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B84BE8" w14:textId="77777777" w:rsidR="003E6519" w:rsidRPr="002939E0" w:rsidRDefault="00043B74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2939E0">
        <w:rPr>
          <w:rFonts w:ascii="Arial Narrow" w:hAnsi="Arial Narrow" w:cs="Arial"/>
          <w:sz w:val="24"/>
          <w:szCs w:val="24"/>
        </w:rPr>
        <w:t>Bydgoszcz</w:t>
      </w:r>
      <w:r w:rsidR="003E6519" w:rsidRPr="002939E0">
        <w:rPr>
          <w:rFonts w:ascii="Arial Narrow" w:hAnsi="Arial Narrow" w:cs="Arial"/>
          <w:sz w:val="24"/>
          <w:szCs w:val="24"/>
        </w:rPr>
        <w:t xml:space="preserve"> dnia: </w:t>
      </w:r>
      <w:r w:rsidRPr="002939E0">
        <w:rPr>
          <w:rFonts w:ascii="Arial Narrow" w:hAnsi="Arial Narrow" w:cs="Arial"/>
          <w:sz w:val="24"/>
          <w:szCs w:val="24"/>
        </w:rPr>
        <w:t>2024-05-10</w:t>
      </w:r>
    </w:p>
    <w:p w14:paraId="6B44F4DF" w14:textId="77777777" w:rsidR="003E6519" w:rsidRPr="002939E0" w:rsidRDefault="00043B74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939E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F72F6F0" w14:textId="77777777" w:rsidR="003E6519" w:rsidRPr="002939E0" w:rsidRDefault="00043B74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939E0">
        <w:rPr>
          <w:rFonts w:ascii="Arial Narrow" w:hAnsi="Arial Narrow" w:cs="Arial"/>
          <w:sz w:val="24"/>
          <w:szCs w:val="24"/>
        </w:rPr>
        <w:t>Powstańców Warszawy</w:t>
      </w:r>
      <w:r w:rsidR="003E6519" w:rsidRPr="002939E0">
        <w:rPr>
          <w:rFonts w:ascii="Arial Narrow" w:hAnsi="Arial Narrow" w:cs="Arial"/>
          <w:sz w:val="24"/>
          <w:szCs w:val="24"/>
        </w:rPr>
        <w:t xml:space="preserve"> </w:t>
      </w:r>
      <w:r w:rsidRPr="002939E0">
        <w:rPr>
          <w:rFonts w:ascii="Arial Narrow" w:hAnsi="Arial Narrow" w:cs="Arial"/>
          <w:sz w:val="24"/>
          <w:szCs w:val="24"/>
        </w:rPr>
        <w:t>5</w:t>
      </w:r>
    </w:p>
    <w:p w14:paraId="08782CA2" w14:textId="77777777" w:rsidR="003E6519" w:rsidRPr="002939E0" w:rsidRDefault="00043B74" w:rsidP="003E6519">
      <w:pPr>
        <w:rPr>
          <w:rFonts w:ascii="Arial Narrow" w:hAnsi="Arial Narrow" w:cs="Arial"/>
          <w:sz w:val="24"/>
          <w:szCs w:val="24"/>
        </w:rPr>
      </w:pPr>
      <w:r w:rsidRPr="002939E0">
        <w:rPr>
          <w:rFonts w:ascii="Arial Narrow" w:hAnsi="Arial Narrow" w:cs="Arial"/>
          <w:sz w:val="24"/>
          <w:szCs w:val="24"/>
        </w:rPr>
        <w:t>85-681</w:t>
      </w:r>
      <w:r w:rsidR="003E6519" w:rsidRPr="002939E0">
        <w:rPr>
          <w:rFonts w:ascii="Arial Narrow" w:hAnsi="Arial Narrow" w:cs="Arial"/>
          <w:sz w:val="24"/>
          <w:szCs w:val="24"/>
        </w:rPr>
        <w:t xml:space="preserve"> </w:t>
      </w:r>
      <w:r w:rsidRPr="002939E0">
        <w:rPr>
          <w:rFonts w:ascii="Arial Narrow" w:hAnsi="Arial Narrow" w:cs="Arial"/>
          <w:sz w:val="24"/>
          <w:szCs w:val="24"/>
        </w:rPr>
        <w:t>Bydgoszcz</w:t>
      </w:r>
    </w:p>
    <w:p w14:paraId="0554F55B" w14:textId="77777777" w:rsidR="003E6519" w:rsidRPr="002939E0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2939E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75567DF" w14:textId="77777777" w:rsidR="003E6519" w:rsidRPr="002939E0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939E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E6519" w:rsidRPr="002939E0" w14:paraId="2822457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7E9840" w14:textId="40FE5BEC" w:rsidR="003E6519" w:rsidRPr="002939E0" w:rsidRDefault="00F201B5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201B5">
              <w:rPr>
                <w:rFonts w:ascii="Arial Narrow" w:hAnsi="Arial Narrow" w:cs="Arial"/>
                <w:b/>
                <w:bCs/>
                <w:sz w:val="32"/>
                <w:szCs w:val="32"/>
              </w:rPr>
              <w:t>SPROSTOWANIE</w:t>
            </w:r>
            <w:r w:rsidRPr="00F201B5">
              <w:rPr>
                <w:rFonts w:ascii="Arial Narrow" w:hAnsi="Arial Narrow" w:cs="Arial"/>
                <w:b/>
                <w:bCs/>
                <w:spacing w:val="60"/>
                <w:kern w:val="28"/>
                <w:sz w:val="36"/>
                <w:szCs w:val="36"/>
              </w:rPr>
              <w:t xml:space="preserve"> </w:t>
            </w:r>
            <w:r w:rsidR="003E6519" w:rsidRPr="002939E0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</w:t>
            </w:r>
            <w:r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JI</w:t>
            </w:r>
          </w:p>
          <w:p w14:paraId="1DA3989B" w14:textId="0D96DD56" w:rsidR="00F201B5" w:rsidRPr="002939E0" w:rsidRDefault="003E6519" w:rsidP="00F201B5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2939E0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2D99470" w14:textId="5538A04D" w:rsidR="003E6519" w:rsidRPr="002939E0" w:rsidRDefault="00F201B5" w:rsidP="00F201B5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>
        <w:rPr>
          <w:rFonts w:ascii="Arial Narrow" w:eastAsia="Calibri" w:hAnsi="Arial Narrow" w:cs="Arial"/>
          <w:sz w:val="24"/>
          <w:szCs w:val="24"/>
          <w:lang w:eastAsia="en-US"/>
        </w:rPr>
        <w:t xml:space="preserve">  </w:t>
      </w:r>
      <w:r w:rsidR="003E6519" w:rsidRPr="002939E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="003E6519" w:rsidRPr="002939E0">
        <w:rPr>
          <w:rFonts w:ascii="Arial Narrow" w:hAnsi="Arial Narrow" w:cs="Arial"/>
          <w:sz w:val="24"/>
          <w:szCs w:val="24"/>
        </w:rPr>
        <w:t>postępowania o udzielenie zamówienia publicznego</w:t>
      </w:r>
      <w:r w:rsidR="003E6519" w:rsidRPr="002939E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939E0" w14:paraId="714F1982" w14:textId="77777777" w:rsidTr="001A0FA2">
        <w:tc>
          <w:tcPr>
            <w:tcW w:w="2269" w:type="dxa"/>
            <w:shd w:val="clear" w:color="auto" w:fill="auto"/>
          </w:tcPr>
          <w:p w14:paraId="5020864C" w14:textId="77777777" w:rsidR="003E6519" w:rsidRPr="002939E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CCE3E2" w14:textId="77777777" w:rsidR="003E6519" w:rsidRPr="002939E0" w:rsidRDefault="00043B7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bCs/>
                <w:sz w:val="24"/>
                <w:szCs w:val="24"/>
              </w:rPr>
              <w:t>Usługi w zakresie przeglądów okresowych instalacji i urządzeń infrastruktury</w:t>
            </w:r>
            <w:r w:rsidR="003E6519" w:rsidRPr="002939E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43B74" w:rsidRPr="002939E0" w14:paraId="36C6D452" w14:textId="77777777" w:rsidTr="00240A1C">
        <w:tc>
          <w:tcPr>
            <w:tcW w:w="2269" w:type="dxa"/>
            <w:shd w:val="clear" w:color="auto" w:fill="auto"/>
          </w:tcPr>
          <w:p w14:paraId="02928A37" w14:textId="77777777" w:rsidR="00043B74" w:rsidRPr="002939E0" w:rsidRDefault="00043B74" w:rsidP="00240A1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CD085E" w14:textId="77777777" w:rsidR="00043B74" w:rsidRPr="002939E0" w:rsidRDefault="00043B74" w:rsidP="00240A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bCs/>
                <w:sz w:val="24"/>
                <w:szCs w:val="24"/>
              </w:rPr>
              <w:t>50/2024</w:t>
            </w:r>
          </w:p>
        </w:tc>
      </w:tr>
    </w:tbl>
    <w:p w14:paraId="04CC13ED" w14:textId="00F7981F" w:rsidR="00890B92" w:rsidRPr="002939E0" w:rsidRDefault="00F201B5" w:rsidP="00F201B5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Zamawiający informuje o błędnie podanych kwotach przeznaczonych na realizację we wcześniejszej „Informacji o kwocie przeznaczonej na realizację zamówienia”. Poprawne </w:t>
      </w:r>
      <w:r w:rsidR="00890B92" w:rsidRPr="002939E0">
        <w:rPr>
          <w:rFonts w:ascii="Arial Narrow" w:hAnsi="Arial Narrow" w:cs="Arial"/>
          <w:sz w:val="24"/>
          <w:szCs w:val="24"/>
        </w:rPr>
        <w:t>kwot</w:t>
      </w:r>
      <w:r>
        <w:rPr>
          <w:rFonts w:ascii="Arial Narrow" w:hAnsi="Arial Narrow" w:cs="Arial"/>
          <w:sz w:val="24"/>
          <w:szCs w:val="24"/>
        </w:rPr>
        <w:t>y</w:t>
      </w:r>
      <w:r w:rsidR="00890B92" w:rsidRPr="002939E0">
        <w:rPr>
          <w:rFonts w:ascii="Arial Narrow" w:hAnsi="Arial Narrow" w:cs="Arial"/>
          <w:sz w:val="24"/>
          <w:szCs w:val="24"/>
        </w:rPr>
        <w:t>, jak</w:t>
      </w:r>
      <w:r>
        <w:rPr>
          <w:rFonts w:ascii="Arial Narrow" w:hAnsi="Arial Narrow" w:cs="Arial"/>
          <w:sz w:val="24"/>
          <w:szCs w:val="24"/>
        </w:rPr>
        <w:t>ie</w:t>
      </w:r>
      <w:r w:rsidR="00890B92" w:rsidRPr="002939E0"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 xml:space="preserve">Zamawiający </w:t>
      </w:r>
      <w:r w:rsidR="00890B92" w:rsidRPr="002939E0">
        <w:rPr>
          <w:rFonts w:ascii="Arial Narrow" w:hAnsi="Arial Narrow" w:cs="Arial"/>
          <w:sz w:val="24"/>
          <w:szCs w:val="24"/>
        </w:rPr>
        <w:t>zamierza przeznaczyć na sfinansowanie zamówienia wynos</w:t>
      </w:r>
      <w:r>
        <w:rPr>
          <w:rFonts w:ascii="Arial Narrow" w:hAnsi="Arial Narrow" w:cs="Arial"/>
          <w:sz w:val="24"/>
          <w:szCs w:val="24"/>
        </w:rPr>
        <w:t>zą</w:t>
      </w:r>
      <w:r w:rsidR="00510EC8" w:rsidRPr="002939E0">
        <w:rPr>
          <w:rFonts w:ascii="Arial Narrow" w:hAnsi="Arial Narrow" w:cs="Arial"/>
          <w:sz w:val="24"/>
          <w:szCs w:val="24"/>
        </w:rPr>
        <w:t xml:space="preserve"> dla</w:t>
      </w:r>
      <w:r w:rsidR="00890B92" w:rsidRPr="002939E0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43B74" w:rsidRPr="002939E0" w14:paraId="3F29BE0A" w14:textId="77777777" w:rsidTr="00240A1C">
        <w:trPr>
          <w:trHeight w:val="70"/>
        </w:trPr>
        <w:tc>
          <w:tcPr>
            <w:tcW w:w="9214" w:type="dxa"/>
          </w:tcPr>
          <w:p w14:paraId="24251F2D" w14:textId="77777777" w:rsidR="00043B74" w:rsidRPr="002939E0" w:rsidRDefault="00043B74" w:rsidP="00240A1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>części 1 zamówienia w wysokości 60 000.00 zł brutto;</w:t>
            </w:r>
          </w:p>
        </w:tc>
      </w:tr>
      <w:tr w:rsidR="00043B74" w:rsidRPr="002939E0" w14:paraId="3C552E18" w14:textId="77777777" w:rsidTr="00240A1C">
        <w:trPr>
          <w:trHeight w:val="70"/>
        </w:trPr>
        <w:tc>
          <w:tcPr>
            <w:tcW w:w="9214" w:type="dxa"/>
          </w:tcPr>
          <w:p w14:paraId="3F6C646B" w14:textId="434D1D09" w:rsidR="00043B74" w:rsidRPr="002939E0" w:rsidRDefault="00043B74" w:rsidP="00240A1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 xml:space="preserve">części 2 zamówienia w wysokości </w:t>
            </w:r>
            <w:r w:rsidR="00F201B5">
              <w:rPr>
                <w:rFonts w:ascii="Arial Narrow" w:hAnsi="Arial Narrow" w:cs="Arial"/>
                <w:sz w:val="24"/>
                <w:szCs w:val="24"/>
              </w:rPr>
              <w:t>153 184.12</w:t>
            </w:r>
            <w:r w:rsidRPr="002939E0">
              <w:rPr>
                <w:rFonts w:ascii="Arial Narrow" w:hAnsi="Arial Narrow" w:cs="Arial"/>
                <w:sz w:val="24"/>
                <w:szCs w:val="24"/>
              </w:rPr>
              <w:t xml:space="preserve"> zł brutto;</w:t>
            </w:r>
          </w:p>
        </w:tc>
      </w:tr>
      <w:tr w:rsidR="00043B74" w:rsidRPr="002939E0" w14:paraId="74494E58" w14:textId="77777777" w:rsidTr="00240A1C">
        <w:trPr>
          <w:trHeight w:val="70"/>
        </w:trPr>
        <w:tc>
          <w:tcPr>
            <w:tcW w:w="9214" w:type="dxa"/>
          </w:tcPr>
          <w:p w14:paraId="2AD624AA" w14:textId="4874769B" w:rsidR="00043B74" w:rsidRPr="002939E0" w:rsidRDefault="00043B74" w:rsidP="00240A1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 xml:space="preserve">części 3 zamówienia w wysokości </w:t>
            </w:r>
            <w:r w:rsidR="00F201B5">
              <w:rPr>
                <w:rFonts w:ascii="Arial Narrow" w:hAnsi="Arial Narrow" w:cs="Arial"/>
                <w:sz w:val="24"/>
                <w:szCs w:val="24"/>
              </w:rPr>
              <w:t>81 179.96</w:t>
            </w:r>
            <w:r w:rsidRPr="002939E0">
              <w:rPr>
                <w:rFonts w:ascii="Arial Narrow" w:hAnsi="Arial Narrow" w:cs="Arial"/>
                <w:sz w:val="24"/>
                <w:szCs w:val="24"/>
              </w:rPr>
              <w:t xml:space="preserve"> zł brutto;</w:t>
            </w:r>
          </w:p>
        </w:tc>
      </w:tr>
      <w:tr w:rsidR="00043B74" w:rsidRPr="002939E0" w14:paraId="726873EC" w14:textId="77777777" w:rsidTr="00240A1C">
        <w:trPr>
          <w:trHeight w:val="70"/>
        </w:trPr>
        <w:tc>
          <w:tcPr>
            <w:tcW w:w="9214" w:type="dxa"/>
          </w:tcPr>
          <w:p w14:paraId="3B4F75D6" w14:textId="2FB0213E" w:rsidR="00043B74" w:rsidRPr="002939E0" w:rsidRDefault="00043B74" w:rsidP="00240A1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 xml:space="preserve">części 4 zamówienia w wysokości </w:t>
            </w:r>
            <w:r w:rsidR="00F201B5">
              <w:rPr>
                <w:rFonts w:ascii="Arial Narrow" w:hAnsi="Arial Narrow" w:cs="Arial"/>
                <w:sz w:val="24"/>
                <w:szCs w:val="24"/>
              </w:rPr>
              <w:t>47 511.84</w:t>
            </w:r>
            <w:r w:rsidRPr="002939E0">
              <w:rPr>
                <w:rFonts w:ascii="Arial Narrow" w:hAnsi="Arial Narrow" w:cs="Arial"/>
                <w:sz w:val="24"/>
                <w:szCs w:val="24"/>
              </w:rPr>
              <w:t xml:space="preserve"> zł brutto;</w:t>
            </w:r>
          </w:p>
        </w:tc>
      </w:tr>
      <w:tr w:rsidR="00043B74" w:rsidRPr="002939E0" w14:paraId="651B5825" w14:textId="77777777" w:rsidTr="00240A1C">
        <w:trPr>
          <w:trHeight w:val="70"/>
        </w:trPr>
        <w:tc>
          <w:tcPr>
            <w:tcW w:w="9214" w:type="dxa"/>
          </w:tcPr>
          <w:p w14:paraId="2C341521" w14:textId="17A78E3B" w:rsidR="00043B74" w:rsidRPr="002939E0" w:rsidRDefault="00043B74" w:rsidP="00240A1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 xml:space="preserve">części 5 zamówienia w wysokości </w:t>
            </w:r>
            <w:r w:rsidR="00F201B5">
              <w:rPr>
                <w:rFonts w:ascii="Arial Narrow" w:hAnsi="Arial Narrow" w:cs="Arial"/>
                <w:sz w:val="24"/>
                <w:szCs w:val="24"/>
              </w:rPr>
              <w:t>112 353.12</w:t>
            </w:r>
            <w:r w:rsidRPr="002939E0">
              <w:rPr>
                <w:rFonts w:ascii="Arial Narrow" w:hAnsi="Arial Narrow" w:cs="Arial"/>
                <w:sz w:val="24"/>
                <w:szCs w:val="24"/>
              </w:rPr>
              <w:t xml:space="preserve"> zł brutto;</w:t>
            </w:r>
          </w:p>
        </w:tc>
      </w:tr>
      <w:tr w:rsidR="00043B74" w:rsidRPr="002939E0" w14:paraId="69F75980" w14:textId="77777777" w:rsidTr="00240A1C">
        <w:trPr>
          <w:trHeight w:val="70"/>
        </w:trPr>
        <w:tc>
          <w:tcPr>
            <w:tcW w:w="9214" w:type="dxa"/>
          </w:tcPr>
          <w:p w14:paraId="65117661" w14:textId="2F9DF20B" w:rsidR="00043B74" w:rsidRPr="002939E0" w:rsidRDefault="00043B74" w:rsidP="00240A1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 xml:space="preserve">części 6 zamówienia w wysokości </w:t>
            </w:r>
            <w:r w:rsidR="00F201B5">
              <w:rPr>
                <w:rFonts w:ascii="Arial Narrow" w:hAnsi="Arial Narrow" w:cs="Arial"/>
                <w:sz w:val="24"/>
                <w:szCs w:val="24"/>
              </w:rPr>
              <w:t>248 558.82</w:t>
            </w:r>
            <w:r w:rsidRPr="002939E0">
              <w:rPr>
                <w:rFonts w:ascii="Arial Narrow" w:hAnsi="Arial Narrow" w:cs="Arial"/>
                <w:sz w:val="24"/>
                <w:szCs w:val="24"/>
              </w:rPr>
              <w:t xml:space="preserve"> zł brutto;</w:t>
            </w:r>
          </w:p>
        </w:tc>
      </w:tr>
      <w:tr w:rsidR="00043B74" w:rsidRPr="002939E0" w14:paraId="739941EE" w14:textId="77777777" w:rsidTr="00240A1C">
        <w:trPr>
          <w:trHeight w:val="70"/>
        </w:trPr>
        <w:tc>
          <w:tcPr>
            <w:tcW w:w="9214" w:type="dxa"/>
          </w:tcPr>
          <w:p w14:paraId="513183C7" w14:textId="2C27EE25" w:rsidR="00043B74" w:rsidRPr="002939E0" w:rsidRDefault="00043B74" w:rsidP="00240A1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 xml:space="preserve">części 7 zamówienia w wysokości </w:t>
            </w:r>
            <w:r w:rsidR="00F201B5">
              <w:rPr>
                <w:rFonts w:ascii="Arial Narrow" w:hAnsi="Arial Narrow" w:cs="Arial"/>
                <w:sz w:val="24"/>
                <w:szCs w:val="24"/>
              </w:rPr>
              <w:t>68 117.38</w:t>
            </w:r>
            <w:r w:rsidRPr="002939E0">
              <w:rPr>
                <w:rFonts w:ascii="Arial Narrow" w:hAnsi="Arial Narrow" w:cs="Arial"/>
                <w:sz w:val="24"/>
                <w:szCs w:val="24"/>
              </w:rPr>
              <w:t xml:space="preserve"> zł brutto;</w:t>
            </w:r>
          </w:p>
        </w:tc>
      </w:tr>
      <w:tr w:rsidR="00043B74" w:rsidRPr="002939E0" w14:paraId="1BB1BE79" w14:textId="77777777" w:rsidTr="00240A1C">
        <w:trPr>
          <w:trHeight w:val="70"/>
        </w:trPr>
        <w:tc>
          <w:tcPr>
            <w:tcW w:w="9214" w:type="dxa"/>
          </w:tcPr>
          <w:p w14:paraId="59834317" w14:textId="77777777" w:rsidR="00043B74" w:rsidRPr="002939E0" w:rsidRDefault="00043B74" w:rsidP="00240A1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>części 8 zamówienia w wysokości 10 000.00 zł brutto;</w:t>
            </w:r>
          </w:p>
        </w:tc>
      </w:tr>
    </w:tbl>
    <w:p w14:paraId="0CE4D7C4" w14:textId="77777777" w:rsidR="00890B92" w:rsidRPr="002939E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2DC8563" w14:textId="77777777" w:rsidR="00A80738" w:rsidRPr="002939E0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939E0">
        <w:rPr>
          <w:rFonts w:ascii="Arial Narrow" w:hAnsi="Arial Narrow" w:cs="Arial"/>
          <w:i/>
          <w:szCs w:val="24"/>
        </w:rPr>
        <w:t>Zamawiający</w:t>
      </w:r>
    </w:p>
    <w:p w14:paraId="1411B939" w14:textId="77777777" w:rsidR="002939E0" w:rsidRDefault="002939E0" w:rsidP="002939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BB2C6D" w14:textId="77777777" w:rsidR="002939E0" w:rsidRDefault="002939E0" w:rsidP="002939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85777D" w14:textId="77777777" w:rsidR="002939E0" w:rsidRDefault="002939E0" w:rsidP="002939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0495AE4" w14:textId="77777777" w:rsidR="00DC474B" w:rsidRDefault="00DC474B" w:rsidP="002939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320BBD" w14:textId="30D4D703" w:rsidR="002939E0" w:rsidRPr="000605ED" w:rsidRDefault="002939E0" w:rsidP="002939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</w:t>
      </w:r>
      <w:r>
        <w:rPr>
          <w:rFonts w:ascii="Arial Narrow" w:hAnsi="Arial Narrow"/>
          <w:sz w:val="18"/>
          <w:szCs w:val="20"/>
        </w:rPr>
        <w:t xml:space="preserve"> 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56F941E7" w14:textId="77777777" w:rsidR="002939E0" w:rsidRPr="000605ED" w:rsidRDefault="002939E0" w:rsidP="002939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336218A8" w14:textId="77777777" w:rsidR="002939E0" w:rsidRPr="000605ED" w:rsidRDefault="002939E0" w:rsidP="002939E0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50F5E2D5" w14:textId="1D45F74A" w:rsidR="00C236D3" w:rsidRPr="002939E0" w:rsidRDefault="002939E0" w:rsidP="002939E0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10.05.2024 r.</w:t>
      </w:r>
    </w:p>
    <w:sectPr w:rsidR="00C236D3" w:rsidRPr="002939E0" w:rsidSect="00EC22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851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68D76B" w14:textId="77777777" w:rsidR="00EC228A" w:rsidRDefault="00EC228A">
      <w:r>
        <w:separator/>
      </w:r>
    </w:p>
  </w:endnote>
  <w:endnote w:type="continuationSeparator" w:id="0">
    <w:p w14:paraId="7CFC664A" w14:textId="77777777" w:rsidR="00EC228A" w:rsidRDefault="00EC2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540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EA1A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49C6A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7317397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0CF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C4F6BC" w14:textId="77777777" w:rsidR="009F189D" w:rsidRDefault="009F189D">
    <w:pPr>
      <w:pStyle w:val="Stopka"/>
      <w:tabs>
        <w:tab w:val="clear" w:pos="4536"/>
      </w:tabs>
      <w:jc w:val="center"/>
    </w:pPr>
  </w:p>
  <w:p w14:paraId="0D3A63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3FA79B" w14:textId="77777777" w:rsidR="00EC228A" w:rsidRDefault="00EC228A">
      <w:r>
        <w:separator/>
      </w:r>
    </w:p>
  </w:footnote>
  <w:footnote w:type="continuationSeparator" w:id="0">
    <w:p w14:paraId="376DC659" w14:textId="77777777" w:rsidR="00EC228A" w:rsidRDefault="00EC2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09C21" w14:textId="77777777" w:rsidR="00043B74" w:rsidRDefault="00043B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25EAE" w14:textId="77777777" w:rsidR="00043B74" w:rsidRDefault="00043B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551B39" w14:textId="77777777" w:rsidR="00043B74" w:rsidRDefault="00043B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724"/>
    <w:rsid w:val="00007727"/>
    <w:rsid w:val="00017720"/>
    <w:rsid w:val="00035488"/>
    <w:rsid w:val="00043B74"/>
    <w:rsid w:val="000D7F25"/>
    <w:rsid w:val="000E00E5"/>
    <w:rsid w:val="00133724"/>
    <w:rsid w:val="00173B20"/>
    <w:rsid w:val="001A0FA2"/>
    <w:rsid w:val="001C69FF"/>
    <w:rsid w:val="0023318D"/>
    <w:rsid w:val="002939E0"/>
    <w:rsid w:val="003D72FD"/>
    <w:rsid w:val="003E6519"/>
    <w:rsid w:val="00423179"/>
    <w:rsid w:val="0049054E"/>
    <w:rsid w:val="00490DC0"/>
    <w:rsid w:val="00493F8C"/>
    <w:rsid w:val="004C7E9B"/>
    <w:rsid w:val="004E3B84"/>
    <w:rsid w:val="00510EC8"/>
    <w:rsid w:val="00524583"/>
    <w:rsid w:val="0069085C"/>
    <w:rsid w:val="00740B09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C474B"/>
    <w:rsid w:val="00E567B9"/>
    <w:rsid w:val="00EA3476"/>
    <w:rsid w:val="00EC228A"/>
    <w:rsid w:val="00F201B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C071D0"/>
  <w15:chartTrackingRefBased/>
  <w15:docId w15:val="{C67B1DAE-9D0F-498D-A1E4-C174D23B6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939E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939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2024-05-10T09:31:00Z</dcterms:created>
  <dcterms:modified xsi:type="dcterms:W3CDTF">2024-05-10T09:31:00Z</dcterms:modified>
</cp:coreProperties>
</file>