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0F986" w14:textId="5C96F87F" w:rsidR="00D62E6E" w:rsidRPr="006D3F3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5F00">
        <w:rPr>
          <w:rFonts w:ascii="Arial Narrow" w:eastAsia="Times New Roman" w:hAnsi="Arial Narrow" w:cs="Arial"/>
          <w:bCs/>
          <w:sz w:val="24"/>
          <w:szCs w:val="20"/>
          <w:highlight w:val="yellow"/>
          <w:lang w:eastAsia="pl-PL"/>
        </w:rPr>
        <w:t xml:space="preserve">Załącznik nr </w:t>
      </w:r>
      <w:r w:rsidR="006D3F3D" w:rsidRPr="00745F00">
        <w:rPr>
          <w:rFonts w:ascii="Arial Narrow" w:eastAsia="Times New Roman" w:hAnsi="Arial Narrow" w:cs="Arial"/>
          <w:bCs/>
          <w:sz w:val="24"/>
          <w:szCs w:val="20"/>
          <w:highlight w:val="yellow"/>
          <w:lang w:eastAsia="pl-PL"/>
        </w:rPr>
        <w:t>42</w:t>
      </w:r>
      <w:r w:rsidRPr="00745F00">
        <w:rPr>
          <w:rFonts w:ascii="Arial Narrow" w:eastAsia="Times New Roman" w:hAnsi="Arial Narrow" w:cs="Arial"/>
          <w:bCs/>
          <w:sz w:val="24"/>
          <w:szCs w:val="24"/>
          <w:highlight w:val="yellow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D3F3D" w14:paraId="5676C91C" w14:textId="77777777" w:rsidTr="00D62E6E">
        <w:tc>
          <w:tcPr>
            <w:tcW w:w="2800" w:type="dxa"/>
            <w:shd w:val="clear" w:color="auto" w:fill="auto"/>
          </w:tcPr>
          <w:p w14:paraId="6C4185FC" w14:textId="77777777" w:rsidR="00D62E6E" w:rsidRPr="006D3F3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D3F3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D3F3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BDFB93" w14:textId="77777777" w:rsidR="00D62E6E" w:rsidRPr="006D3F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6906F4" w14:textId="77777777" w:rsidR="00D62E6E" w:rsidRPr="006D3F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3C7C3C" w14:textId="77777777" w:rsidR="00D62E6E" w:rsidRPr="006D3F3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D3F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D3F3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D3F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D3F3D" w14:paraId="36F9E207" w14:textId="77777777" w:rsidTr="00D62E6E">
        <w:tc>
          <w:tcPr>
            <w:tcW w:w="2800" w:type="dxa"/>
            <w:shd w:val="clear" w:color="auto" w:fill="auto"/>
          </w:tcPr>
          <w:p w14:paraId="260E23AC" w14:textId="77777777" w:rsidR="00D62E6E" w:rsidRPr="006D3F3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D3F3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7B3190" w14:textId="77777777" w:rsidR="00D62E6E" w:rsidRPr="006D3F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291E02" w14:textId="77777777" w:rsidR="00D62E6E" w:rsidRPr="006D3F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70EB25" w14:textId="77777777" w:rsidR="00D62E6E" w:rsidRPr="006D3F3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D3F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D3F3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D3F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60FC7D" w14:textId="77777777" w:rsidR="00BC121E" w:rsidRPr="006D3F3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624C" w:rsidRPr="006D3F3D" w14:paraId="3247B099" w14:textId="77777777" w:rsidTr="008E64A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30800" w14:textId="77777777" w:rsidR="00EF624C" w:rsidRPr="006D3F3D" w:rsidRDefault="00EF624C" w:rsidP="008E64A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F16B181" w14:textId="77777777" w:rsidR="00EF624C" w:rsidRPr="006D3F3D" w:rsidRDefault="00EF624C" w:rsidP="008E64A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D3F3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D3F3D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6D3F3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D3F3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34A482F9" w14:textId="77777777" w:rsidR="00EF624C" w:rsidRPr="006D3F3D" w:rsidRDefault="00EF624C" w:rsidP="008E64A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6414D85" w14:textId="77777777" w:rsidR="00EF624C" w:rsidRPr="006D3F3D" w:rsidRDefault="00EF624C" w:rsidP="008E64A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34EA9CA" w14:textId="77777777" w:rsidR="00BC121E" w:rsidRPr="006D3F3D" w:rsidRDefault="00EF624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D3F3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D3F3D" w14:paraId="4BC642CF" w14:textId="77777777" w:rsidTr="00D62E6E">
        <w:tc>
          <w:tcPr>
            <w:tcW w:w="2269" w:type="dxa"/>
            <w:shd w:val="clear" w:color="auto" w:fill="auto"/>
          </w:tcPr>
          <w:p w14:paraId="7BD45371" w14:textId="77777777" w:rsidR="00D62E6E" w:rsidRPr="006D3F3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920493" w14:textId="77777777" w:rsidR="00D62E6E" w:rsidRPr="006D3F3D" w:rsidRDefault="00EF624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w zakresie przeglądów okresowych instalacji i urządzeń infrastruktury</w:t>
            </w:r>
            <w:r w:rsidR="00D62E6E" w:rsidRPr="006D3F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624C" w:rsidRPr="006D3F3D" w14:paraId="426A43EE" w14:textId="77777777" w:rsidTr="008E64A5">
        <w:tc>
          <w:tcPr>
            <w:tcW w:w="2269" w:type="dxa"/>
            <w:shd w:val="clear" w:color="auto" w:fill="auto"/>
          </w:tcPr>
          <w:p w14:paraId="0FFDDD03" w14:textId="77777777" w:rsidR="00EF624C" w:rsidRPr="006D3F3D" w:rsidRDefault="00EF624C" w:rsidP="008E64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147F74" w14:textId="77777777" w:rsidR="00EF624C" w:rsidRPr="006D3F3D" w:rsidRDefault="00EF624C" w:rsidP="008E64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50/2024</w:t>
            </w:r>
          </w:p>
        </w:tc>
      </w:tr>
    </w:tbl>
    <w:p w14:paraId="01BCE38C" w14:textId="77777777" w:rsidR="00BC121E" w:rsidRPr="006D3F3D" w:rsidRDefault="00EF624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D3F3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D3F3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D3F3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6721C6B" w14:textId="296256B5" w:rsidR="00BC121E" w:rsidRPr="006D3F3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D3F3D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76364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D3F3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D3F3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D3F3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2B9154F" w14:textId="7C9DCBD6" w:rsidR="00BC121E" w:rsidRPr="006D3F3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3F3D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1B03527F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D3F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D3F3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173396A" w14:textId="77777777" w:rsidR="00BF69A4" w:rsidRPr="006D3F3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3F3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D3F3D" w14:paraId="7539818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5673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436F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2C201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D3F3D" w14:paraId="30112B6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A1F7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4CEF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3C3F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D3F3D" w14:paraId="0814E46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0B8D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E0BD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7533" w14:textId="77777777" w:rsidR="00BC121E" w:rsidRPr="006D3F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48AB961" w14:textId="77777777" w:rsidR="00BC121E" w:rsidRPr="006D3F3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D3F3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8F68B09" w14:textId="77777777" w:rsidR="00BC121E" w:rsidRPr="006D3F3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D3F3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40DF71" w14:textId="77777777" w:rsidR="00067B62" w:rsidRPr="006D3F3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D3F3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D3F3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D3F3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C8BF9A" w14:textId="77777777" w:rsidR="00067B62" w:rsidRPr="006D3F3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D3F3D" w14:paraId="55497BB8" w14:textId="77777777" w:rsidTr="00620E37">
        <w:tc>
          <w:tcPr>
            <w:tcW w:w="2660" w:type="dxa"/>
            <w:shd w:val="clear" w:color="auto" w:fill="auto"/>
          </w:tcPr>
          <w:p w14:paraId="646B50B5" w14:textId="77777777" w:rsidR="00BC121E" w:rsidRPr="006D3F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0420D3" w14:textId="77777777" w:rsidR="00BC121E" w:rsidRPr="006D3F3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6BF5CD" w14:textId="77777777" w:rsidR="00BC121E" w:rsidRPr="006D3F3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1C18753" w14:textId="77777777" w:rsidR="00BC121E" w:rsidRPr="006D3F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714A6E" w14:textId="77777777" w:rsidR="00BC121E" w:rsidRPr="006D3F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41182E" w14:textId="77777777" w:rsidR="00BC121E" w:rsidRPr="006D3F3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F624C"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D3F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F1C27F8" w14:textId="77777777" w:rsidR="00106AC7" w:rsidRPr="006D3F3D" w:rsidRDefault="00106AC7" w:rsidP="00BC121E">
      <w:pPr>
        <w:rPr>
          <w:rFonts w:ascii="Arial Narrow" w:hAnsi="Arial Narrow"/>
        </w:rPr>
      </w:pPr>
    </w:p>
    <w:sectPr w:rsidR="00106AC7" w:rsidRPr="006D3F3D" w:rsidSect="00E8340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D1958" w14:textId="77777777" w:rsidR="00E8340F" w:rsidRDefault="00E8340F">
      <w:r>
        <w:separator/>
      </w:r>
    </w:p>
  </w:endnote>
  <w:endnote w:type="continuationSeparator" w:id="0">
    <w:p w14:paraId="3571CC73" w14:textId="77777777" w:rsidR="00E8340F" w:rsidRDefault="00E8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55E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BCCE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1928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9ECB90" w14:textId="77777777" w:rsidR="009A4CD3" w:rsidRDefault="00745F0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83EE2A4">
        <v:line id="_x0000_s1025" style="position:absolute;left:0;text-align:left;z-index:251657728" from="-3.85pt,8.7pt" to="455.15pt,8.7pt"/>
      </w:pict>
    </w:r>
  </w:p>
  <w:p w14:paraId="6CF4259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C2E09" w14:textId="77777777" w:rsidR="00EF624C" w:rsidRDefault="00EF6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A040F" w14:textId="77777777" w:rsidR="00E8340F" w:rsidRDefault="00E8340F">
      <w:r>
        <w:separator/>
      </w:r>
    </w:p>
  </w:footnote>
  <w:footnote w:type="continuationSeparator" w:id="0">
    <w:p w14:paraId="0562D8F7" w14:textId="77777777" w:rsidR="00E8340F" w:rsidRDefault="00E83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25766" w14:textId="77777777" w:rsidR="00EF624C" w:rsidRDefault="00EF6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FAFC3" w14:textId="77777777" w:rsidR="00EF624C" w:rsidRDefault="00EF6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3049E" w14:textId="77777777" w:rsidR="00EF624C" w:rsidRDefault="00EF6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2473204">
    <w:abstractNumId w:val="13"/>
  </w:num>
  <w:num w:numId="2" w16cid:durableId="1304431359">
    <w:abstractNumId w:val="0"/>
  </w:num>
  <w:num w:numId="3" w16cid:durableId="2080593336">
    <w:abstractNumId w:val="11"/>
  </w:num>
  <w:num w:numId="4" w16cid:durableId="868496391">
    <w:abstractNumId w:val="8"/>
  </w:num>
  <w:num w:numId="5" w16cid:durableId="457531296">
    <w:abstractNumId w:val="7"/>
  </w:num>
  <w:num w:numId="6" w16cid:durableId="1255674510">
    <w:abstractNumId w:val="1"/>
  </w:num>
  <w:num w:numId="7" w16cid:durableId="2145342022">
    <w:abstractNumId w:val="6"/>
  </w:num>
  <w:num w:numId="8" w16cid:durableId="121116478">
    <w:abstractNumId w:val="3"/>
  </w:num>
  <w:num w:numId="9" w16cid:durableId="1436556347">
    <w:abstractNumId w:val="2"/>
  </w:num>
  <w:num w:numId="10" w16cid:durableId="1001808989">
    <w:abstractNumId w:val="5"/>
  </w:num>
  <w:num w:numId="11" w16cid:durableId="2110541246">
    <w:abstractNumId w:val="10"/>
  </w:num>
  <w:num w:numId="12" w16cid:durableId="620455945">
    <w:abstractNumId w:val="4"/>
  </w:num>
  <w:num w:numId="13" w16cid:durableId="4021472">
    <w:abstractNumId w:val="9"/>
  </w:num>
  <w:num w:numId="14" w16cid:durableId="1470054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40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3F3D"/>
    <w:rsid w:val="006D68D8"/>
    <w:rsid w:val="006E0FAA"/>
    <w:rsid w:val="006F4760"/>
    <w:rsid w:val="0070113A"/>
    <w:rsid w:val="00736B31"/>
    <w:rsid w:val="00745F00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8340F"/>
    <w:rsid w:val="00EB5766"/>
    <w:rsid w:val="00EC667E"/>
    <w:rsid w:val="00EF624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AB88672"/>
  <w15:chartTrackingRefBased/>
  <w15:docId w15:val="{2D35E083-3EA3-4FE4-9F4C-AC6A2561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2024-04-30T08:50:00Z</cp:lastPrinted>
  <dcterms:created xsi:type="dcterms:W3CDTF">2024-04-30T08:50:00Z</dcterms:created>
  <dcterms:modified xsi:type="dcterms:W3CDTF">2024-04-30T10:25:00Z</dcterms:modified>
</cp:coreProperties>
</file>