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78AE4D" w14:textId="77777777" w:rsidR="00025386" w:rsidRPr="00B50E2C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B50E2C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C206D6" w:rsidRPr="00B50E2C">
        <w:rPr>
          <w:rFonts w:ascii="Arial Narrow" w:hAnsi="Arial Narrow" w:cs="Arial"/>
          <w:bCs/>
          <w:i w:val="0"/>
          <w:szCs w:val="24"/>
        </w:rPr>
        <w:t>2</w:t>
      </w:r>
      <w:r w:rsidR="007666D6" w:rsidRPr="00B50E2C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B50E2C" w14:paraId="26B60AAF" w14:textId="77777777" w:rsidTr="00467CA2">
        <w:tc>
          <w:tcPr>
            <w:tcW w:w="2800" w:type="dxa"/>
            <w:shd w:val="clear" w:color="auto" w:fill="auto"/>
          </w:tcPr>
          <w:p w14:paraId="5FC3CB0A" w14:textId="77777777" w:rsidR="00D520D3" w:rsidRPr="00B50E2C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50E2C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B50E2C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5511D44" w14:textId="77777777" w:rsidR="00D520D3" w:rsidRPr="00B50E2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3DCA35A" w14:textId="77777777" w:rsidR="00D520D3" w:rsidRPr="00B50E2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50E2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2739209" w14:textId="77777777" w:rsidR="00D520D3" w:rsidRPr="00B50E2C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B50E2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B50E2C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B50E2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B50E2C" w14:paraId="4DA97925" w14:textId="77777777" w:rsidTr="00467CA2">
        <w:tc>
          <w:tcPr>
            <w:tcW w:w="2800" w:type="dxa"/>
            <w:shd w:val="clear" w:color="auto" w:fill="auto"/>
          </w:tcPr>
          <w:p w14:paraId="30C4A3E2" w14:textId="77777777" w:rsidR="00D520D3" w:rsidRPr="00B50E2C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50E2C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2CFEA73" w14:textId="77777777" w:rsidR="00D520D3" w:rsidRPr="00B50E2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D61ECFB" w14:textId="77777777" w:rsidR="00D520D3" w:rsidRPr="00B50E2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50E2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0CD43A9" w14:textId="77777777" w:rsidR="00D520D3" w:rsidRPr="00B50E2C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B50E2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B50E2C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B50E2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999569B" w14:textId="77777777" w:rsidR="00B62AD0" w:rsidRPr="00B50E2C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B50E2C" w14:paraId="2C73C4F1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A9C742B" w14:textId="77777777" w:rsidR="00053927" w:rsidRPr="00B50E2C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B50E2C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2F2152D7" w14:textId="77777777" w:rsidR="00053927" w:rsidRPr="00B50E2C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B50E2C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B50E2C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B50E2C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0572C49" w14:textId="77777777" w:rsidR="0071340C" w:rsidRPr="00B50E2C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50E2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B50E2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B50E2C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B50E2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B50E2C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B50E2C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C206D6" w:rsidRPr="00B50E2C">
        <w:rPr>
          <w:rFonts w:ascii="Arial Narrow" w:hAnsi="Arial Narrow" w:cs="Arial"/>
          <w:sz w:val="24"/>
          <w:szCs w:val="24"/>
        </w:rPr>
        <w:t>(</w:t>
      </w:r>
      <w:proofErr w:type="spellStart"/>
      <w:r w:rsidR="00C206D6" w:rsidRPr="00B50E2C">
        <w:rPr>
          <w:rFonts w:ascii="Arial Narrow" w:hAnsi="Arial Narrow" w:cs="Arial"/>
          <w:sz w:val="24"/>
          <w:szCs w:val="24"/>
        </w:rPr>
        <w:t>t.j</w:t>
      </w:r>
      <w:proofErr w:type="spellEnd"/>
      <w:r w:rsidR="00C206D6" w:rsidRPr="00B50E2C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B50E2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B50E2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B50E2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B50E2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B50E2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B50E2C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B50E2C" w14:paraId="3CCCB6BA" w14:textId="77777777" w:rsidTr="00467CA2">
        <w:tc>
          <w:tcPr>
            <w:tcW w:w="2269" w:type="dxa"/>
            <w:shd w:val="clear" w:color="auto" w:fill="auto"/>
          </w:tcPr>
          <w:p w14:paraId="5B4AEB72" w14:textId="77777777" w:rsidR="00D520D3" w:rsidRPr="00B50E2C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50E2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437693A" w14:textId="77777777" w:rsidR="00D520D3" w:rsidRPr="00B50E2C" w:rsidRDefault="00C206D6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50E2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Usługi w zakresie przeglądów okresowych instalacji i urządzeń infrastruktury</w:t>
            </w:r>
            <w:r w:rsidR="00D520D3" w:rsidRPr="00B50E2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206D6" w:rsidRPr="00B50E2C" w14:paraId="04C6359B" w14:textId="77777777" w:rsidTr="00A34332">
        <w:tc>
          <w:tcPr>
            <w:tcW w:w="2269" w:type="dxa"/>
            <w:shd w:val="clear" w:color="auto" w:fill="auto"/>
          </w:tcPr>
          <w:p w14:paraId="148AE38D" w14:textId="77777777" w:rsidR="00C206D6" w:rsidRPr="00B50E2C" w:rsidRDefault="00C206D6" w:rsidP="00A3433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50E2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F4853DE" w14:textId="77777777" w:rsidR="00C206D6" w:rsidRPr="00B50E2C" w:rsidRDefault="00C206D6" w:rsidP="00A3433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50E2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50/2024</w:t>
            </w:r>
          </w:p>
        </w:tc>
      </w:tr>
    </w:tbl>
    <w:p w14:paraId="43033980" w14:textId="77777777" w:rsidR="00DC652A" w:rsidRPr="00B50E2C" w:rsidRDefault="00C206D6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50E2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B50E2C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6DC1B432" w14:textId="77777777" w:rsidR="00DC652A" w:rsidRPr="00B50E2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B50E2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3B2AD40E" w14:textId="77777777" w:rsidR="0071340C" w:rsidRPr="00B50E2C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B50E2C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B50E2C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B50E2C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7515FA85" w14:textId="77777777" w:rsidR="0071340C" w:rsidRPr="00B50E2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6738AD8F" w14:textId="77777777" w:rsidR="0071340C" w:rsidRPr="00B50E2C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50E2C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046740DD" w14:textId="77777777" w:rsidR="0071340C" w:rsidRPr="00B50E2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B50E2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082FFFB5" w14:textId="77777777" w:rsidR="0071340C" w:rsidRPr="00B50E2C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B50E2C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B50E2C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B50E2C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347176AE" w14:textId="77777777" w:rsidR="0071340C" w:rsidRPr="00B50E2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7FE2C653" w14:textId="77777777" w:rsidR="0071340C" w:rsidRPr="00B50E2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39DF6B8B" w14:textId="77777777" w:rsidR="00DC652A" w:rsidRPr="00B50E2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B50E2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B50E2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B50E2C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4B2D840B" w14:textId="77777777" w:rsidR="00DC652A" w:rsidRPr="00B50E2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50E2C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B50E2C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B50E2C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B50E2C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B50E2C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B50E2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B50E2C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2C2F7DF4" w14:textId="77777777" w:rsidR="0093388F" w:rsidRPr="00B50E2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B50E2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34FFB8F5" w14:textId="77777777" w:rsidR="0093388F" w:rsidRPr="00B50E2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50E2C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51675523" w14:textId="77777777" w:rsidR="0093388F" w:rsidRPr="00B50E2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B50E2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0439FA28" w14:textId="77777777" w:rsidR="00CB29AC" w:rsidRPr="00B50E2C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50E2C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3F3E8D39" w14:textId="77777777" w:rsidR="00CB29AC" w:rsidRPr="00B50E2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B50E2C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5DBCA27D" w14:textId="77777777" w:rsidR="00830970" w:rsidRPr="00B50E2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50E2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B50E2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B50E2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B50E2C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28B28CFF" w14:textId="77777777" w:rsidR="00E27ABB" w:rsidRPr="00B50E2C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B50E2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B50E2C" w14:paraId="083A1801" w14:textId="77777777" w:rsidTr="00467CA2">
        <w:tc>
          <w:tcPr>
            <w:tcW w:w="2660" w:type="dxa"/>
            <w:shd w:val="clear" w:color="auto" w:fill="auto"/>
          </w:tcPr>
          <w:p w14:paraId="64D7E894" w14:textId="77777777" w:rsidR="00D520D3" w:rsidRPr="00B50E2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A025CB8" w14:textId="77777777" w:rsidR="00D520D3" w:rsidRPr="00B50E2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B50E2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7ABC859" w14:textId="77777777" w:rsidR="00D520D3" w:rsidRPr="00B50E2C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50E2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431DF70" w14:textId="77777777" w:rsidR="00D520D3" w:rsidRPr="00B50E2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855B51D" w14:textId="77777777" w:rsidR="00D520D3" w:rsidRPr="00B50E2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B50E2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B11E2E4" w14:textId="77777777" w:rsidR="00D520D3" w:rsidRPr="00B50E2C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50E2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C206D6" w:rsidRPr="00B50E2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B50E2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B50E2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B50E2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37B7834E" w14:textId="77777777" w:rsidR="00E27ABB" w:rsidRPr="00B50E2C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B50E2C" w:rsidSect="004517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1BBDD5" w14:textId="77777777" w:rsidR="004517A5" w:rsidRDefault="004517A5" w:rsidP="00025386">
      <w:pPr>
        <w:spacing w:after="0" w:line="240" w:lineRule="auto"/>
      </w:pPr>
      <w:r>
        <w:separator/>
      </w:r>
    </w:p>
  </w:endnote>
  <w:endnote w:type="continuationSeparator" w:id="0">
    <w:p w14:paraId="07E80592" w14:textId="77777777" w:rsidR="004517A5" w:rsidRDefault="004517A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6F44EB" w14:textId="77777777" w:rsidR="00C206D6" w:rsidRDefault="00C206D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CFB7B3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30FC800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6C71728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ED03E28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5F712D" w14:textId="77777777" w:rsidR="00C206D6" w:rsidRDefault="00C206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385848" w14:textId="77777777" w:rsidR="004517A5" w:rsidRDefault="004517A5" w:rsidP="00025386">
      <w:pPr>
        <w:spacing w:after="0" w:line="240" w:lineRule="auto"/>
      </w:pPr>
      <w:r>
        <w:separator/>
      </w:r>
    </w:p>
  </w:footnote>
  <w:footnote w:type="continuationSeparator" w:id="0">
    <w:p w14:paraId="21E3BFDD" w14:textId="77777777" w:rsidR="004517A5" w:rsidRDefault="004517A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51B876" w14:textId="77777777" w:rsidR="00C206D6" w:rsidRDefault="00C206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39B15B" w14:textId="77777777" w:rsidR="00C206D6" w:rsidRDefault="00C206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B695DE" w14:textId="77777777" w:rsidR="00C206D6" w:rsidRDefault="00C206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64902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17A5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517A5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50E2C"/>
    <w:rsid w:val="00B62AD0"/>
    <w:rsid w:val="00B77707"/>
    <w:rsid w:val="00BE3BCE"/>
    <w:rsid w:val="00C206D6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1BB67C"/>
  <w15:chartTrackingRefBased/>
  <w15:docId w15:val="{D345B764-E2C1-42E2-9C00-54FF2800B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285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2024-04-30T06:21:00Z</cp:lastPrinted>
  <dcterms:created xsi:type="dcterms:W3CDTF">2024-04-30T06:21:00Z</dcterms:created>
  <dcterms:modified xsi:type="dcterms:W3CDTF">2024-04-30T06:21:00Z</dcterms:modified>
</cp:coreProperties>
</file>