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41D16B" w14:textId="77777777" w:rsidR="005103B9" w:rsidRPr="008F742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F742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0218F" w:rsidRPr="008F742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8F742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40BB603" w14:textId="77777777" w:rsidR="00C4103F" w:rsidRPr="008F742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F742D">
        <w:rPr>
          <w:rFonts w:ascii="Arial Narrow" w:hAnsi="Arial Narrow" w:cs="Arial"/>
          <w:b/>
        </w:rPr>
        <w:t>Zamawiający</w:t>
      </w:r>
      <w:r w:rsidR="007936D6" w:rsidRPr="008F742D">
        <w:rPr>
          <w:rFonts w:ascii="Arial Narrow" w:hAnsi="Arial Narrow" w:cs="Arial"/>
          <w:b/>
        </w:rPr>
        <w:t>:</w:t>
      </w:r>
    </w:p>
    <w:p w14:paraId="60526E24" w14:textId="77777777" w:rsidR="006676AE" w:rsidRPr="008F742D" w:rsidRDefault="000021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F742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5583C8F" w14:textId="77777777" w:rsidR="006676AE" w:rsidRPr="008F742D" w:rsidRDefault="000021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F742D">
        <w:rPr>
          <w:rFonts w:ascii="Arial Narrow" w:hAnsi="Arial Narrow" w:cs="Arial"/>
          <w:sz w:val="22"/>
          <w:szCs w:val="22"/>
        </w:rPr>
        <w:t>ul. Powstańców Warszawy</w:t>
      </w:r>
      <w:r w:rsidR="006676AE" w:rsidRPr="008F742D">
        <w:rPr>
          <w:rFonts w:ascii="Arial Narrow" w:hAnsi="Arial Narrow" w:cs="Arial"/>
          <w:sz w:val="22"/>
          <w:szCs w:val="22"/>
        </w:rPr>
        <w:t xml:space="preserve"> </w:t>
      </w:r>
      <w:r w:rsidRPr="008F742D">
        <w:rPr>
          <w:rFonts w:ascii="Arial Narrow" w:hAnsi="Arial Narrow" w:cs="Arial"/>
          <w:sz w:val="22"/>
          <w:szCs w:val="22"/>
        </w:rPr>
        <w:t>5</w:t>
      </w:r>
      <w:r w:rsidR="006676AE" w:rsidRPr="008F742D">
        <w:rPr>
          <w:rFonts w:ascii="Arial Narrow" w:hAnsi="Arial Narrow" w:cs="Arial"/>
          <w:sz w:val="22"/>
          <w:szCs w:val="22"/>
        </w:rPr>
        <w:t xml:space="preserve"> </w:t>
      </w:r>
    </w:p>
    <w:p w14:paraId="35181FDA" w14:textId="77777777" w:rsidR="00F90CD1" w:rsidRPr="008F742D" w:rsidRDefault="0000218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F742D">
        <w:rPr>
          <w:rFonts w:ascii="Arial Narrow" w:hAnsi="Arial Narrow" w:cs="Arial"/>
          <w:sz w:val="22"/>
          <w:szCs w:val="22"/>
        </w:rPr>
        <w:t>85-681</w:t>
      </w:r>
      <w:r w:rsidR="006676AE" w:rsidRPr="008F742D">
        <w:rPr>
          <w:rFonts w:ascii="Arial Narrow" w:hAnsi="Arial Narrow" w:cs="Arial"/>
          <w:sz w:val="22"/>
          <w:szCs w:val="22"/>
        </w:rPr>
        <w:t xml:space="preserve"> </w:t>
      </w:r>
      <w:r w:rsidRPr="008F742D">
        <w:rPr>
          <w:rFonts w:ascii="Arial Narrow" w:hAnsi="Arial Narrow" w:cs="Arial"/>
          <w:sz w:val="22"/>
          <w:szCs w:val="22"/>
        </w:rPr>
        <w:t>Bydgoszcz</w:t>
      </w:r>
    </w:p>
    <w:p w14:paraId="798AC93B" w14:textId="77777777" w:rsidR="009169D4" w:rsidRPr="008F742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F742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C56D0DF" w14:textId="77777777" w:rsidR="00C4103F" w:rsidRPr="008F742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8F742D">
        <w:rPr>
          <w:rFonts w:ascii="Arial Narrow" w:hAnsi="Arial Narrow" w:cs="Arial"/>
          <w:iCs/>
          <w:sz w:val="14"/>
          <w:szCs w:val="14"/>
        </w:rPr>
        <w:t>[</w:t>
      </w:r>
      <w:r w:rsidR="009169D4" w:rsidRPr="008F742D">
        <w:rPr>
          <w:rFonts w:ascii="Arial Narrow" w:hAnsi="Arial Narrow" w:cs="Arial"/>
          <w:iCs/>
          <w:sz w:val="14"/>
          <w:szCs w:val="14"/>
        </w:rPr>
        <w:t>pełna nazwa, adres</w:t>
      </w:r>
      <w:r w:rsidRPr="008F742D">
        <w:rPr>
          <w:rFonts w:ascii="Arial Narrow" w:hAnsi="Arial Narrow" w:cs="Arial"/>
          <w:iCs/>
          <w:sz w:val="14"/>
          <w:szCs w:val="14"/>
        </w:rPr>
        <w:t>]</w:t>
      </w:r>
    </w:p>
    <w:p w14:paraId="0997DF58" w14:textId="77777777" w:rsidR="002578E4" w:rsidRPr="008F742D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F742D" w14:paraId="5D54B1BA" w14:textId="77777777" w:rsidTr="0018769E">
        <w:tc>
          <w:tcPr>
            <w:tcW w:w="2800" w:type="dxa"/>
            <w:shd w:val="clear" w:color="auto" w:fill="auto"/>
          </w:tcPr>
          <w:p w14:paraId="225FEEC3" w14:textId="77777777" w:rsidR="002578E4" w:rsidRPr="008F742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F742D">
              <w:rPr>
                <w:rFonts w:ascii="Arial Narrow" w:hAnsi="Arial Narrow" w:cs="Arial"/>
                <w:b/>
              </w:rPr>
              <w:t>Wykonawca</w:t>
            </w:r>
            <w:r w:rsidRPr="008F742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5786BB" w14:textId="77777777" w:rsidR="002578E4" w:rsidRPr="008F74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9D8903F" w14:textId="77777777" w:rsidR="002578E4" w:rsidRPr="008F74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F742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229256" w14:textId="77777777" w:rsidR="002578E4" w:rsidRPr="008F742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F74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F742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F74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8F742D" w14:paraId="1279331D" w14:textId="77777777" w:rsidTr="0018769E">
        <w:tc>
          <w:tcPr>
            <w:tcW w:w="2800" w:type="dxa"/>
            <w:shd w:val="clear" w:color="auto" w:fill="auto"/>
          </w:tcPr>
          <w:p w14:paraId="15330729" w14:textId="77777777" w:rsidR="002578E4" w:rsidRPr="008F742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F742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A67A85" w14:textId="77777777" w:rsidR="002578E4" w:rsidRPr="008F74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B73D39" w14:textId="77777777" w:rsidR="002578E4" w:rsidRPr="008F742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F742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B485AD" w14:textId="77777777" w:rsidR="002578E4" w:rsidRPr="008F742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F74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F742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F742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EAA9D5A" w14:textId="77777777" w:rsidR="002578E4" w:rsidRPr="008F742D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218F" w:rsidRPr="008F742D" w14:paraId="4E1D6549" w14:textId="77777777" w:rsidTr="00A34332">
        <w:tc>
          <w:tcPr>
            <w:tcW w:w="9104" w:type="dxa"/>
            <w:shd w:val="clear" w:color="auto" w:fill="D9D9D9"/>
          </w:tcPr>
          <w:p w14:paraId="026359EB" w14:textId="77777777" w:rsidR="0000218F" w:rsidRPr="008F742D" w:rsidRDefault="0000218F" w:rsidP="00A3433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F742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87D4624" w14:textId="77777777" w:rsidR="0000218F" w:rsidRPr="008F742D" w:rsidRDefault="0000218F" w:rsidP="00A34332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8F742D">
              <w:rPr>
                <w:rFonts w:ascii="Arial Narrow" w:hAnsi="Arial Narrow" w:cs="Arial"/>
              </w:rPr>
              <w:t>t.j</w:t>
            </w:r>
            <w:proofErr w:type="spellEnd"/>
            <w:r w:rsidRPr="008F742D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8F742D">
              <w:rPr>
                <w:rFonts w:ascii="Arial Narrow" w:hAnsi="Arial Narrow" w:cs="Arial"/>
              </w:rPr>
              <w:t>Pzp</w:t>
            </w:r>
            <w:proofErr w:type="spellEnd"/>
            <w:r w:rsidRPr="008F742D">
              <w:rPr>
                <w:rFonts w:ascii="Arial Narrow" w:hAnsi="Arial Narrow" w:cs="Arial"/>
              </w:rPr>
              <w:t>), dotyczące:</w:t>
            </w:r>
          </w:p>
          <w:p w14:paraId="38F8AEA5" w14:textId="77777777" w:rsidR="0000218F" w:rsidRPr="008F742D" w:rsidRDefault="0000218F" w:rsidP="00A3433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8F742D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750B913" w14:textId="77777777" w:rsidR="0000218F" w:rsidRPr="008F742D" w:rsidRDefault="0000218F" w:rsidP="00A3433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8F742D">
              <w:rPr>
                <w:rFonts w:ascii="Arial Narrow" w:hAnsi="Arial Narrow" w:cs="Arial"/>
                <w:b/>
              </w:rPr>
              <w:t>ORAZ</w:t>
            </w:r>
          </w:p>
          <w:p w14:paraId="2ED8CC2B" w14:textId="77777777" w:rsidR="0000218F" w:rsidRPr="008F742D" w:rsidRDefault="0000218F" w:rsidP="00A34332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F742D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8C38F4A" w14:textId="77777777" w:rsidR="00E50194" w:rsidRPr="008F742D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Na potrzeby postę</w:t>
      </w:r>
      <w:r w:rsidR="008D0487" w:rsidRPr="008F742D">
        <w:rPr>
          <w:rFonts w:ascii="Arial Narrow" w:hAnsi="Arial Narrow" w:cs="Arial"/>
        </w:rPr>
        <w:t xml:space="preserve">powania o udzielenie </w:t>
      </w:r>
      <w:r w:rsidR="007936D6" w:rsidRPr="008F742D">
        <w:rPr>
          <w:rFonts w:ascii="Arial Narrow" w:hAnsi="Arial Narrow" w:cs="Arial"/>
        </w:rPr>
        <w:t>zamówienia publicznego</w:t>
      </w:r>
      <w:r w:rsidR="00E50194" w:rsidRPr="008F742D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F742D" w14:paraId="347DDA55" w14:textId="77777777" w:rsidTr="0018769E">
        <w:tc>
          <w:tcPr>
            <w:tcW w:w="2269" w:type="dxa"/>
            <w:shd w:val="clear" w:color="auto" w:fill="auto"/>
          </w:tcPr>
          <w:p w14:paraId="615CE7B1" w14:textId="77777777" w:rsidR="002578E4" w:rsidRPr="008F742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742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315B06" w14:textId="77777777" w:rsidR="002578E4" w:rsidRPr="008F742D" w:rsidRDefault="0000218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F742D">
              <w:rPr>
                <w:rFonts w:ascii="Arial Narrow" w:eastAsia="Times New Roman" w:hAnsi="Arial Narrow" w:cs="Arial"/>
                <w:bCs/>
                <w:lang w:eastAsia="pl-PL"/>
              </w:rPr>
              <w:t>Usługi w zakresie przeglądów okresowych instalacji i urządzeń infrastruktury</w:t>
            </w:r>
            <w:r w:rsidR="002578E4" w:rsidRPr="008F742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0218F" w:rsidRPr="008F742D" w14:paraId="75807D50" w14:textId="77777777" w:rsidTr="00A34332">
        <w:tc>
          <w:tcPr>
            <w:tcW w:w="2269" w:type="dxa"/>
            <w:shd w:val="clear" w:color="auto" w:fill="auto"/>
          </w:tcPr>
          <w:p w14:paraId="5B2DD0F5" w14:textId="77777777" w:rsidR="0000218F" w:rsidRPr="008F742D" w:rsidRDefault="0000218F" w:rsidP="00A343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742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B63E4B" w14:textId="77777777" w:rsidR="0000218F" w:rsidRPr="008F742D" w:rsidRDefault="0000218F" w:rsidP="00A343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F742D">
              <w:rPr>
                <w:rFonts w:ascii="Arial Narrow" w:eastAsia="Times New Roman" w:hAnsi="Arial Narrow" w:cs="Arial"/>
                <w:bCs/>
                <w:lang w:eastAsia="pl-PL"/>
              </w:rPr>
              <w:t>50/2024</w:t>
            </w:r>
          </w:p>
        </w:tc>
      </w:tr>
    </w:tbl>
    <w:p w14:paraId="5D545D7F" w14:textId="77777777" w:rsidR="002578E4" w:rsidRPr="008F742D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893BFA9" w14:textId="77777777" w:rsidR="00F90CD1" w:rsidRPr="008F742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 xml:space="preserve">prowadzonego przez </w:t>
      </w:r>
      <w:r w:rsidR="0000218F" w:rsidRPr="008F742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F742D">
        <w:rPr>
          <w:rFonts w:ascii="Arial Narrow" w:hAnsi="Arial Narrow" w:cs="Arial"/>
          <w:b/>
        </w:rPr>
        <w:t>,</w:t>
      </w:r>
      <w:r w:rsidR="002B2AD9" w:rsidRPr="008F742D">
        <w:rPr>
          <w:rFonts w:ascii="Arial Narrow" w:hAnsi="Arial Narrow" w:cs="Arial"/>
        </w:rPr>
        <w:t xml:space="preserve"> </w:t>
      </w:r>
      <w:r w:rsidR="00E65685" w:rsidRPr="008F742D">
        <w:rPr>
          <w:rFonts w:ascii="Arial Narrow" w:hAnsi="Arial Narrow" w:cs="Arial"/>
        </w:rPr>
        <w:t>oświa</w:t>
      </w:r>
      <w:r w:rsidR="00825A09" w:rsidRPr="008F742D">
        <w:rPr>
          <w:rFonts w:ascii="Arial Narrow" w:hAnsi="Arial Narrow" w:cs="Arial"/>
        </w:rPr>
        <w:t>dczam</w:t>
      </w:r>
      <w:r w:rsidR="00E65685" w:rsidRPr="008F742D">
        <w:rPr>
          <w:rFonts w:ascii="Arial Narrow" w:hAnsi="Arial Narrow" w:cs="Arial"/>
        </w:rPr>
        <w:t>,</w:t>
      </w:r>
      <w:r w:rsidR="002B2AD9" w:rsidRPr="008F742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F742D" w14:paraId="6D7086FC" w14:textId="77777777" w:rsidTr="00650D6C">
        <w:tc>
          <w:tcPr>
            <w:tcW w:w="9104" w:type="dxa"/>
            <w:shd w:val="clear" w:color="auto" w:fill="D9D9D9"/>
          </w:tcPr>
          <w:p w14:paraId="272C66CD" w14:textId="77777777" w:rsidR="00E50194" w:rsidRPr="008F742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0F75A73" w14:textId="77777777" w:rsidR="00C113BF" w:rsidRPr="008F742D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Oświadczam, że nie podlegam wykluczeniu z postępowania na po</w:t>
      </w:r>
      <w:r w:rsidR="002C4137" w:rsidRPr="008F742D">
        <w:rPr>
          <w:rFonts w:ascii="Arial Narrow" w:hAnsi="Arial Narrow" w:cs="Arial"/>
        </w:rPr>
        <w:t xml:space="preserve">dstawie </w:t>
      </w:r>
      <w:r w:rsidR="002C4137" w:rsidRPr="008F742D">
        <w:rPr>
          <w:rFonts w:ascii="Arial Narrow" w:hAnsi="Arial Narrow" w:cs="Arial"/>
        </w:rPr>
        <w:br/>
        <w:t xml:space="preserve">art. </w:t>
      </w:r>
      <w:r w:rsidR="00232DF0" w:rsidRPr="008F742D">
        <w:rPr>
          <w:rFonts w:ascii="Arial Narrow" w:hAnsi="Arial Narrow" w:cs="Arial"/>
        </w:rPr>
        <w:t>108</w:t>
      </w:r>
      <w:r w:rsidR="002C4137" w:rsidRPr="008F742D">
        <w:rPr>
          <w:rFonts w:ascii="Arial Narrow" w:hAnsi="Arial Narrow" w:cs="Arial"/>
        </w:rPr>
        <w:t xml:space="preserve"> ust 1 </w:t>
      </w:r>
      <w:r w:rsidRPr="008F742D">
        <w:rPr>
          <w:rFonts w:ascii="Arial Narrow" w:hAnsi="Arial Narrow" w:cs="Arial"/>
        </w:rPr>
        <w:t>ustawy Pzp</w:t>
      </w:r>
      <w:r w:rsidR="00641874" w:rsidRPr="008F742D">
        <w:rPr>
          <w:rFonts w:ascii="Arial Narrow" w:hAnsi="Arial Narrow" w:cs="Arial"/>
        </w:rPr>
        <w:t>.</w:t>
      </w:r>
    </w:p>
    <w:p w14:paraId="7C55ACA4" w14:textId="77777777" w:rsidR="0000218F" w:rsidRPr="008F742D" w:rsidRDefault="0000218F" w:rsidP="0000218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7DCCF8A0" w14:textId="77777777" w:rsidR="002426FF" w:rsidRPr="008F742D" w:rsidRDefault="0000218F" w:rsidP="0000218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8F742D">
        <w:rPr>
          <w:rFonts w:ascii="Arial Narrow" w:hAnsi="Arial Narrow" w:cs="Arial"/>
        </w:rPr>
        <w:t xml:space="preserve">Oświadczam, że nie podlegam wykluczeniu z postępowania na podstawie </w:t>
      </w:r>
      <w:r w:rsidRPr="008F742D">
        <w:rPr>
          <w:rFonts w:ascii="Arial Narrow" w:hAnsi="Arial Narrow" w:cs="Arial"/>
        </w:rPr>
        <w:br/>
        <w:t xml:space="preserve">art. 109 ust. 1 ustawy </w:t>
      </w:r>
      <w:proofErr w:type="spellStart"/>
      <w:r w:rsidRPr="008F742D">
        <w:rPr>
          <w:rFonts w:ascii="Arial Narrow" w:hAnsi="Arial Narrow" w:cs="Arial"/>
        </w:rPr>
        <w:t>Pzp</w:t>
      </w:r>
      <w:proofErr w:type="spellEnd"/>
      <w:r w:rsidRPr="008F742D">
        <w:rPr>
          <w:rFonts w:ascii="Arial Narrow" w:hAnsi="Arial Narrow" w:cs="Arial"/>
        </w:rPr>
        <w:t>, w zakresie:</w:t>
      </w:r>
    </w:p>
    <w:p w14:paraId="3B6B0571" w14:textId="77777777" w:rsidR="0000218F" w:rsidRPr="008F742D" w:rsidRDefault="0000218F" w:rsidP="0000218F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3BC8882" w14:textId="77777777" w:rsidR="0000218F" w:rsidRPr="008F742D" w:rsidRDefault="0000218F" w:rsidP="0000218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8F742D">
        <w:rPr>
          <w:rFonts w:ascii="Arial Narrow" w:hAnsi="Arial Narrow" w:cs="Arial"/>
          <w:b/>
        </w:rPr>
        <w:t>Art. 109 ust. 1 pkt 1</w:t>
      </w:r>
    </w:p>
    <w:p w14:paraId="42CDAF81" w14:textId="77777777" w:rsidR="0000218F" w:rsidRPr="008F742D" w:rsidRDefault="0000218F" w:rsidP="0000218F">
      <w:pPr>
        <w:spacing w:after="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7D2BE41" w14:textId="77777777" w:rsidR="0000218F" w:rsidRPr="008F742D" w:rsidRDefault="0000218F" w:rsidP="0000218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AD9AE04" w14:textId="77777777" w:rsidR="0000218F" w:rsidRPr="008F742D" w:rsidRDefault="0000218F" w:rsidP="0000218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8F742D">
        <w:rPr>
          <w:rFonts w:ascii="Arial Narrow" w:hAnsi="Arial Narrow" w:cs="Arial"/>
          <w:b/>
        </w:rPr>
        <w:t>Art. 109 ust. 1 pkt 4</w:t>
      </w:r>
    </w:p>
    <w:p w14:paraId="2BF5803C" w14:textId="77777777" w:rsidR="0000218F" w:rsidRPr="008F742D" w:rsidRDefault="0000218F" w:rsidP="000021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8F742D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4453ACB" w14:textId="77777777" w:rsidR="0000218F" w:rsidRPr="008F742D" w:rsidRDefault="0000218F" w:rsidP="0000218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EED2BAD" w14:textId="77777777" w:rsidR="0000218F" w:rsidRPr="008F742D" w:rsidRDefault="0000218F" w:rsidP="0000218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8F742D">
        <w:rPr>
          <w:rFonts w:ascii="Arial Narrow" w:hAnsi="Arial Narrow" w:cs="Arial"/>
          <w:b/>
        </w:rPr>
        <w:t>Art. 109 ust. 1 pkt 7</w:t>
      </w:r>
    </w:p>
    <w:p w14:paraId="1BB172F4" w14:textId="77777777" w:rsidR="0000218F" w:rsidRPr="008F742D" w:rsidRDefault="0000218F" w:rsidP="000021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8F742D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0193ABB9" w14:textId="77777777" w:rsidR="0000218F" w:rsidRPr="008F742D" w:rsidRDefault="0000218F" w:rsidP="0000218F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192F8AB6" w14:textId="77777777" w:rsidR="0000218F" w:rsidRPr="008F742D" w:rsidRDefault="0000218F" w:rsidP="0000218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8F742D">
        <w:rPr>
          <w:rFonts w:ascii="Arial Narrow" w:hAnsi="Arial Narrow" w:cs="Arial"/>
          <w:b/>
        </w:rPr>
        <w:t>Art. 109 ust. 1 pkt 10</w:t>
      </w:r>
    </w:p>
    <w:p w14:paraId="4FE92BEE" w14:textId="77777777" w:rsidR="0000218F" w:rsidRPr="008F742D" w:rsidRDefault="0000218F" w:rsidP="000021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8F742D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3F471733" w14:textId="77777777" w:rsidR="00023477" w:rsidRPr="008F742D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2551D77F" w14:textId="77777777" w:rsidR="00023477" w:rsidRPr="008F742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___________________________________________________________________</w:t>
      </w:r>
    </w:p>
    <w:p w14:paraId="4FC4E00E" w14:textId="77777777" w:rsidR="00992BD8" w:rsidRPr="008F742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8F742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8F742D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8F742D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ED44669" w14:textId="77777777" w:rsidR="00023477" w:rsidRPr="008F742D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8F742D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8F742D">
        <w:rPr>
          <w:rFonts w:ascii="Arial Narrow" w:hAnsi="Arial Narrow" w:cs="Arial"/>
          <w:i/>
        </w:rPr>
        <w:t>.</w:t>
      </w:r>
      <w:r w:rsidRPr="008F742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8F742D">
        <w:rPr>
          <w:rFonts w:ascii="Arial Narrow" w:hAnsi="Arial Narrow" w:cs="Arial"/>
        </w:rPr>
        <w:t>110</w:t>
      </w:r>
      <w:r w:rsidRPr="008F742D">
        <w:rPr>
          <w:rFonts w:ascii="Arial Narrow" w:hAnsi="Arial Narrow" w:cs="Arial"/>
        </w:rPr>
        <w:t xml:space="preserve"> ust. </w:t>
      </w:r>
      <w:r w:rsidR="00710937" w:rsidRPr="008F742D">
        <w:rPr>
          <w:rFonts w:ascii="Arial Narrow" w:hAnsi="Arial Narrow" w:cs="Arial"/>
        </w:rPr>
        <w:t>2</w:t>
      </w:r>
      <w:r w:rsidRPr="008F742D">
        <w:rPr>
          <w:rFonts w:ascii="Arial Narrow" w:hAnsi="Arial Narrow" w:cs="Arial"/>
        </w:rPr>
        <w:t xml:space="preserve"> ustawy Pzp podjąłem następujące środki naprawcze</w:t>
      </w:r>
      <w:r w:rsidR="007A2BCB" w:rsidRPr="008F742D">
        <w:rPr>
          <w:rFonts w:ascii="Arial Narrow" w:hAnsi="Arial Narrow" w:cs="Arial"/>
        </w:rPr>
        <w:t xml:space="preserve"> i zapobiegawcze</w:t>
      </w:r>
      <w:r w:rsidRPr="008F742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8F742D">
        <w:rPr>
          <w:rFonts w:ascii="Arial Narrow" w:hAnsi="Arial Narrow" w:cs="Arial"/>
        </w:rPr>
        <w:t>..</w:t>
      </w:r>
      <w:r w:rsidRPr="008F742D">
        <w:rPr>
          <w:rFonts w:ascii="Arial Narrow" w:hAnsi="Arial Narrow" w:cs="Arial"/>
        </w:rPr>
        <w:t>……………</w:t>
      </w:r>
      <w:r w:rsidR="00023477" w:rsidRPr="008F742D">
        <w:rPr>
          <w:rFonts w:ascii="Arial Narrow" w:hAnsi="Arial Narrow" w:cs="Arial"/>
        </w:rPr>
        <w:t>…</w:t>
      </w:r>
      <w:r w:rsidRPr="008F742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8F742D">
        <w:rPr>
          <w:rFonts w:ascii="Arial Narrow" w:hAnsi="Arial Narrow" w:cs="Arial"/>
        </w:rPr>
        <w:t>.</w:t>
      </w:r>
      <w:r w:rsidRPr="008F742D">
        <w:rPr>
          <w:rFonts w:ascii="Arial Narrow" w:hAnsi="Arial Narrow" w:cs="Arial"/>
        </w:rPr>
        <w:t>…</w:t>
      </w:r>
      <w:r w:rsidR="007A2BCB" w:rsidRPr="008F742D">
        <w:rPr>
          <w:rFonts w:ascii="Arial Narrow" w:hAnsi="Arial Narrow" w:cs="Arial"/>
        </w:rPr>
        <w:t>.</w:t>
      </w:r>
    </w:p>
    <w:p w14:paraId="409E155E" w14:textId="77777777" w:rsidR="007A2BCB" w:rsidRPr="008F742D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___________________________________________________________________</w:t>
      </w:r>
    </w:p>
    <w:p w14:paraId="0BA68E38" w14:textId="77777777" w:rsidR="0011306C" w:rsidRPr="008F742D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F742D">
        <w:rPr>
          <w:rFonts w:ascii="Arial Narrow" w:hAnsi="Arial Narrow" w:cs="Arial"/>
        </w:rPr>
        <w:t xml:space="preserve">t.j. </w:t>
      </w:r>
      <w:r w:rsidRPr="008F742D">
        <w:rPr>
          <w:rFonts w:ascii="Arial Narrow" w:hAnsi="Arial Narrow" w:cs="Arial"/>
        </w:rPr>
        <w:t xml:space="preserve">Dz. U. </w:t>
      </w:r>
      <w:r w:rsidR="000C2F90" w:rsidRPr="008F742D">
        <w:rPr>
          <w:rFonts w:ascii="Arial Narrow" w:hAnsi="Arial Narrow" w:cs="Arial"/>
        </w:rPr>
        <w:t xml:space="preserve">z 2023r. </w:t>
      </w:r>
      <w:r w:rsidRPr="008F742D">
        <w:rPr>
          <w:rFonts w:ascii="Arial Narrow" w:hAnsi="Arial Narrow" w:cs="Arial"/>
        </w:rPr>
        <w:t xml:space="preserve">poz. </w:t>
      </w:r>
      <w:r w:rsidR="007020E3" w:rsidRPr="008F742D">
        <w:rPr>
          <w:rFonts w:ascii="Arial Narrow" w:hAnsi="Arial Narrow" w:cs="Arial"/>
        </w:rPr>
        <w:t>1497</w:t>
      </w:r>
      <w:r w:rsidRPr="008F742D">
        <w:rPr>
          <w:rFonts w:ascii="Arial Narrow" w:hAnsi="Arial Narrow" w:cs="Arial"/>
        </w:rPr>
        <w:t>)</w:t>
      </w:r>
      <w:r w:rsidR="0011306C" w:rsidRPr="008F742D">
        <w:rPr>
          <w:rStyle w:val="Odwoanieprzypisudolnego"/>
          <w:rFonts w:ascii="Arial Narrow" w:hAnsi="Arial Narrow" w:cs="Arial"/>
        </w:rPr>
        <w:footnoteReference w:id="1"/>
      </w:r>
      <w:r w:rsidRPr="008F742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F742D" w14:paraId="223CDE91" w14:textId="77777777" w:rsidTr="00CD4DD1">
        <w:tc>
          <w:tcPr>
            <w:tcW w:w="9104" w:type="dxa"/>
            <w:shd w:val="clear" w:color="auto" w:fill="D9D9D9"/>
          </w:tcPr>
          <w:p w14:paraId="0FAAB05F" w14:textId="77777777" w:rsidR="0011306C" w:rsidRPr="008F742D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8F742D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433210B" w14:textId="77777777" w:rsidR="00D2702A" w:rsidRPr="008F742D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Oświadczam,</w:t>
      </w:r>
      <w:r w:rsidR="00313417" w:rsidRPr="008F742D">
        <w:rPr>
          <w:rFonts w:ascii="Arial Narrow" w:hAnsi="Arial Narrow" w:cs="Arial"/>
        </w:rPr>
        <w:t xml:space="preserve"> że spełniam</w:t>
      </w:r>
      <w:r w:rsidR="004541F9" w:rsidRPr="008F742D">
        <w:rPr>
          <w:rFonts w:ascii="Arial Narrow" w:hAnsi="Arial Narrow" w:cs="Arial"/>
        </w:rPr>
        <w:t>, określone przez Zamawiającego,</w:t>
      </w:r>
      <w:r w:rsidR="00313417" w:rsidRPr="008F742D">
        <w:rPr>
          <w:rFonts w:ascii="Arial Narrow" w:hAnsi="Arial Narrow" w:cs="Arial"/>
        </w:rPr>
        <w:t xml:space="preserve"> warunki udziału </w:t>
      </w:r>
      <w:r w:rsidR="004541F9" w:rsidRPr="008F742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F742D" w14:paraId="4A55FB3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5799" w14:textId="77777777" w:rsidR="00D2702A" w:rsidRPr="008F742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F742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4FB0" w14:textId="77777777" w:rsidR="00D2702A" w:rsidRPr="008F742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0218F" w:rsidRPr="008F742D" w14:paraId="57A52A2C" w14:textId="77777777" w:rsidTr="00A343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42701" w14:textId="77777777" w:rsidR="0000218F" w:rsidRPr="008F742D" w:rsidRDefault="0000218F" w:rsidP="007824CA">
            <w:pPr>
              <w:spacing w:before="60" w:after="120" w:line="240" w:lineRule="auto"/>
              <w:jc w:val="center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3504" w14:textId="77777777" w:rsidR="0000218F" w:rsidRPr="008F742D" w:rsidRDefault="0000218F" w:rsidP="007824CA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F742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363CA9E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6610C62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Na potwierdzenie spełniania warunku udziału w postępowaniu należy przedłożyć:</w:t>
            </w:r>
          </w:p>
          <w:p w14:paraId="5424BE2D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1) Wykaz min. 1 osoby skierowanej przez wykonawcę do realizacji zamówienia publicznego, z zastrzeżeniem iż:</w:t>
            </w:r>
          </w:p>
          <w:p w14:paraId="20A0B57E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- dotyczy zadania 1: </w:t>
            </w:r>
          </w:p>
          <w:p w14:paraId="505F60E3" w14:textId="17ACFAE8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posiada uprawnienia grupy G1, E, D do wykonywania czynności kontrolno-pomiarowych do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</w:p>
          <w:p w14:paraId="7614D48E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- dotyczy zadania 2: </w:t>
            </w:r>
          </w:p>
          <w:p w14:paraId="182B419A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posiada uprawnienia grupy G1, E, D do wykonywania konserwacji, remontów, montażu do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</w:p>
          <w:p w14:paraId="4E8067B8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dotyczy zadania 3:</w:t>
            </w:r>
          </w:p>
          <w:p w14:paraId="2F17CF38" w14:textId="32EF6A6C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posiada uprawnienia grupy G1, E, D do wykonywania konserwacji, remontów, montażu oraz czynności kontrolno</w:t>
            </w:r>
            <w:r w:rsidR="007824CA">
              <w:rPr>
                <w:rFonts w:ascii="Arial Narrow" w:hAnsi="Arial Narrow" w:cs="Arial"/>
              </w:rPr>
              <w:t>-</w:t>
            </w:r>
            <w:r w:rsidRPr="008F742D">
              <w:rPr>
                <w:rFonts w:ascii="Arial Narrow" w:hAnsi="Arial Narrow" w:cs="Arial"/>
              </w:rPr>
              <w:t xml:space="preserve">pomiarowych powyżej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</w:p>
          <w:p w14:paraId="3F7554DC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dotyczy zadania 4:</w:t>
            </w:r>
          </w:p>
          <w:p w14:paraId="13455AA2" w14:textId="5AA7CFCD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posiada uprawnienia grupy G1, E, D do wykonywania czynności kontrolno-pomiarowych do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</w:p>
          <w:p w14:paraId="66B2C31A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dotyczy zadania 5:</w:t>
            </w:r>
          </w:p>
          <w:p w14:paraId="72F3BCDF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posiada tytuł mistrza kominiarskiego oraz odpowiednie uprawnienia budowlane do kierowania robotami zgodnie z art. 62 ust. 6 Prawa budowlanego</w:t>
            </w:r>
          </w:p>
          <w:p w14:paraId="0BA19D98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dotyczy zadania 6:</w:t>
            </w:r>
          </w:p>
          <w:p w14:paraId="522776F5" w14:textId="73CBA421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posiada uprawnienia grupy G1, E, D do wykonywania konserwacji, remontów, montażu oraz czynności kontrolno</w:t>
            </w:r>
            <w:r w:rsidR="007824CA">
              <w:rPr>
                <w:rFonts w:ascii="Arial Narrow" w:hAnsi="Arial Narrow" w:cs="Arial"/>
              </w:rPr>
              <w:t>-</w:t>
            </w:r>
            <w:r w:rsidRPr="008F742D">
              <w:rPr>
                <w:rFonts w:ascii="Arial Narrow" w:hAnsi="Arial Narrow" w:cs="Arial"/>
              </w:rPr>
              <w:t xml:space="preserve">pomiarowych do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</w:p>
          <w:p w14:paraId="4F0B6B52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dotyczy zadania 7:</w:t>
            </w:r>
          </w:p>
          <w:p w14:paraId="04210C39" w14:textId="376BEF58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posiada uprawnienia grupy G1, E, D do wykonywania konserwacji, remontów, montażu oraz czynności kontrolno</w:t>
            </w:r>
            <w:r w:rsidR="007824CA">
              <w:rPr>
                <w:rFonts w:ascii="Arial Narrow" w:hAnsi="Arial Narrow" w:cs="Arial"/>
              </w:rPr>
              <w:t>-</w:t>
            </w:r>
            <w:r w:rsidRPr="008F742D">
              <w:rPr>
                <w:rFonts w:ascii="Arial Narrow" w:hAnsi="Arial Narrow" w:cs="Arial"/>
              </w:rPr>
              <w:t xml:space="preserve">pomiarowych do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  <w:r w:rsidRPr="008F742D">
              <w:rPr>
                <w:rFonts w:ascii="Arial Narrow" w:hAnsi="Arial Narrow" w:cs="Arial"/>
              </w:rPr>
              <w:t xml:space="preserve"> z uwzględnieniem pkt 4 (zespoły prądotwórcze powyżej 50 KW)</w:t>
            </w:r>
          </w:p>
          <w:p w14:paraId="02DE9B9C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dotyczy zadania 8:</w:t>
            </w:r>
          </w:p>
          <w:p w14:paraId="31046C4A" w14:textId="54C9E723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posiada uprawnienia grupy G1, E, D do wykonywania czynności kontrolno-pomiarowych do 1 </w:t>
            </w:r>
            <w:proofErr w:type="spellStart"/>
            <w:r w:rsidRPr="008F742D">
              <w:rPr>
                <w:rFonts w:ascii="Arial Narrow" w:hAnsi="Arial Narrow" w:cs="Arial"/>
              </w:rPr>
              <w:t>kV</w:t>
            </w:r>
            <w:proofErr w:type="spellEnd"/>
          </w:p>
          <w:p w14:paraId="11BB2AB4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2) Oświadczenie o posiadaniu aktualnych atestów i certyfikatów przyrządów pomiarowych - dotyczy zadań: 1, 3, 4, 6, 8.</w:t>
            </w:r>
          </w:p>
          <w:p w14:paraId="5462015F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</w:p>
          <w:p w14:paraId="4EDB8C60" w14:textId="1C012BE9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Na potwierdzenie spełniania warunków udziału w postępowaniu należy przedłożyć wykaz min. 2 </w:t>
            </w:r>
            <w:r w:rsidR="007824CA">
              <w:rPr>
                <w:rFonts w:ascii="Arial Narrow" w:hAnsi="Arial Narrow" w:cs="Arial"/>
              </w:rPr>
              <w:t>usług</w:t>
            </w:r>
            <w:r w:rsidRPr="008F742D">
              <w:rPr>
                <w:rFonts w:ascii="Arial Narrow" w:hAnsi="Arial Narrow" w:cs="Arial"/>
              </w:rPr>
              <w:t xml:space="preserve"> (załącznik nr 12 do SWZ) odpowiadających przedmiotowi zamówienia wraz z dokumentami wskazanymi w pkt. 9.2 </w:t>
            </w:r>
            <w:proofErr w:type="spellStart"/>
            <w:r w:rsidRPr="008F742D">
              <w:rPr>
                <w:rFonts w:ascii="Arial Narrow" w:hAnsi="Arial Narrow" w:cs="Arial"/>
              </w:rPr>
              <w:t>ppkt</w:t>
            </w:r>
            <w:proofErr w:type="spellEnd"/>
            <w:r w:rsidRPr="008F742D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8F742D">
              <w:rPr>
                <w:rFonts w:ascii="Arial Narrow" w:hAnsi="Arial Narrow" w:cs="Arial"/>
              </w:rPr>
              <w:t>ppkt</w:t>
            </w:r>
            <w:proofErr w:type="spellEnd"/>
            <w:r w:rsidRPr="008F742D">
              <w:rPr>
                <w:rFonts w:ascii="Arial Narrow" w:hAnsi="Arial Narrow" w:cs="Arial"/>
              </w:rPr>
              <w:t xml:space="preserve"> 1 tabela l.p. 2 SWZ., z jednoczesnym wskazaniem, którego zadania te dokumenty dotyczą.</w:t>
            </w:r>
          </w:p>
        </w:tc>
      </w:tr>
      <w:tr w:rsidR="0000218F" w:rsidRPr="008F742D" w14:paraId="619F8BCB" w14:textId="77777777" w:rsidTr="00A343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B804" w14:textId="77777777" w:rsidR="0000218F" w:rsidRPr="008F742D" w:rsidRDefault="0000218F" w:rsidP="007824CA">
            <w:pPr>
              <w:spacing w:before="60" w:after="120" w:line="240" w:lineRule="auto"/>
              <w:jc w:val="center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7014" w14:textId="77777777" w:rsidR="0000218F" w:rsidRPr="008F742D" w:rsidRDefault="0000218F" w:rsidP="007824CA">
            <w:pPr>
              <w:spacing w:before="60" w:after="0" w:line="24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F742D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7AFFAE91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3DD8E1E5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Przedstawienie potwierdzenia, że Wykonawca jest ubezpieczony od odpowiedzialności cywilnej w zakresie prowadzonej działalności związanej z przedmiotem niniejszego zamówienia na sumę gwarancyjną, co najmniej:</w:t>
            </w:r>
          </w:p>
          <w:p w14:paraId="445ED35A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dla zadań 2 i  7:  100 000,00 zł,</w:t>
            </w:r>
          </w:p>
          <w:p w14:paraId="04DEF047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 xml:space="preserve">- dla zadania 3:  150 000,00 zł, </w:t>
            </w:r>
          </w:p>
          <w:p w14:paraId="77B47954" w14:textId="77777777" w:rsidR="0000218F" w:rsidRPr="008F742D" w:rsidRDefault="0000218F" w:rsidP="007824CA">
            <w:pPr>
              <w:spacing w:before="60" w:after="120" w:line="240" w:lineRule="auto"/>
              <w:jc w:val="both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</w:rPr>
              <w:t>- dla zadania 6:  50 000,00 zł.</w:t>
            </w:r>
          </w:p>
        </w:tc>
      </w:tr>
    </w:tbl>
    <w:p w14:paraId="40C2C363" w14:textId="77777777" w:rsidR="00E21BB4" w:rsidRPr="008F742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F742D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0ACE823D" w14:textId="77777777" w:rsidR="00E21BB4" w:rsidRPr="008F742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8F742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8F742D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8F742D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8F742D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8F742D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F670666" w14:textId="77777777" w:rsidR="00C62F57" w:rsidRPr="008F742D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E6D3F4A" w14:textId="77777777" w:rsidR="00C62F57" w:rsidRPr="008F742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021B141" w14:textId="77777777" w:rsidR="00721D87" w:rsidRPr="008F742D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F742D">
        <w:rPr>
          <w:rFonts w:ascii="Arial Narrow" w:hAnsi="Arial Narrow" w:cs="Arial"/>
        </w:rPr>
        <w:t>ego/</w:t>
      </w:r>
      <w:r w:rsidRPr="008F742D">
        <w:rPr>
          <w:rFonts w:ascii="Arial Narrow" w:hAnsi="Arial Narrow" w:cs="Arial"/>
        </w:rPr>
        <w:t xml:space="preserve">ych zasoby: </w:t>
      </w:r>
    </w:p>
    <w:p w14:paraId="0799ED5F" w14:textId="77777777" w:rsidR="00721D87" w:rsidRPr="008F742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……………</w:t>
      </w:r>
      <w:r w:rsidR="00721D87" w:rsidRPr="008F742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734186C" w14:textId="77777777" w:rsidR="00721D87" w:rsidRPr="008F742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F742D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6499C8F0" w14:textId="77777777" w:rsidR="00721D87" w:rsidRPr="008F742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 xml:space="preserve">w następującym zakresie: </w:t>
      </w:r>
    </w:p>
    <w:p w14:paraId="7ABE99FE" w14:textId="77777777" w:rsidR="00E21BB4" w:rsidRPr="008F742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……………</w:t>
      </w:r>
      <w:r w:rsidR="00721D87" w:rsidRPr="008F742D">
        <w:rPr>
          <w:rFonts w:ascii="Arial Narrow" w:hAnsi="Arial Narrow" w:cs="Arial"/>
        </w:rPr>
        <w:t>………………………………………………………….</w:t>
      </w:r>
      <w:r w:rsidRPr="008F742D">
        <w:rPr>
          <w:rFonts w:ascii="Arial Narrow" w:hAnsi="Arial Narrow" w:cs="Arial"/>
        </w:rPr>
        <w:t>………………………….</w:t>
      </w:r>
    </w:p>
    <w:p w14:paraId="7D269A4F" w14:textId="77777777" w:rsidR="00E21BB4" w:rsidRPr="008F742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F742D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4CFABE69" w14:textId="77777777" w:rsidR="00C62F57" w:rsidRPr="008F742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F742D" w14:paraId="05E8CC6D" w14:textId="77777777" w:rsidTr="00CD4DD1">
        <w:tc>
          <w:tcPr>
            <w:tcW w:w="9104" w:type="dxa"/>
            <w:shd w:val="clear" w:color="auto" w:fill="D9D9D9"/>
          </w:tcPr>
          <w:p w14:paraId="4A67A9C5" w14:textId="77777777" w:rsidR="00BE6F04" w:rsidRPr="008F742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EF72D9D" w14:textId="77777777" w:rsidR="00FE4E2B" w:rsidRPr="008F742D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F742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F742D" w14:paraId="6FC7D753" w14:textId="77777777" w:rsidTr="00847232">
        <w:tc>
          <w:tcPr>
            <w:tcW w:w="9104" w:type="dxa"/>
            <w:shd w:val="clear" w:color="auto" w:fill="D9D9D9"/>
          </w:tcPr>
          <w:p w14:paraId="7B9DCCD4" w14:textId="77777777" w:rsidR="00E426EB" w:rsidRPr="008F742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F742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09C8429" w14:textId="77777777" w:rsidR="00E426EB" w:rsidRPr="008F742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F870038" w14:textId="77777777" w:rsidR="00E426EB" w:rsidRPr="008F742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92050B1" w14:textId="77777777" w:rsidR="00E426EB" w:rsidRPr="008F742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7C462F4" w14:textId="77777777" w:rsidR="00E426EB" w:rsidRPr="008F74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F742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414FD83" w14:textId="77777777" w:rsidR="00E426EB" w:rsidRPr="008F742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F742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44E6062" w14:textId="77777777" w:rsidR="00E426EB" w:rsidRPr="008F742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F742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DD4689D" w14:textId="77777777" w:rsidR="00E426EB" w:rsidRPr="008F742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8BE4725" w14:textId="77777777" w:rsidR="0012157F" w:rsidRPr="008F742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6BC36CC" w14:textId="77777777" w:rsidR="00524951" w:rsidRPr="008F742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F742D">
        <w:rPr>
          <w:rFonts w:ascii="Arial Narrow" w:hAnsi="Arial Narrow" w:cs="Arial"/>
          <w:sz w:val="18"/>
          <w:szCs w:val="18"/>
        </w:rPr>
        <w:tab/>
      </w:r>
      <w:r w:rsidRPr="008F742D">
        <w:rPr>
          <w:rFonts w:ascii="Arial Narrow" w:hAnsi="Arial Narrow" w:cs="Arial"/>
          <w:sz w:val="18"/>
          <w:szCs w:val="18"/>
        </w:rPr>
        <w:tab/>
      </w:r>
      <w:r w:rsidRPr="008F742D">
        <w:rPr>
          <w:rFonts w:ascii="Arial Narrow" w:hAnsi="Arial Narrow" w:cs="Arial"/>
          <w:sz w:val="18"/>
          <w:szCs w:val="18"/>
        </w:rPr>
        <w:tab/>
      </w:r>
      <w:r w:rsidRPr="008F742D">
        <w:rPr>
          <w:rFonts w:ascii="Arial Narrow" w:hAnsi="Arial Narrow" w:cs="Arial"/>
          <w:sz w:val="18"/>
          <w:szCs w:val="18"/>
        </w:rPr>
        <w:tab/>
      </w:r>
      <w:r w:rsidRPr="008F742D">
        <w:rPr>
          <w:rFonts w:ascii="Arial Narrow" w:hAnsi="Arial Narrow" w:cs="Arial"/>
          <w:sz w:val="18"/>
          <w:szCs w:val="18"/>
        </w:rPr>
        <w:tab/>
      </w:r>
      <w:r w:rsidRPr="008F742D">
        <w:rPr>
          <w:rFonts w:ascii="Arial Narrow" w:hAnsi="Arial Narrow" w:cs="Arial"/>
          <w:sz w:val="18"/>
          <w:szCs w:val="18"/>
        </w:rPr>
        <w:tab/>
      </w:r>
      <w:r w:rsidRPr="008F742D">
        <w:rPr>
          <w:rFonts w:ascii="Arial Narrow" w:hAnsi="Arial Narrow" w:cs="Arial"/>
          <w:sz w:val="18"/>
          <w:szCs w:val="18"/>
        </w:rPr>
        <w:tab/>
      </w:r>
    </w:p>
    <w:p w14:paraId="2D8F2094" w14:textId="77777777" w:rsidR="00524951" w:rsidRPr="008F742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6E199F7" w14:textId="77777777" w:rsidR="00FE4E2B" w:rsidRPr="008F742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8F742D">
        <w:rPr>
          <w:rFonts w:ascii="Arial Narrow" w:hAnsi="Arial Narrow" w:cs="Arial"/>
          <w:sz w:val="18"/>
          <w:szCs w:val="18"/>
        </w:rPr>
        <w:t xml:space="preserve">  </w:t>
      </w:r>
      <w:r w:rsidR="006D536F" w:rsidRPr="008F742D">
        <w:rPr>
          <w:rFonts w:ascii="Arial Narrow" w:hAnsi="Arial Narrow" w:cs="Arial"/>
          <w:sz w:val="18"/>
          <w:szCs w:val="18"/>
        </w:rPr>
        <w:t>………..</w:t>
      </w:r>
      <w:r w:rsidR="00FE4E2B" w:rsidRPr="008F742D">
        <w:rPr>
          <w:rFonts w:ascii="Arial Narrow" w:hAnsi="Arial Narrow" w:cs="Arial"/>
          <w:sz w:val="18"/>
          <w:szCs w:val="18"/>
        </w:rPr>
        <w:t>…</w:t>
      </w:r>
      <w:r w:rsidR="006D536F" w:rsidRPr="008F742D">
        <w:rPr>
          <w:rFonts w:ascii="Arial Narrow" w:hAnsi="Arial Narrow" w:cs="Arial"/>
          <w:sz w:val="18"/>
          <w:szCs w:val="18"/>
        </w:rPr>
        <w:t>………..</w:t>
      </w:r>
      <w:r w:rsidR="00FE4E2B" w:rsidRPr="008F742D">
        <w:rPr>
          <w:rFonts w:ascii="Arial Narrow" w:hAnsi="Arial Narrow" w:cs="Arial"/>
          <w:sz w:val="18"/>
          <w:szCs w:val="18"/>
        </w:rPr>
        <w:t>……</w:t>
      </w:r>
      <w:r w:rsidR="006D536F" w:rsidRPr="008F742D">
        <w:rPr>
          <w:rFonts w:ascii="Arial Narrow" w:hAnsi="Arial Narrow" w:cs="Arial"/>
          <w:sz w:val="18"/>
          <w:szCs w:val="18"/>
        </w:rPr>
        <w:t>………….</w:t>
      </w:r>
      <w:r w:rsidR="00FE4E2B" w:rsidRPr="008F742D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77DC8E84" w14:textId="77777777" w:rsidR="00484F88" w:rsidRPr="008F742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F742D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8F742D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8F742D" w:rsidSect="00390C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ECE8A" w14:textId="77777777" w:rsidR="00390C12" w:rsidRDefault="00390C12" w:rsidP="0038231F">
      <w:pPr>
        <w:spacing w:after="0" w:line="240" w:lineRule="auto"/>
      </w:pPr>
      <w:r>
        <w:separator/>
      </w:r>
    </w:p>
  </w:endnote>
  <w:endnote w:type="continuationSeparator" w:id="0">
    <w:p w14:paraId="24A97919" w14:textId="77777777" w:rsidR="00390C12" w:rsidRDefault="00390C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E85F4" w14:textId="77777777" w:rsidR="0000218F" w:rsidRDefault="000021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DD6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7FA3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7BD45" w14:textId="77777777" w:rsidR="0000218F" w:rsidRDefault="000021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17EDC" w14:textId="77777777" w:rsidR="00390C12" w:rsidRDefault="00390C12" w:rsidP="0038231F">
      <w:pPr>
        <w:spacing w:after="0" w:line="240" w:lineRule="auto"/>
      </w:pPr>
      <w:r>
        <w:separator/>
      </w:r>
    </w:p>
  </w:footnote>
  <w:footnote w:type="continuationSeparator" w:id="0">
    <w:p w14:paraId="135CBA10" w14:textId="77777777" w:rsidR="00390C12" w:rsidRDefault="00390C12" w:rsidP="0038231F">
      <w:pPr>
        <w:spacing w:after="0" w:line="240" w:lineRule="auto"/>
      </w:pPr>
      <w:r>
        <w:continuationSeparator/>
      </w:r>
    </w:p>
  </w:footnote>
  <w:footnote w:id="1">
    <w:p w14:paraId="5A4C70D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9216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66415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E6011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0C391" w14:textId="77777777" w:rsidR="0000218F" w:rsidRDefault="00002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D96A0" w14:textId="77777777" w:rsidR="0000218F" w:rsidRDefault="00002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99CBA" w14:textId="77777777" w:rsidR="0000218F" w:rsidRDefault="00002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11713">
    <w:abstractNumId w:val="11"/>
  </w:num>
  <w:num w:numId="2" w16cid:durableId="1199976788">
    <w:abstractNumId w:val="0"/>
  </w:num>
  <w:num w:numId="3" w16cid:durableId="240335564">
    <w:abstractNumId w:val="10"/>
  </w:num>
  <w:num w:numId="4" w16cid:durableId="1974210596">
    <w:abstractNumId w:val="13"/>
  </w:num>
  <w:num w:numId="5" w16cid:durableId="1776360597">
    <w:abstractNumId w:val="12"/>
  </w:num>
  <w:num w:numId="6" w16cid:durableId="1225872251">
    <w:abstractNumId w:val="9"/>
  </w:num>
  <w:num w:numId="7" w16cid:durableId="1673335153">
    <w:abstractNumId w:val="1"/>
  </w:num>
  <w:num w:numId="8" w16cid:durableId="1426072368">
    <w:abstractNumId w:val="6"/>
  </w:num>
  <w:num w:numId="9" w16cid:durableId="273437944">
    <w:abstractNumId w:val="4"/>
  </w:num>
  <w:num w:numId="10" w16cid:durableId="1735738350">
    <w:abstractNumId w:val="7"/>
  </w:num>
  <w:num w:numId="11" w16cid:durableId="1274897570">
    <w:abstractNumId w:val="5"/>
  </w:num>
  <w:num w:numId="12" w16cid:durableId="1480802940">
    <w:abstractNumId w:val="8"/>
  </w:num>
  <w:num w:numId="13" w16cid:durableId="1568030230">
    <w:abstractNumId w:val="3"/>
  </w:num>
  <w:num w:numId="14" w16cid:durableId="41249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0C12"/>
    <w:rsid w:val="0000218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C12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24C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8F742D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48656"/>
  <w15:docId w15:val="{9F508115-5631-4F1B-9D8D-C7205346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1301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2024-04-30T06:21:00Z</cp:lastPrinted>
  <dcterms:created xsi:type="dcterms:W3CDTF">2024-04-30T09:11:00Z</dcterms:created>
  <dcterms:modified xsi:type="dcterms:W3CDTF">2024-04-30T09:11:00Z</dcterms:modified>
</cp:coreProperties>
</file>