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EF2354" w14:paraId="4E4E7E68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B7264C9" w14:textId="77777777" w:rsidR="005070D8" w:rsidRPr="00EF2354" w:rsidRDefault="00000000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1E9042A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5287092" r:id="rId9"/>
              </w:object>
            </w:r>
          </w:p>
          <w:p w14:paraId="5E914511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0613730C" w14:textId="77777777" w:rsidR="005070D8" w:rsidRPr="00EF2354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3314CFB" w14:textId="77777777" w:rsidR="00AC160B" w:rsidRPr="00EF2354" w:rsidRDefault="00003766" w:rsidP="002A0DF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  <w:r w:rsidR="007E240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56306D0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30913EF" w14:textId="77777777" w:rsidR="005070D8" w:rsidRPr="00EF2354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EF23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262439E8" w14:textId="77777777" w:rsidR="00AB2AED" w:rsidRDefault="00D42E0F" w:rsidP="00AB2AED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="00AB2AED">
        <w:rPr>
          <w:rFonts w:ascii="Arial Narrow" w:hAnsi="Arial Narrow" w:cs="Arial"/>
          <w:i/>
          <w:iCs/>
          <w:sz w:val="22"/>
          <w:szCs w:val="22"/>
        </w:rPr>
        <w:t>Załącznik nr… do SWZ</w:t>
      </w:r>
    </w:p>
    <w:p w14:paraId="56CE3E67" w14:textId="18210D91" w:rsidR="00AB2AED" w:rsidRDefault="00AB2AED" w:rsidP="00AB2AED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Dot. zadania </w:t>
      </w:r>
      <w:r>
        <w:rPr>
          <w:rFonts w:ascii="Arial Narrow" w:hAnsi="Arial Narrow" w:cs="Arial"/>
          <w:i/>
          <w:iCs/>
          <w:sz w:val="22"/>
          <w:szCs w:val="22"/>
        </w:rPr>
        <w:t>7</w:t>
      </w:r>
    </w:p>
    <w:p w14:paraId="345439AB" w14:textId="413CD1B1" w:rsidR="00117D2F" w:rsidRPr="00EF2354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1E351F74" w14:textId="77777777" w:rsidR="00DA605A" w:rsidRPr="00EF2354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sz w:val="28"/>
          <w:szCs w:val="22"/>
        </w:rPr>
      </w:pPr>
      <w:r w:rsidRPr="00EF2354">
        <w:rPr>
          <w:rFonts w:ascii="Arial Narrow" w:hAnsi="Arial Narrow" w:cs="Arial"/>
          <w:b/>
          <w:bCs/>
          <w:iCs/>
          <w:sz w:val="28"/>
          <w:szCs w:val="22"/>
        </w:rPr>
        <w:t>UMOWA  nr   ...</w:t>
      </w:r>
      <w:r w:rsidR="00D8266A" w:rsidRPr="00EF2354">
        <w:rPr>
          <w:rFonts w:ascii="Arial Narrow" w:hAnsi="Arial Narrow" w:cs="Arial"/>
          <w:b/>
          <w:bCs/>
          <w:iCs/>
          <w:sz w:val="28"/>
          <w:szCs w:val="22"/>
        </w:rPr>
        <w:t>………</w:t>
      </w:r>
      <w:r w:rsidR="009356D9" w:rsidRPr="00EF2354">
        <w:rPr>
          <w:rFonts w:ascii="Arial Narrow" w:hAnsi="Arial Narrow" w:cs="Arial"/>
          <w:b/>
          <w:bCs/>
          <w:iCs/>
          <w:sz w:val="28"/>
          <w:szCs w:val="22"/>
        </w:rPr>
        <w:t>/2024</w:t>
      </w:r>
      <w:r w:rsidR="00DA605A" w:rsidRPr="00EF2354">
        <w:rPr>
          <w:rFonts w:ascii="Arial Narrow" w:hAnsi="Arial Narrow" w:cs="Arial"/>
          <w:b/>
          <w:bCs/>
          <w:iCs/>
          <w:sz w:val="28"/>
          <w:szCs w:val="22"/>
        </w:rPr>
        <w:t>/TU</w:t>
      </w:r>
    </w:p>
    <w:p w14:paraId="77045FCE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7DDC6AA7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EF2354">
        <w:rPr>
          <w:rFonts w:ascii="Arial Narrow" w:hAnsi="Arial Narrow" w:cs="Arial"/>
          <w:bCs/>
          <w:iCs/>
          <w:sz w:val="22"/>
          <w:szCs w:val="22"/>
        </w:rPr>
        <w:t>zawarta w dniu  ......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 w:rsidRPr="00EF2354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 xml:space="preserve">  w</w:t>
      </w:r>
      <w:r w:rsidR="00917529" w:rsidRPr="00EF2354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EF2354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0BF47C96" w14:textId="77777777" w:rsidR="00DA605A" w:rsidRPr="00EF2354" w:rsidRDefault="00DA605A" w:rsidP="00A569CC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EF2354">
        <w:rPr>
          <w:rFonts w:ascii="Arial Narrow" w:hAnsi="Arial Narrow" w:cs="Arial"/>
          <w:b/>
          <w:sz w:val="22"/>
          <w:szCs w:val="22"/>
        </w:rPr>
        <w:br/>
        <w:t>w Bydgoszczy</w:t>
      </w:r>
      <w:r w:rsidRPr="00EF2354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EF2354">
        <w:rPr>
          <w:rFonts w:ascii="Arial Narrow" w:hAnsi="Arial Narrow" w:cs="Arial"/>
          <w:b/>
          <w:sz w:val="22"/>
          <w:szCs w:val="22"/>
        </w:rPr>
        <w:t>numerem KRS 0000007548</w:t>
      </w:r>
      <w:r w:rsidR="00A569CC">
        <w:rPr>
          <w:rFonts w:ascii="Arial Narrow" w:hAnsi="Arial Narrow" w:cs="Arial"/>
          <w:sz w:val="22"/>
          <w:szCs w:val="22"/>
        </w:rPr>
        <w:t xml:space="preserve">, </w:t>
      </w:r>
      <w:r w:rsidRPr="00EF2354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3D5C39F8" w14:textId="77777777" w:rsidR="00DA605A" w:rsidRPr="00EF2354" w:rsidRDefault="00DA605A" w:rsidP="00A569CC">
      <w:pPr>
        <w:overflowPunct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reprezentowanym przez:</w:t>
      </w:r>
    </w:p>
    <w:p w14:paraId="1628B0C5" w14:textId="77777777" w:rsidR="00DA605A" w:rsidRPr="00EF2354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32122898" w14:textId="77777777" w:rsidR="00DA605A" w:rsidRPr="00EF2354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……………………..</w:t>
      </w:r>
      <w:r w:rsidRPr="00EF2354">
        <w:rPr>
          <w:rFonts w:ascii="Arial Narrow" w:hAnsi="Arial Narrow" w:cs="Arial"/>
          <w:sz w:val="22"/>
          <w:szCs w:val="22"/>
        </w:rPr>
        <w:t xml:space="preserve"> -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……………………………….</w:t>
      </w:r>
      <w:r w:rsidRPr="00EF2354">
        <w:rPr>
          <w:rFonts w:ascii="Arial Narrow" w:hAnsi="Arial Narrow" w:cs="Arial"/>
          <w:sz w:val="22"/>
          <w:szCs w:val="22"/>
        </w:rPr>
        <w:t>,</w:t>
      </w:r>
    </w:p>
    <w:p w14:paraId="7DAC1D71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zwanym dalej </w:t>
      </w:r>
      <w:r w:rsidR="00D8266A" w:rsidRPr="00EF2354">
        <w:rPr>
          <w:rFonts w:ascii="Arial Narrow" w:hAnsi="Arial Narrow" w:cs="Arial"/>
          <w:sz w:val="22"/>
          <w:szCs w:val="22"/>
        </w:rPr>
        <w:t>„</w:t>
      </w:r>
      <w:r w:rsidRPr="00EF2354">
        <w:rPr>
          <w:rFonts w:ascii="Arial Narrow" w:hAnsi="Arial Narrow" w:cs="Arial"/>
          <w:b/>
          <w:sz w:val="22"/>
          <w:szCs w:val="22"/>
        </w:rPr>
        <w:t>Zamawiającym</w:t>
      </w:r>
      <w:r w:rsidRPr="00EF2354">
        <w:rPr>
          <w:rFonts w:ascii="Arial Narrow" w:hAnsi="Arial Narrow" w:cs="Arial"/>
          <w:sz w:val="22"/>
          <w:szCs w:val="22"/>
        </w:rPr>
        <w:t xml:space="preserve">" </w:t>
      </w:r>
    </w:p>
    <w:p w14:paraId="4EF26A2A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44DFBFAC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a</w:t>
      </w:r>
    </w:p>
    <w:p w14:paraId="56C91155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7AAAE0A3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0878C999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zwaną dalej </w:t>
      </w:r>
      <w:r w:rsidRPr="00EF2354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1CDABA24" w14:textId="77777777" w:rsidR="00487754" w:rsidRPr="00EF2354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0E23BC77" w14:textId="77777777" w:rsidR="00AE5B53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1</w:t>
      </w:r>
    </w:p>
    <w:p w14:paraId="0C01DC5A" w14:textId="77777777" w:rsidR="007979AC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Przedmiot umowy</w:t>
      </w:r>
    </w:p>
    <w:p w14:paraId="3E6F283C" w14:textId="77777777" w:rsidR="00024560" w:rsidRPr="00EF2354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496760D6" w14:textId="77777777" w:rsidR="00153E26" w:rsidRPr="009A0098" w:rsidRDefault="00DB0852" w:rsidP="00A6279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Działając na podstawie ustawy z dnia 11 września 2019 roku Prawo Zamówień Publicznych ( t.j. Dz. U. 2023 </w:t>
      </w:r>
      <w:r w:rsidRPr="00EF2354">
        <w:rPr>
          <w:rFonts w:ascii="Arial Narrow" w:hAnsi="Arial Narrow" w:cs="Arial"/>
        </w:rPr>
        <w:br/>
        <w:t xml:space="preserve">poz. 1605 z późn. zm.) </w:t>
      </w:r>
      <w:r w:rsidR="0024237E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zgodnie z wynikiem zamówienia publicznego udzielonego w trybie</w:t>
      </w:r>
      <w:r w:rsidR="004272BD" w:rsidRPr="00EF2354">
        <w:rPr>
          <w:rFonts w:ascii="Arial Narrow" w:hAnsi="Arial Narrow" w:cs="Arial"/>
        </w:rPr>
        <w:t xml:space="preserve"> podstawowym, o którym mowa </w:t>
      </w:r>
      <w:r w:rsidR="001E07F2" w:rsidRPr="00EF2354">
        <w:rPr>
          <w:rFonts w:ascii="Arial Narrow" w:hAnsi="Arial Narrow" w:cs="Arial"/>
        </w:rPr>
        <w:t xml:space="preserve">w art. 275 pkt. 1 </w:t>
      </w:r>
      <w:r w:rsidR="007B63F4" w:rsidRPr="00EF2354">
        <w:rPr>
          <w:rFonts w:ascii="Arial Narrow" w:hAnsi="Arial Narrow" w:cs="Arial"/>
        </w:rPr>
        <w:t xml:space="preserve">Ustawy </w:t>
      </w:r>
      <w:r w:rsidR="0024237E" w:rsidRPr="00EF2354">
        <w:rPr>
          <w:rFonts w:ascii="Arial Narrow" w:hAnsi="Arial Narrow" w:cs="Arial"/>
        </w:rPr>
        <w:t xml:space="preserve">ogłoszonego w ……. nr…………….. data publikacji …………………- sprawa nr…….. </w:t>
      </w:r>
      <w:r w:rsidRPr="00EF2354">
        <w:rPr>
          <w:rFonts w:ascii="Arial Narrow" w:hAnsi="Arial Narrow" w:cs="Arial"/>
        </w:rPr>
        <w:t xml:space="preserve"> pn.: </w:t>
      </w:r>
      <w:r w:rsidR="00153E26">
        <w:rPr>
          <w:rFonts w:ascii="Arial Narrow" w:hAnsi="Arial Narrow" w:cs="Arial"/>
        </w:rPr>
        <w:t>„</w:t>
      </w:r>
      <w:r w:rsidR="009A0098">
        <w:rPr>
          <w:rFonts w:ascii="Arial Narrow" w:hAnsi="Arial Narrow" w:cs="Arial"/>
          <w:b/>
        </w:rPr>
        <w:t>Wykonani</w:t>
      </w:r>
      <w:r w:rsidR="00554459">
        <w:rPr>
          <w:rFonts w:ascii="Arial Narrow" w:hAnsi="Arial Narrow" w:cs="Arial"/>
          <w:b/>
        </w:rPr>
        <w:t>e</w:t>
      </w:r>
      <w:r w:rsidR="009A0098">
        <w:rPr>
          <w:rFonts w:ascii="Arial Narrow" w:hAnsi="Arial Narrow" w:cs="Arial"/>
          <w:b/>
        </w:rPr>
        <w:t xml:space="preserve"> okresowego przeglądu trzech agregatów prądotwórczych Fogo z silnikami Volvo”:</w:t>
      </w:r>
    </w:p>
    <w:p w14:paraId="1DFABFD2" w14:textId="77777777" w:rsidR="009A0098" w:rsidRPr="00207BA1" w:rsidRDefault="009A0098" w:rsidP="009A0098">
      <w:pPr>
        <w:pStyle w:val="Tekstpodstawowywcity"/>
        <w:numPr>
          <w:ilvl w:val="1"/>
          <w:numId w:val="11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agregat prądotwórczy FV 460 2 AG nr fabr. D 4302,</w:t>
      </w:r>
    </w:p>
    <w:p w14:paraId="379D991B" w14:textId="77777777" w:rsidR="009A0098" w:rsidRPr="00207BA1" w:rsidRDefault="009A0098" w:rsidP="009A0098">
      <w:pPr>
        <w:pStyle w:val="Tekstpodstawowywcity"/>
        <w:numPr>
          <w:ilvl w:val="1"/>
          <w:numId w:val="11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agregat prądotwórczy FV 460 2 AG nr fabr. D 4303,</w:t>
      </w:r>
    </w:p>
    <w:p w14:paraId="34077507" w14:textId="77777777" w:rsidR="009A0098" w:rsidRPr="009A0098" w:rsidRDefault="009A0098" w:rsidP="009A0098">
      <w:pPr>
        <w:pStyle w:val="Tekstpodstawowywcity"/>
        <w:numPr>
          <w:ilvl w:val="1"/>
          <w:numId w:val="11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agregat prądotwórczy APV 600 AG nr fabr. AP 10392</w:t>
      </w:r>
    </w:p>
    <w:p w14:paraId="1D216DAE" w14:textId="77777777" w:rsidR="009A0098" w:rsidRPr="009A0098" w:rsidRDefault="009A0098" w:rsidP="009A0098">
      <w:pPr>
        <w:pStyle w:val="Tekstpodstawowywcity"/>
        <w:spacing w:after="0" w:line="276" w:lineRule="auto"/>
        <w:ind w:left="144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zgodnie z zakresem w załączniku nr 1</w:t>
      </w:r>
    </w:p>
    <w:p w14:paraId="26796169" w14:textId="77777777" w:rsidR="00D8266A" w:rsidRPr="007F3519" w:rsidRDefault="009A0098" w:rsidP="00153E26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- </w:t>
      </w:r>
      <w:r w:rsidR="009356D9" w:rsidRPr="00A62792">
        <w:rPr>
          <w:rFonts w:ascii="Arial Narrow" w:hAnsi="Arial Narrow" w:cs="Arial"/>
        </w:rPr>
        <w:t>dokona</w:t>
      </w:r>
      <w:r w:rsidR="00DB0852" w:rsidRPr="00A62792">
        <w:rPr>
          <w:rFonts w:ascii="Arial Narrow" w:hAnsi="Arial Narrow" w:cs="Arial"/>
        </w:rPr>
        <w:t>ł</w:t>
      </w:r>
      <w:r w:rsidR="00626389" w:rsidRPr="00A62792">
        <w:rPr>
          <w:rFonts w:ascii="Arial Narrow" w:hAnsi="Arial Narrow" w:cs="Arial"/>
        </w:rPr>
        <w:t xml:space="preserve"> wyboru </w:t>
      </w:r>
      <w:r w:rsidR="00626389" w:rsidRPr="00A62792">
        <w:rPr>
          <w:rFonts w:ascii="Arial Narrow" w:hAnsi="Arial Narrow" w:cs="Arial"/>
          <w:b/>
        </w:rPr>
        <w:t>Wykonawcy</w:t>
      </w:r>
      <w:r w:rsidR="00626389" w:rsidRPr="00A62792">
        <w:rPr>
          <w:rFonts w:ascii="Arial Narrow" w:hAnsi="Arial Narrow" w:cs="Arial"/>
        </w:rPr>
        <w:t xml:space="preserve"> w celu realizacji </w:t>
      </w:r>
      <w:r w:rsidR="007B63F4" w:rsidRPr="00A62792">
        <w:rPr>
          <w:rFonts w:ascii="Arial Narrow" w:hAnsi="Arial Narrow" w:cs="Arial"/>
        </w:rPr>
        <w:t xml:space="preserve">ww. usługi na rzecz </w:t>
      </w:r>
      <w:r w:rsidR="007B63F4" w:rsidRPr="00A62792">
        <w:rPr>
          <w:rFonts w:ascii="Arial Narrow" w:hAnsi="Arial Narrow" w:cs="Arial"/>
          <w:b/>
        </w:rPr>
        <w:t>Zamawiającego.</w:t>
      </w:r>
      <w:r w:rsidR="007F3519">
        <w:rPr>
          <w:rFonts w:ascii="Arial Narrow" w:hAnsi="Arial Narrow" w:cs="Arial"/>
          <w:b/>
        </w:rPr>
        <w:t xml:space="preserve"> </w:t>
      </w:r>
    </w:p>
    <w:p w14:paraId="199AD1A3" w14:textId="77777777" w:rsidR="009301BB" w:rsidRPr="00541506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Termin realizacji przedmiotu umowy</w:t>
      </w:r>
      <w:r w:rsidR="002A0DFC" w:rsidRPr="00EF2354">
        <w:rPr>
          <w:rFonts w:ascii="Arial Narrow" w:hAnsi="Arial Narrow" w:cs="Arial"/>
        </w:rPr>
        <w:t>:</w:t>
      </w:r>
      <w:r w:rsidR="00DB0852" w:rsidRPr="00EF2354">
        <w:rPr>
          <w:rFonts w:ascii="Arial Narrow" w:hAnsi="Arial Narrow" w:cs="Arial"/>
        </w:rPr>
        <w:t xml:space="preserve"> </w:t>
      </w:r>
      <w:r w:rsidR="00630E9C" w:rsidRPr="00EF2354">
        <w:rPr>
          <w:rFonts w:ascii="Arial Narrow" w:hAnsi="Arial Narrow" w:cs="Arial"/>
          <w:b/>
        </w:rPr>
        <w:t>36</w:t>
      </w:r>
      <w:r w:rsidR="00DB0852" w:rsidRPr="00EF2354">
        <w:rPr>
          <w:rFonts w:ascii="Arial Narrow" w:hAnsi="Arial Narrow" w:cs="Arial"/>
          <w:b/>
        </w:rPr>
        <w:t xml:space="preserve"> </w:t>
      </w:r>
      <w:r w:rsidR="0024237E" w:rsidRPr="00EF2354">
        <w:rPr>
          <w:rFonts w:ascii="Arial Narrow" w:hAnsi="Arial Narrow" w:cs="Arial"/>
          <w:b/>
        </w:rPr>
        <w:t>miesięcy</w:t>
      </w:r>
      <w:r w:rsidR="009301BB" w:rsidRPr="00EF2354">
        <w:rPr>
          <w:rFonts w:ascii="Arial Narrow" w:hAnsi="Arial Narrow" w:cs="Arial"/>
        </w:rPr>
        <w:t xml:space="preserve"> od dnia zawarcia umowy</w:t>
      </w:r>
      <w:r w:rsidR="0024237E" w:rsidRPr="00EF2354">
        <w:rPr>
          <w:rFonts w:ascii="Arial Narrow" w:hAnsi="Arial Narrow" w:cs="Arial"/>
        </w:rPr>
        <w:t xml:space="preserve"> lub do wyczerpania środków </w:t>
      </w:r>
      <w:r w:rsidR="009301BB" w:rsidRPr="00EF2354">
        <w:rPr>
          <w:rFonts w:ascii="Arial Narrow" w:hAnsi="Arial Narrow" w:cs="Arial"/>
        </w:rPr>
        <w:t xml:space="preserve">finansowych, o których mowa </w:t>
      </w:r>
      <w:r w:rsidR="0024237E" w:rsidRPr="00EF2354">
        <w:rPr>
          <w:rFonts w:ascii="Arial Narrow" w:hAnsi="Arial Narrow" w:cs="Arial"/>
        </w:rPr>
        <w:t xml:space="preserve"> w </w:t>
      </w:r>
      <w:r w:rsidR="0024237E" w:rsidRPr="00EF2354">
        <w:rPr>
          <w:rFonts w:ascii="Arial Narrow" w:hAnsi="Arial Narrow" w:cs="Arial"/>
          <w:szCs w:val="24"/>
        </w:rPr>
        <w:t>§</w:t>
      </w:r>
      <w:r w:rsidR="00DB5D84" w:rsidRPr="00EF2354">
        <w:rPr>
          <w:rFonts w:ascii="Arial Narrow" w:hAnsi="Arial Narrow" w:cs="Arial"/>
          <w:szCs w:val="24"/>
        </w:rPr>
        <w:t xml:space="preserve"> 4  ust</w:t>
      </w:r>
      <w:r w:rsidR="008B325F" w:rsidRPr="00EF2354">
        <w:rPr>
          <w:rFonts w:ascii="Arial Narrow" w:hAnsi="Arial Narrow" w:cs="Arial"/>
          <w:szCs w:val="24"/>
        </w:rPr>
        <w:t>. 1</w:t>
      </w:r>
      <w:r w:rsidR="00F40405">
        <w:rPr>
          <w:rFonts w:ascii="Arial Narrow" w:hAnsi="Arial Narrow" w:cs="Arial"/>
          <w:szCs w:val="24"/>
        </w:rPr>
        <w:t xml:space="preserve"> </w:t>
      </w:r>
      <w:r w:rsidR="009A0098">
        <w:rPr>
          <w:rFonts w:ascii="Arial Narrow" w:hAnsi="Arial Narrow" w:cs="Arial"/>
          <w:szCs w:val="24"/>
        </w:rPr>
        <w:t>pkt 2.</w:t>
      </w:r>
    </w:p>
    <w:p w14:paraId="6369218B" w14:textId="77777777" w:rsidR="009301BB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7E1738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5338CEB3" w14:textId="77777777" w:rsidR="00AE5B53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sposób profesjonalny. </w:t>
      </w:r>
      <w:r w:rsidRPr="007F3519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oświadcza, że posiada wszelkie uprawnienia niezbędne do realizacji niniejszej umowy.</w:t>
      </w:r>
    </w:p>
    <w:p w14:paraId="455E96DF" w14:textId="77777777" w:rsidR="00DB0852" w:rsidRPr="00EF2354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Szczegółowe obowiązki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dotyczące wykonania umowy określone zostały w Załączniku nr 2 do umowy. </w:t>
      </w:r>
    </w:p>
    <w:p w14:paraId="58CECDCA" w14:textId="77777777" w:rsidR="00541506" w:rsidRPr="00EF2354" w:rsidRDefault="00541506" w:rsidP="00DB0852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10B9A3FD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2</w:t>
      </w:r>
    </w:p>
    <w:p w14:paraId="3CD4E013" w14:textId="77777777" w:rsidR="00D8266A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Obowiązki Wykonawcy</w:t>
      </w:r>
    </w:p>
    <w:p w14:paraId="4DA51776" w14:textId="77777777" w:rsidR="00024560" w:rsidRPr="00EF2354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181EC8C" w14:textId="77777777" w:rsidR="00724E1A" w:rsidRPr="00724E1A" w:rsidRDefault="00CB2E68" w:rsidP="00724E1A">
      <w:pPr>
        <w:pStyle w:val="Bezodstpw"/>
        <w:numPr>
          <w:ilvl w:val="0"/>
          <w:numId w:val="14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/>
          <w:b/>
        </w:rPr>
        <w:lastRenderedPageBreak/>
        <w:t>Wykonawca</w:t>
      </w:r>
      <w:r w:rsidRPr="00EF2354">
        <w:rPr>
          <w:rFonts w:ascii="Arial Narrow" w:hAnsi="Arial Narrow"/>
        </w:rPr>
        <w:t xml:space="preserve"> zobowiązuje się </w:t>
      </w:r>
      <w:r w:rsidR="009D58C1" w:rsidRPr="00EF2354">
        <w:rPr>
          <w:rFonts w:ascii="Arial Narrow" w:hAnsi="Arial Narrow" w:cs="Arial"/>
        </w:rPr>
        <w:t xml:space="preserve">wykonać usługę określoną w § 1 ust. 1 umowy i na warunkach określonych w SWZ </w:t>
      </w:r>
      <w:r w:rsidR="009D58C1" w:rsidRPr="00EF2354">
        <w:rPr>
          <w:rFonts w:ascii="Arial Narrow" w:hAnsi="Arial Narrow" w:cs="Arial"/>
        </w:rPr>
        <w:br/>
        <w:t xml:space="preserve">w siedzibie </w:t>
      </w:r>
      <w:r w:rsidR="009D58C1" w:rsidRPr="00EF2354">
        <w:rPr>
          <w:rFonts w:ascii="Arial Narrow" w:hAnsi="Arial Narrow" w:cs="Arial"/>
          <w:b/>
        </w:rPr>
        <w:t>Zamawiającego</w:t>
      </w:r>
      <w:r w:rsidR="00A62792">
        <w:rPr>
          <w:rFonts w:ascii="Arial Narrow" w:hAnsi="Arial Narrow" w:cs="Arial"/>
          <w:b/>
        </w:rPr>
        <w:t xml:space="preserve"> </w:t>
      </w:r>
      <w:r w:rsidR="009D58C1" w:rsidRPr="00EF2354">
        <w:rPr>
          <w:rFonts w:ascii="Arial Narrow" w:hAnsi="Arial Narrow" w:cs="Arial"/>
        </w:rPr>
        <w:t>(10 WSKzP w Bydgoszczy, ul. Powstańców Warszawy 5</w:t>
      </w:r>
      <w:r w:rsidR="009A0098">
        <w:rPr>
          <w:rFonts w:ascii="Arial Narrow" w:hAnsi="Arial Narrow" w:cs="Arial"/>
        </w:rPr>
        <w:t xml:space="preserve">) </w:t>
      </w:r>
      <w:r w:rsidR="009D58C1" w:rsidRPr="00EF2354">
        <w:rPr>
          <w:rFonts w:ascii="Arial Narrow" w:hAnsi="Arial Narrow" w:cs="Arial"/>
        </w:rPr>
        <w:t>w okresie obowiązywania umowy wskazanym w § 1 ust. 2.</w:t>
      </w:r>
    </w:p>
    <w:p w14:paraId="005C992B" w14:textId="77777777" w:rsidR="00630E9C" w:rsidRPr="00EF2354" w:rsidRDefault="00630E9C" w:rsidP="00724E1A">
      <w:pPr>
        <w:pStyle w:val="Bezodstpw"/>
        <w:numPr>
          <w:ilvl w:val="0"/>
          <w:numId w:val="14"/>
        </w:numPr>
        <w:spacing w:line="276" w:lineRule="auto"/>
        <w:ind w:left="426"/>
        <w:rPr>
          <w:rFonts w:ascii="Arial Narrow" w:hAnsi="Arial Narrow" w:cs="Arial"/>
          <w:u w:val="single"/>
        </w:rPr>
      </w:pPr>
      <w:r w:rsidRPr="00EF2354">
        <w:rPr>
          <w:rFonts w:ascii="Arial Narrow" w:hAnsi="Arial Narrow" w:cs="Arial"/>
          <w:b/>
          <w:u w:val="single"/>
        </w:rPr>
        <w:t xml:space="preserve">Wykonawca </w:t>
      </w:r>
      <w:r w:rsidRPr="00EF2354">
        <w:rPr>
          <w:rFonts w:ascii="Arial Narrow" w:hAnsi="Arial Narrow" w:cs="Arial"/>
          <w:u w:val="single"/>
        </w:rPr>
        <w:t>w ramach umowy zobowiązuje się do:</w:t>
      </w:r>
    </w:p>
    <w:p w14:paraId="7B6CC615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wykonywania usługi będącej przedmiotem niniejszej umowy z należytą starannością i dokładnością;</w:t>
      </w:r>
    </w:p>
    <w:p w14:paraId="16F80E11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przestrzegania</w:t>
      </w:r>
      <w:r w:rsidR="00A62792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obowiązujących przepisów prawa dotyczących wykonywanej usługi;</w:t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</w:p>
    <w:p w14:paraId="45405C65" w14:textId="77777777" w:rsidR="00630E9C" w:rsidRPr="00EF2354" w:rsidRDefault="00630E9C" w:rsidP="00E667F4">
      <w:pPr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informowania</w:t>
      </w:r>
      <w:r w:rsidRPr="00EF2354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="00A62792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w terminie do 14 dni od zaistnienia zdarzenia o:</w:t>
      </w:r>
    </w:p>
    <w:p w14:paraId="51256DB3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formy prowadzonej działalności;</w:t>
      </w:r>
    </w:p>
    <w:p w14:paraId="23EE5228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adresu siedziby firmy i zamieszkania jej właściciela, pod rygorem uznania korespondencji kierowanej na ostatni podany przez</w:t>
      </w:r>
      <w:r w:rsidRPr="00EF2354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EF2354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umowy,  gwarancji oraz niezakończonych rozliczeń wynikających z umowy;</w:t>
      </w:r>
    </w:p>
    <w:p w14:paraId="08D2921D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113C2440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EF2354">
        <w:rPr>
          <w:rFonts w:ascii="Arial Narrow" w:hAnsi="Arial Narrow" w:cs="Arial"/>
          <w:b/>
          <w:sz w:val="22"/>
          <w:szCs w:val="22"/>
        </w:rPr>
        <w:t>Wykonawca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4B476A30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0DC1A375" w14:textId="77777777" w:rsidR="0050409E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zmianie osób reprezentujących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58A8882F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547D5441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67163201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59893BE2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00CB400C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stosowania </w:t>
      </w:r>
      <w:r w:rsidRPr="00EF2354">
        <w:rPr>
          <w:rFonts w:ascii="Arial Narrow" w:eastAsia="Calibri" w:hAnsi="Arial Narrow" w:cs="Arial"/>
          <w:sz w:val="22"/>
          <w:szCs w:val="22"/>
          <w:lang w:eastAsia="en-US"/>
        </w:rPr>
        <w:t>„Zasad środowiskowych i jakości”, określonych w załączniku nr 3 do niniejszej umowy;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</w:t>
      </w:r>
    </w:p>
    <w:p w14:paraId="1064B1E7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>zapewnienia realizacji umowy z zachowaniem wymogów ustawy z ustawy z dnia 14 grudnia 2012 r. o odpadach, ustawy z dnia 27.04.2001 r. Prawo Ochrony Środowiska oraz aktów wykonawczych i ponoszenia odpowiedzialność za powstałe odpady określone przepisami w/w ustaw i rozporządzeń oraz innych przepisów w tym zakresie;</w:t>
      </w:r>
    </w:p>
    <w:p w14:paraId="02099E79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zagospodarowania / zutylizowania wytworzonych przez siebie odpadów zgodnie z  obowiązującą ustawą o odpadach z dnia 14 grudnia 2012r., przy czym Wykonawca zobowiązany jest do zagospodarowania wytworzonych odpadów zgodnie z art. 3 ust.1 pkt. 32 na własny koszt. </w:t>
      </w:r>
    </w:p>
    <w:p w14:paraId="461145BC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Pr="00EF235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EF2354">
        <w:rPr>
          <w:rFonts w:ascii="Arial Narrow" w:hAnsi="Arial Narrow" w:cs="Arial Narrow"/>
          <w:bCs/>
          <w:sz w:val="22"/>
          <w:szCs w:val="22"/>
        </w:rPr>
        <w:t>;</w:t>
      </w:r>
    </w:p>
    <w:p w14:paraId="1FAD2138" w14:textId="77777777" w:rsidR="00657F17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4FE020F5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3</w:t>
      </w:r>
    </w:p>
    <w:p w14:paraId="645D3902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6760F20B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D32748E" w14:textId="77777777" w:rsidR="004C7C48" w:rsidRPr="00EF2354" w:rsidRDefault="004C7C48" w:rsidP="00E667F4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EF2354">
        <w:rPr>
          <w:rFonts w:ascii="Arial Narrow" w:hAnsi="Arial Narrow" w:cs="Arial"/>
          <w:sz w:val="22"/>
          <w:szCs w:val="22"/>
        </w:rPr>
        <w:t xml:space="preserve">przedmiotu umowy  </w:t>
      </w: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63AE15EB" w14:textId="77777777" w:rsidR="004C7C48" w:rsidRPr="0011127C" w:rsidRDefault="004C7C48" w:rsidP="0011127C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="0011127C">
        <w:rPr>
          <w:rFonts w:ascii="Arial Narrow" w:hAnsi="Arial Narrow"/>
          <w:bCs/>
          <w:sz w:val="22"/>
          <w:szCs w:val="22"/>
        </w:rPr>
        <w:t xml:space="preserve">Protokoły przeglądu </w:t>
      </w:r>
      <w:r w:rsidR="0011127C" w:rsidRPr="0011127C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="0011127C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przekazać </w:t>
      </w:r>
      <w:r w:rsidR="0011127C" w:rsidRPr="0011127C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="00CE0073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11127C">
        <w:rPr>
          <w:rFonts w:ascii="Arial Narrow" w:eastAsia="Calibri" w:hAnsi="Arial Narrow"/>
          <w:sz w:val="22"/>
          <w:szCs w:val="22"/>
          <w:lang w:eastAsia="en-US"/>
        </w:rPr>
        <w:t xml:space="preserve"> niezwłocznie po wykonaniu przeglądu. </w:t>
      </w:r>
      <w:r w:rsidR="00BD5109" w:rsidRPr="0011127C">
        <w:rPr>
          <w:rFonts w:ascii="Arial Narrow" w:hAnsi="Arial Narrow" w:cs="Arial"/>
          <w:bCs/>
          <w:color w:val="000000"/>
          <w:sz w:val="22"/>
          <w:szCs w:val="22"/>
        </w:rPr>
        <w:t xml:space="preserve">Podpisane przez obie strony protokoły stanowić będą podstawę do wystawienia przez </w:t>
      </w:r>
      <w:r w:rsidR="00BD5109" w:rsidRPr="0011127C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D5109" w:rsidRPr="0011127C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288BCA44" w14:textId="77777777" w:rsidR="00CE0073" w:rsidRPr="00F81D54" w:rsidRDefault="004C7C48" w:rsidP="00BD5109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>Protok</w:t>
      </w:r>
      <w:r w:rsidR="00BD5109" w:rsidRPr="00EF2354">
        <w:rPr>
          <w:rFonts w:ascii="Arial Narrow" w:hAnsi="Arial Narrow"/>
          <w:bCs/>
          <w:sz w:val="22"/>
          <w:szCs w:val="22"/>
        </w:rPr>
        <w:t>oły</w:t>
      </w:r>
      <w:r w:rsidRPr="00EF2354">
        <w:rPr>
          <w:rFonts w:ascii="Arial Narrow" w:hAnsi="Arial Narrow"/>
          <w:bCs/>
          <w:sz w:val="22"/>
          <w:szCs w:val="22"/>
        </w:rPr>
        <w:t xml:space="preserve"> odbioru powin</w:t>
      </w:r>
      <w:r w:rsidR="00BD5109" w:rsidRPr="00EF2354">
        <w:rPr>
          <w:rFonts w:ascii="Arial Narrow" w:hAnsi="Arial Narrow"/>
          <w:bCs/>
          <w:sz w:val="22"/>
          <w:szCs w:val="22"/>
        </w:rPr>
        <w:t>ny</w:t>
      </w:r>
      <w:r w:rsidRPr="00EF2354">
        <w:rPr>
          <w:rFonts w:ascii="Arial Narrow" w:hAnsi="Arial Narrow"/>
          <w:bCs/>
          <w:sz w:val="22"/>
          <w:szCs w:val="22"/>
        </w:rPr>
        <w:t xml:space="preserve"> być podpisan</w:t>
      </w:r>
      <w:r w:rsidR="00BD5109" w:rsidRPr="00EF2354">
        <w:rPr>
          <w:rFonts w:ascii="Arial Narrow" w:hAnsi="Arial Narrow"/>
          <w:bCs/>
          <w:sz w:val="22"/>
          <w:szCs w:val="22"/>
        </w:rPr>
        <w:t>e</w:t>
      </w:r>
      <w:r w:rsidRPr="00EF2354">
        <w:rPr>
          <w:rFonts w:ascii="Arial Narrow" w:hAnsi="Arial Narrow"/>
          <w:bCs/>
          <w:sz w:val="22"/>
          <w:szCs w:val="22"/>
        </w:rPr>
        <w:t xml:space="preserve"> przez </w:t>
      </w:r>
      <w:r w:rsidRPr="00EF2354">
        <w:rPr>
          <w:rFonts w:ascii="Arial Narrow" w:hAnsi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/>
          <w:bCs/>
          <w:sz w:val="22"/>
          <w:szCs w:val="22"/>
        </w:rPr>
        <w:t xml:space="preserve">, a ze strony </w:t>
      </w:r>
      <w:r w:rsidRPr="00EF2354">
        <w:rPr>
          <w:rFonts w:ascii="Arial Narrow" w:hAnsi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/>
          <w:bCs/>
          <w:sz w:val="22"/>
          <w:szCs w:val="22"/>
        </w:rPr>
        <w:t xml:space="preserve"> przez osobę wskazaną </w:t>
      </w:r>
      <w:r w:rsidRPr="00EF2354">
        <w:rPr>
          <w:rFonts w:ascii="Arial Narrow" w:hAnsi="Arial Narrow"/>
          <w:bCs/>
          <w:sz w:val="22"/>
          <w:szCs w:val="22"/>
        </w:rPr>
        <w:br/>
        <w:t>w §  6 ust. 1 umowy.</w:t>
      </w:r>
    </w:p>
    <w:p w14:paraId="15DB49C7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4</w:t>
      </w:r>
    </w:p>
    <w:p w14:paraId="18AA1E2E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515477BE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3082943C" w14:textId="77777777" w:rsidR="0050409E" w:rsidRPr="00EF2354" w:rsidRDefault="0050409E" w:rsidP="00E667F4">
      <w:pPr>
        <w:pStyle w:val="Bezodstpw"/>
        <w:numPr>
          <w:ilvl w:val="0"/>
          <w:numId w:val="1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wykonanie przedmiotu umowy strony ustalają </w:t>
      </w:r>
      <w:r w:rsidR="00541506">
        <w:rPr>
          <w:rFonts w:ascii="Arial Narrow" w:hAnsi="Arial Narrow" w:cs="Arial"/>
        </w:rPr>
        <w:t>wynagrodzenie w wysokości zgodnie z formularzem cenowym</w:t>
      </w:r>
      <w:r w:rsidRPr="00EF2354">
        <w:rPr>
          <w:rFonts w:ascii="Arial Narrow" w:hAnsi="Arial Narrow" w:cs="Arial"/>
        </w:rPr>
        <w:t xml:space="preserve"> :</w:t>
      </w:r>
    </w:p>
    <w:p w14:paraId="1C7D7DF7" w14:textId="77777777" w:rsidR="00E62D4F" w:rsidRPr="00EF2354" w:rsidRDefault="00E62D4F" w:rsidP="00E62D4F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1556411A" w14:textId="77777777" w:rsidR="0050409E" w:rsidRDefault="00541506" w:rsidP="00E60B9E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  <w:r w:rsidRPr="008A5127">
        <w:rPr>
          <w:rFonts w:ascii="Arial Narrow" w:hAnsi="Arial Narrow" w:cs="Arial"/>
          <w:sz w:val="22"/>
          <w:szCs w:val="22"/>
        </w:rPr>
        <w:t xml:space="preserve">1) </w:t>
      </w:r>
      <w:r w:rsidR="00CE0073" w:rsidRPr="00CE0073">
        <w:rPr>
          <w:rFonts w:ascii="Arial Narrow" w:hAnsi="Arial Narrow" w:cs="Arial"/>
          <w:b/>
          <w:sz w:val="22"/>
          <w:szCs w:val="22"/>
        </w:rPr>
        <w:t xml:space="preserve">Za jeden przegląd </w:t>
      </w:r>
      <w:r w:rsidRPr="00CE0073">
        <w:rPr>
          <w:rFonts w:ascii="Arial Narrow" w:hAnsi="Arial Narrow" w:cs="Arial"/>
          <w:b/>
          <w:sz w:val="22"/>
          <w:szCs w:val="22"/>
        </w:rPr>
        <w:t>(</w:t>
      </w:r>
      <w:r w:rsidR="00CE0073" w:rsidRPr="00CE0073">
        <w:rPr>
          <w:rFonts w:ascii="Arial Narrow" w:hAnsi="Arial Narrow" w:cs="Arial"/>
          <w:b/>
          <w:sz w:val="22"/>
          <w:szCs w:val="22"/>
        </w:rPr>
        <w:t>raz</w:t>
      </w:r>
      <w:r w:rsidRPr="00CE0073">
        <w:rPr>
          <w:rFonts w:ascii="Arial Narrow" w:hAnsi="Arial Narrow" w:cs="Arial"/>
          <w:b/>
          <w:sz w:val="22"/>
          <w:szCs w:val="22"/>
        </w:rPr>
        <w:t xml:space="preserve"> w roku)</w:t>
      </w:r>
      <w:r w:rsidRPr="008A5127">
        <w:rPr>
          <w:rFonts w:ascii="Arial Narrow" w:hAnsi="Arial Narrow" w:cs="Arial"/>
          <w:sz w:val="22"/>
          <w:szCs w:val="22"/>
        </w:rPr>
        <w:t xml:space="preserve"> </w:t>
      </w:r>
    </w:p>
    <w:p w14:paraId="290C4A27" w14:textId="77777777" w:rsidR="0011127C" w:rsidRPr="008A5127" w:rsidRDefault="0011127C" w:rsidP="00E60B9E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</w:p>
    <w:p w14:paraId="57858D7D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3991CDA7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298B3FF5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lastRenderedPageBreak/>
        <w:t>VAT: …… %</w:t>
      </w:r>
    </w:p>
    <w:p w14:paraId="5E216DFF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4385C13A" w14:textId="77777777" w:rsidR="0050409E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7D52B5FE" w14:textId="77777777" w:rsidR="00724E1A" w:rsidRPr="00EF2354" w:rsidRDefault="00724E1A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</w:p>
    <w:p w14:paraId="691CCF00" w14:textId="77777777" w:rsidR="00E62D4F" w:rsidRPr="00CE0073" w:rsidRDefault="008A5127" w:rsidP="008A5127">
      <w:pPr>
        <w:spacing w:line="276" w:lineRule="auto"/>
        <w:ind w:right="45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 xml:space="preserve">          2) </w:t>
      </w:r>
      <w:r w:rsidR="00CE0073" w:rsidRPr="00CE0073">
        <w:rPr>
          <w:rFonts w:ascii="Arial Narrow" w:hAnsi="Arial Narrow" w:cs="Arial"/>
          <w:b/>
          <w:iCs/>
          <w:sz w:val="22"/>
          <w:szCs w:val="22"/>
        </w:rPr>
        <w:t>Łącznie za trzy przeglądy (wykonywane podczas okresu trwania umowy – 36 miesięcy)</w:t>
      </w:r>
    </w:p>
    <w:p w14:paraId="113E2B6A" w14:textId="77777777" w:rsidR="00E62D4F" w:rsidRPr="008A5127" w:rsidRDefault="00E62D4F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</w:p>
    <w:p w14:paraId="19143104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36A92013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11404688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69DE89C6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19585DE1" w14:textId="77777777" w:rsidR="00E62D4F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6E163842" w14:textId="77777777" w:rsidR="008A5127" w:rsidRPr="00EF2354" w:rsidRDefault="008A5127" w:rsidP="00724E1A">
      <w:pPr>
        <w:spacing w:line="300" w:lineRule="auto"/>
        <w:jc w:val="both"/>
        <w:rPr>
          <w:rFonts w:ascii="Arial Narrow" w:hAnsi="Arial Narrow"/>
          <w:sz w:val="22"/>
          <w:szCs w:val="22"/>
        </w:rPr>
      </w:pPr>
    </w:p>
    <w:p w14:paraId="65792CAB" w14:textId="77777777" w:rsidR="00CE0073" w:rsidRDefault="00CE0073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W wynagrodzeniu określonym w </w:t>
      </w:r>
      <w:r>
        <w:rPr>
          <w:rFonts w:ascii="Arial" w:hAnsi="Arial" w:cs="Arial"/>
          <w:sz w:val="22"/>
          <w:szCs w:val="22"/>
        </w:rPr>
        <w:t>§</w:t>
      </w:r>
      <w:r>
        <w:rPr>
          <w:rFonts w:ascii="Arial Narrow" w:hAnsi="Arial Narrow" w:cs="Arial"/>
          <w:sz w:val="22"/>
          <w:szCs w:val="22"/>
        </w:rPr>
        <w:t xml:space="preserve"> 4 ust. 1 pkt 2 zawarte są koszty dojazdu do miejsca wykonania zamówienia oraz koszty wymiany następujących materiałów eksploatacyjnych:</w:t>
      </w:r>
    </w:p>
    <w:p w14:paraId="74B37D26" w14:textId="77777777" w:rsidR="00CE0073" w:rsidRDefault="00CE0073" w:rsidP="00CE0073">
      <w:pPr>
        <w:numPr>
          <w:ilvl w:val="1"/>
          <w:numId w:val="33"/>
        </w:numPr>
        <w:autoSpaceDE w:val="0"/>
        <w:autoSpaceDN w:val="0"/>
        <w:adjustRightInd w:val="0"/>
        <w:spacing w:line="276" w:lineRule="auto"/>
        <w:ind w:left="993" w:right="-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olej silnikowy zgodny z DTR silnika;</w:t>
      </w:r>
    </w:p>
    <w:p w14:paraId="24D523A0" w14:textId="77777777" w:rsidR="00CE0073" w:rsidRDefault="00CE0073" w:rsidP="00CE0073">
      <w:pPr>
        <w:numPr>
          <w:ilvl w:val="1"/>
          <w:numId w:val="33"/>
        </w:numPr>
        <w:autoSpaceDE w:val="0"/>
        <w:autoSpaceDN w:val="0"/>
        <w:adjustRightInd w:val="0"/>
        <w:spacing w:line="276" w:lineRule="auto"/>
        <w:ind w:left="993" w:right="-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filtry: oleju, paliwa, powietrza zgodne z DTR silnika;</w:t>
      </w:r>
    </w:p>
    <w:p w14:paraId="1FC47EAE" w14:textId="77777777" w:rsidR="00CE0073" w:rsidRDefault="00CE0073" w:rsidP="00CE0073">
      <w:pPr>
        <w:numPr>
          <w:ilvl w:val="1"/>
          <w:numId w:val="33"/>
        </w:numPr>
        <w:autoSpaceDE w:val="0"/>
        <w:autoSpaceDN w:val="0"/>
        <w:adjustRightInd w:val="0"/>
        <w:spacing w:line="276" w:lineRule="auto"/>
        <w:ind w:left="993" w:right="-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płyn chłodniczy zgodny z DTR silnika;</w:t>
      </w:r>
    </w:p>
    <w:p w14:paraId="503C8C9C" w14:textId="77777777" w:rsidR="00CE0073" w:rsidRPr="00CE0073" w:rsidRDefault="00CE0073" w:rsidP="00CE0073">
      <w:pPr>
        <w:numPr>
          <w:ilvl w:val="1"/>
          <w:numId w:val="33"/>
        </w:numPr>
        <w:autoSpaceDE w:val="0"/>
        <w:autoSpaceDN w:val="0"/>
        <w:adjustRightInd w:val="0"/>
        <w:spacing w:line="276" w:lineRule="auto"/>
        <w:ind w:left="993" w:right="-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woda destylowana.</w:t>
      </w:r>
    </w:p>
    <w:p w14:paraId="3DEB2DBD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zapłaci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wynagrodzenie na podstawie  prawidłowo wystawionej faktury.</w:t>
      </w:r>
    </w:p>
    <w:p w14:paraId="0246892D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przelewem na rachunek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wskazany </w:t>
      </w:r>
      <w:r w:rsidR="00A569CC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67092AD5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Wynagrodzenie będzie płatne w terminie:</w:t>
      </w:r>
      <w:r w:rsidR="00BD5109" w:rsidRPr="00EF2354">
        <w:rPr>
          <w:rFonts w:ascii="Arial Narrow" w:hAnsi="Arial Narrow" w:cs="Arial"/>
          <w:sz w:val="22"/>
          <w:szCs w:val="22"/>
        </w:rPr>
        <w:t xml:space="preserve"> </w:t>
      </w:r>
      <w:r w:rsidR="00BD5109" w:rsidRPr="00EF2354">
        <w:rPr>
          <w:rFonts w:ascii="Arial Narrow" w:hAnsi="Arial Narrow" w:cs="Arial"/>
          <w:b/>
          <w:sz w:val="22"/>
          <w:szCs w:val="22"/>
        </w:rPr>
        <w:t>…..</w:t>
      </w:r>
      <w:r w:rsidRPr="00EF2354">
        <w:rPr>
          <w:rFonts w:ascii="Arial Narrow" w:hAnsi="Arial Narrow" w:cs="Arial"/>
          <w:b/>
          <w:sz w:val="22"/>
          <w:szCs w:val="22"/>
        </w:rPr>
        <w:t xml:space="preserve"> dni</w:t>
      </w:r>
      <w:r w:rsidRPr="00EF2354">
        <w:rPr>
          <w:rFonts w:ascii="Arial Narrow" w:hAnsi="Arial Narrow" w:cs="Arial"/>
          <w:sz w:val="22"/>
          <w:szCs w:val="22"/>
        </w:rPr>
        <w:t xml:space="preserve"> od daty doręczenia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 xml:space="preserve"> do siedziby 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="00BD5109" w:rsidRPr="00EF2354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dopuszcza  możliwość wystawienia faktur częściowych, za zrealizowaną usługę.</w:t>
      </w:r>
    </w:p>
    <w:p w14:paraId="65BD2304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Podstawą do wystawienia faktury  jest odbiór wykonanej usługi zgodnie z § 3 niniejszej umowy.</w:t>
      </w:r>
    </w:p>
    <w:p w14:paraId="23F5480A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13D97D94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EF2354">
        <w:rPr>
          <w:rFonts w:ascii="Arial Narrow" w:hAnsi="Arial Narrow" w:cs="Arial"/>
          <w:b/>
          <w:sz w:val="22"/>
          <w:szCs w:val="22"/>
        </w:rPr>
        <w:t>Wykonawca.</w:t>
      </w:r>
    </w:p>
    <w:p w14:paraId="19B3575B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A569CC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>do zrealizowania co najmniej 70% wartości netto umowy.</w:t>
      </w:r>
    </w:p>
    <w:p w14:paraId="102B0791" w14:textId="77777777" w:rsidR="00BD5109" w:rsidRPr="00EF2354" w:rsidRDefault="00BD5109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5DCE006B" w14:textId="77777777" w:rsidR="00AE5B53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 xml:space="preserve">§ 5 </w:t>
      </w:r>
    </w:p>
    <w:p w14:paraId="42F2F24C" w14:textId="77777777" w:rsidR="007979AC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Kary umowne</w:t>
      </w:r>
    </w:p>
    <w:p w14:paraId="7D4616E3" w14:textId="77777777" w:rsidR="009E4C0C" w:rsidRPr="00EF2354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04E8F509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może żądać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zapłaty kar umownych w następujących przypadkach:</w:t>
      </w:r>
    </w:p>
    <w:p w14:paraId="780D0367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odstąpienie od umowy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lub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z przyczyn leżących po stronie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karę umowną w wysokości 20% maksymalnej wartości umowy netto określonej w § 4 ust. 1</w:t>
      </w:r>
      <w:r w:rsidR="00AE2801">
        <w:rPr>
          <w:rFonts w:ascii="Arial Narrow" w:hAnsi="Arial Narrow" w:cs="Arial"/>
        </w:rPr>
        <w:t xml:space="preserve"> pkt </w:t>
      </w:r>
      <w:r w:rsidR="00846FF9">
        <w:rPr>
          <w:rFonts w:ascii="Arial Narrow" w:hAnsi="Arial Narrow" w:cs="Arial"/>
        </w:rPr>
        <w:t>2</w:t>
      </w:r>
      <w:r w:rsidRPr="00EF2354">
        <w:rPr>
          <w:rFonts w:ascii="Arial Narrow" w:hAnsi="Arial Narrow" w:cs="Arial"/>
        </w:rPr>
        <w:t>,</w:t>
      </w:r>
    </w:p>
    <w:p w14:paraId="26487BE8" w14:textId="77777777" w:rsidR="0050409E" w:rsidRPr="0095459A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nieterminowe wykonanie przedmiotu umowy - w wysokości 0,5% maksymalnej wartości umowy netto </w:t>
      </w:r>
      <w:r w:rsidRPr="0095459A">
        <w:rPr>
          <w:rFonts w:ascii="Arial Narrow" w:hAnsi="Arial Narrow" w:cs="Arial"/>
        </w:rPr>
        <w:t>określonej w § 4 ust. 1</w:t>
      </w:r>
      <w:r w:rsidR="00AE2801" w:rsidRPr="0095459A">
        <w:rPr>
          <w:rFonts w:ascii="Arial Narrow" w:hAnsi="Arial Narrow" w:cs="Arial"/>
        </w:rPr>
        <w:t xml:space="preserve"> pkt </w:t>
      </w:r>
      <w:r w:rsidR="00EA4B03" w:rsidRPr="0095459A">
        <w:rPr>
          <w:rFonts w:ascii="Arial Narrow" w:hAnsi="Arial Narrow" w:cs="Arial"/>
        </w:rPr>
        <w:t>1</w:t>
      </w:r>
      <w:r w:rsidRPr="0095459A">
        <w:rPr>
          <w:rFonts w:ascii="Arial Narrow" w:hAnsi="Arial Narrow" w:cs="Arial"/>
        </w:rPr>
        <w:t>,  za każdy dzień zwłoki,</w:t>
      </w:r>
    </w:p>
    <w:p w14:paraId="45C645ED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zwłokę w usunięciu nieprawidłowości stwierdzonych przy odbiorze lub ujawnionych w okresie gwarancji </w:t>
      </w:r>
      <w:r w:rsidRPr="00EF2354">
        <w:rPr>
          <w:rFonts w:ascii="Arial Narrow" w:hAnsi="Arial Narrow" w:cs="Arial"/>
        </w:rPr>
        <w:br/>
        <w:t>w wysokości 0,2% maksymalnej wartości umowy netto określonej w § 4 ust. 1</w:t>
      </w:r>
      <w:r w:rsidR="00AE2801">
        <w:rPr>
          <w:rFonts w:ascii="Arial Narrow" w:hAnsi="Arial Narrow" w:cs="Arial"/>
        </w:rPr>
        <w:t xml:space="preserve"> pkt </w:t>
      </w:r>
      <w:r w:rsidR="00846FF9">
        <w:rPr>
          <w:rFonts w:ascii="Arial Narrow" w:hAnsi="Arial Narrow" w:cs="Arial"/>
        </w:rPr>
        <w:t>2</w:t>
      </w:r>
      <w:r w:rsidRPr="00EF2354">
        <w:rPr>
          <w:rFonts w:ascii="Arial Narrow" w:hAnsi="Arial Narrow" w:cs="Arial"/>
        </w:rPr>
        <w:t>, za każdy dzień zwłoki, liczony od upływu terminu ustalonego w §</w:t>
      </w:r>
      <w:r w:rsidR="005711CE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7 ust. 2 na usunięcie wad,</w:t>
      </w:r>
    </w:p>
    <w:p w14:paraId="62757C59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 Narrow"/>
        </w:rPr>
        <w:t xml:space="preserve">w przypadku braku zapłaty lub nieterminowej zapłaty wynagrodzenia należnego podwykonawcom z tytułu zmiany wysokości wynagrodzenia, o której mowa w § 9 umowy </w:t>
      </w:r>
      <w:r w:rsidRPr="00EF2354">
        <w:rPr>
          <w:rFonts w:ascii="Arial Narrow" w:hAnsi="Arial Narrow" w:cs="Arial Narrow"/>
          <w:b/>
        </w:rPr>
        <w:t>Wykonawca</w:t>
      </w:r>
      <w:r w:rsidRPr="00EF2354">
        <w:rPr>
          <w:rFonts w:ascii="Arial Narrow" w:hAnsi="Arial Narrow" w:cs="Arial Narrow"/>
        </w:rPr>
        <w:t xml:space="preserve"> zobowiązany jest do zapłaty na rzecz </w:t>
      </w:r>
      <w:r w:rsidRPr="00EF2354">
        <w:rPr>
          <w:rFonts w:ascii="Arial Narrow" w:hAnsi="Arial Narrow" w:cs="Arial Narrow"/>
          <w:b/>
        </w:rPr>
        <w:t>Zamawiającego</w:t>
      </w:r>
      <w:r w:rsidRPr="00EF2354">
        <w:rPr>
          <w:rFonts w:ascii="Arial Narrow" w:hAnsi="Arial Narrow" w:cs="Arial Narrow"/>
        </w:rPr>
        <w:t xml:space="preserve"> kary umownej – w wysokości 0,05% wynagrodzenia umownego, określonego w § 4 ust. 1</w:t>
      </w:r>
      <w:r w:rsidR="00AE2801">
        <w:rPr>
          <w:rFonts w:ascii="Arial Narrow" w:hAnsi="Arial Narrow" w:cs="Arial Narrow"/>
        </w:rPr>
        <w:t xml:space="preserve"> pkt </w:t>
      </w:r>
      <w:r w:rsidR="00846FF9">
        <w:rPr>
          <w:rFonts w:ascii="Arial Narrow" w:hAnsi="Arial Narrow" w:cs="Arial Narrow"/>
        </w:rPr>
        <w:t>2</w:t>
      </w:r>
      <w:r w:rsidRPr="00EF2354">
        <w:rPr>
          <w:rFonts w:ascii="Arial Narrow" w:hAnsi="Arial Narrow" w:cs="Arial Narrow"/>
        </w:rPr>
        <w:t xml:space="preserve"> </w:t>
      </w:r>
      <w:r w:rsidRPr="00EF2354">
        <w:rPr>
          <w:rFonts w:ascii="Arial Narrow" w:hAnsi="Arial Narrow" w:cs="Arial Narrow"/>
        </w:rPr>
        <w:br/>
        <w:t>w wysokości brutto, za każdy przypadek naruszenia</w:t>
      </w:r>
      <w:r w:rsidR="005711CE" w:rsidRPr="00EF2354">
        <w:rPr>
          <w:rFonts w:ascii="Arial Narrow" w:hAnsi="Arial Narrow" w:cs="Arial Narrow"/>
        </w:rPr>
        <w:t>.</w:t>
      </w:r>
    </w:p>
    <w:p w14:paraId="503047B6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Łączna maksymalna wysokość kar umownych określonych niniejszym paragrafem nie może przekroczyć 20% maksymalnej wartości umowy brutto, o której mowa w § 4 ust. 1</w:t>
      </w:r>
      <w:r w:rsidR="00AE2801">
        <w:rPr>
          <w:rFonts w:ascii="Arial Narrow" w:hAnsi="Arial Narrow" w:cs="Arial"/>
        </w:rPr>
        <w:t xml:space="preserve"> pkt </w:t>
      </w:r>
      <w:r w:rsidR="00846FF9">
        <w:rPr>
          <w:rFonts w:ascii="Arial Narrow" w:hAnsi="Arial Narrow" w:cs="Arial"/>
        </w:rPr>
        <w:t>2</w:t>
      </w:r>
      <w:r w:rsidRPr="00EF2354">
        <w:rPr>
          <w:rFonts w:ascii="Arial Narrow" w:hAnsi="Arial Narrow" w:cs="Arial"/>
        </w:rPr>
        <w:t>.</w:t>
      </w:r>
    </w:p>
    <w:p w14:paraId="673BE1BD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Zamawiającemu</w:t>
      </w:r>
      <w:r w:rsidRPr="00EF2354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7F4FFA94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lastRenderedPageBreak/>
        <w:t xml:space="preserve">Zamawiający </w:t>
      </w:r>
      <w:r w:rsidRPr="00EF2354">
        <w:rPr>
          <w:rFonts w:ascii="Arial Narrow" w:hAnsi="Arial Narrow" w:cs="Arial"/>
        </w:rPr>
        <w:t xml:space="preserve">zastrzega sobie prawo dochodzenia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odszkodowania na zasadach ogólnych </w:t>
      </w:r>
      <w:r w:rsidR="004C7C48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przypadku, gdy określone w umowie kary umowne nie pokrywają rzeczywiście wyrządzonej szkody wskutek niewykonania lub nienależytego wykonania przez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niniejszej umowy. </w:t>
      </w:r>
    </w:p>
    <w:p w14:paraId="3A4D07B0" w14:textId="77777777" w:rsidR="0050409E" w:rsidRPr="007E2408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EF2354">
        <w:rPr>
          <w:rFonts w:ascii="Arial Narrow" w:eastAsia="Calibri" w:hAnsi="Arial Narrow" w:cs="Times New Roman"/>
          <w:b/>
          <w:lang w:eastAsia="en-US"/>
        </w:rPr>
        <w:t>Wykonawca</w:t>
      </w:r>
      <w:r w:rsidRPr="00EF2354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chyba że niewykonanie lub niewłaściwe wykonanie </w:t>
      </w:r>
      <w:r w:rsidRPr="007E2408">
        <w:rPr>
          <w:rFonts w:ascii="Arial Narrow" w:eastAsia="Calibri" w:hAnsi="Arial Narrow" w:cs="Times New Roman"/>
          <w:lang w:eastAsia="en-US"/>
        </w:rPr>
        <w:t xml:space="preserve">umowy nastąpiło na skutek okoliczności, za które wyłączną odpowiedzialność ponosi </w:t>
      </w:r>
      <w:r w:rsidRPr="007E2408">
        <w:rPr>
          <w:rFonts w:ascii="Arial Narrow" w:eastAsia="Calibri" w:hAnsi="Arial Narrow" w:cs="Times New Roman"/>
          <w:b/>
          <w:lang w:eastAsia="en-US"/>
        </w:rPr>
        <w:t>Zamawiający</w:t>
      </w:r>
      <w:r w:rsidRPr="007E2408">
        <w:rPr>
          <w:rFonts w:ascii="Arial Narrow" w:eastAsia="Calibri" w:hAnsi="Arial Narrow" w:cs="Times New Roman"/>
          <w:lang w:eastAsia="en-US"/>
        </w:rPr>
        <w:t>.</w:t>
      </w:r>
    </w:p>
    <w:p w14:paraId="382CB198" w14:textId="77777777" w:rsidR="00E5489A" w:rsidRPr="007E2408" w:rsidRDefault="00E5489A" w:rsidP="00E5489A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7E2408">
        <w:rPr>
          <w:rFonts w:ascii="Arial Narrow" w:hAnsi="Arial Narrow"/>
        </w:rPr>
        <w:t>Kary umowne są od siebie niezależne, kumulują się a odstąpienie od umowy nie ma wpływu na możliwość dochodzenia kar umownych naliczanych do dnia odstąpienia.</w:t>
      </w:r>
    </w:p>
    <w:p w14:paraId="25A5F913" w14:textId="77777777" w:rsidR="00906F10" w:rsidRPr="00EF2354" w:rsidRDefault="00906F10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6B51141C" w14:textId="77777777" w:rsidR="00AE5B53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6</w:t>
      </w:r>
    </w:p>
    <w:p w14:paraId="207D5795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0395A7B4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F4F5D30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Osobą odpowiedzialną za realizację przedmiotu niniejszej umowy wyznaczoną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jest</w:t>
      </w:r>
      <w:r w:rsidR="00644F4F" w:rsidRPr="00EF2354">
        <w:rPr>
          <w:rFonts w:ascii="Arial Narrow" w:hAnsi="Arial Narrow" w:cs="Arial"/>
        </w:rPr>
        <w:t>:</w:t>
      </w:r>
    </w:p>
    <w:p w14:paraId="42B6C823" w14:textId="77777777" w:rsidR="00AE5B53" w:rsidRPr="00EF2354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p. </w:t>
      </w:r>
      <w:r w:rsidR="00AE5B53" w:rsidRPr="00EF2354">
        <w:rPr>
          <w:rFonts w:ascii="Arial Narrow" w:hAnsi="Arial Narrow" w:cs="Arial"/>
        </w:rPr>
        <w:t xml:space="preserve">……………………, tel.: …………………, e-mail: </w:t>
      </w:r>
      <w:hyperlink r:id="rId11" w:history="1">
        <w:r w:rsidR="00AE5B53" w:rsidRPr="00EF2354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7928CE6A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 w:rsidRPr="00EF2354">
        <w:rPr>
          <w:rFonts w:ascii="Arial Narrow" w:hAnsi="Arial Narrow" w:cs="Arial"/>
        </w:rPr>
        <w:t>d</w:t>
      </w:r>
      <w:r w:rsidRPr="00EF2354">
        <w:rPr>
          <w:rFonts w:ascii="Arial Narrow" w:hAnsi="Arial Narrow" w:cs="Arial"/>
        </w:rPr>
        <w:t xml:space="preserve"> realizacją umowy</w:t>
      </w:r>
      <w:r w:rsidR="00644F4F" w:rsidRPr="00EF2354">
        <w:rPr>
          <w:rFonts w:ascii="Arial Narrow" w:hAnsi="Arial Narrow" w:cs="Arial"/>
        </w:rPr>
        <w:t>:</w:t>
      </w:r>
    </w:p>
    <w:p w14:paraId="2D83A155" w14:textId="77777777" w:rsidR="00AE5B53" w:rsidRPr="00EF2354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p. ……………</w:t>
      </w:r>
      <w:r w:rsidR="00F564D7" w:rsidRPr="00EF2354">
        <w:rPr>
          <w:rFonts w:ascii="Arial Narrow" w:hAnsi="Arial Narrow" w:cs="Arial"/>
        </w:rPr>
        <w:t>………</w:t>
      </w:r>
      <w:r w:rsidRPr="00EF2354">
        <w:rPr>
          <w:rFonts w:ascii="Arial Narrow" w:hAnsi="Arial Narrow" w:cs="Arial"/>
        </w:rPr>
        <w:t>, tel.: ……………</w:t>
      </w:r>
      <w:r w:rsidR="00F564D7" w:rsidRPr="00EF2354">
        <w:rPr>
          <w:rFonts w:ascii="Arial Narrow" w:hAnsi="Arial Narrow" w:cs="Arial"/>
        </w:rPr>
        <w:t>…..,</w:t>
      </w:r>
      <w:r w:rsidRPr="00EF2354">
        <w:rPr>
          <w:rFonts w:ascii="Arial Narrow" w:hAnsi="Arial Narrow" w:cs="Arial"/>
        </w:rPr>
        <w:t xml:space="preserve">   e-mail: …………</w:t>
      </w:r>
      <w:r w:rsidR="00F564D7" w:rsidRPr="00EF2354">
        <w:rPr>
          <w:rFonts w:ascii="Arial Narrow" w:hAnsi="Arial Narrow" w:cs="Arial"/>
        </w:rPr>
        <w:t>………..</w:t>
      </w:r>
    </w:p>
    <w:p w14:paraId="2DD11837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Strony dopuszczają możliwość zmiany osób wymien</w:t>
      </w:r>
      <w:r w:rsidR="005B672E" w:rsidRPr="00EF2354">
        <w:rPr>
          <w:rFonts w:ascii="Arial Narrow" w:hAnsi="Arial Narrow" w:cs="Arial"/>
        </w:rPr>
        <w:t>ionych w ust. 1</w:t>
      </w:r>
      <w:r w:rsidR="00DB0852" w:rsidRPr="00EF2354">
        <w:rPr>
          <w:rFonts w:ascii="Arial Narrow" w:hAnsi="Arial Narrow" w:cs="Arial"/>
        </w:rPr>
        <w:t xml:space="preserve"> i</w:t>
      </w:r>
      <w:r w:rsidR="005B672E" w:rsidRPr="00EF2354">
        <w:rPr>
          <w:rFonts w:ascii="Arial Narrow" w:hAnsi="Arial Narrow" w:cs="Arial"/>
        </w:rPr>
        <w:t xml:space="preserve"> ust. 2</w:t>
      </w:r>
      <w:r w:rsidRPr="00EF2354">
        <w:rPr>
          <w:rFonts w:ascii="Arial Narrow" w:hAnsi="Arial Narrow" w:cs="Arial"/>
        </w:rPr>
        <w:t>. Zmiana tych osób</w:t>
      </w:r>
      <w:r w:rsidR="004D1904" w:rsidRPr="00EF2354">
        <w:rPr>
          <w:rFonts w:ascii="Arial Narrow" w:hAnsi="Arial Narrow" w:cs="Arial"/>
        </w:rPr>
        <w:t xml:space="preserve"> nie</w:t>
      </w:r>
      <w:r w:rsidR="00B17057" w:rsidRPr="00EF2354">
        <w:rPr>
          <w:rFonts w:ascii="Arial Narrow" w:hAnsi="Arial Narrow" w:cs="Arial"/>
        </w:rPr>
        <w:t xml:space="preserve"> wymaga </w:t>
      </w:r>
      <w:r w:rsidR="004D1904" w:rsidRPr="00EF2354">
        <w:rPr>
          <w:rFonts w:ascii="Arial Narrow" w:hAnsi="Arial Narrow" w:cs="Arial"/>
        </w:rPr>
        <w:t>sporządzenia aneksu do umowy ( nie jest zmianą umowy ), pod warunkiem że zostanie zgłoszone na piśmie.</w:t>
      </w:r>
    </w:p>
    <w:p w14:paraId="499AC3C1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Prace będą realizowane na obiektach wskazanych w opisie prze</w:t>
      </w:r>
      <w:r w:rsidR="005B672E" w:rsidRPr="00EF2354">
        <w:rPr>
          <w:rFonts w:ascii="Arial Narrow" w:hAnsi="Arial Narrow" w:cs="Arial"/>
        </w:rPr>
        <w:t>dmiotu zamówienia, po uprzednim</w:t>
      </w:r>
      <w:r w:rsidR="00DB0852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uzgodnieniu,</w:t>
      </w:r>
      <w:r w:rsidR="00841081" w:rsidRPr="00EF2354">
        <w:rPr>
          <w:rFonts w:ascii="Arial Narrow" w:hAnsi="Arial Narrow" w:cs="Arial"/>
        </w:rPr>
        <w:br/>
        <w:t>z osobami odpowiedzialnymi.</w:t>
      </w:r>
    </w:p>
    <w:p w14:paraId="5154B1C8" w14:textId="77777777" w:rsidR="00557C2A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14:paraId="39352A5C" w14:textId="77777777" w:rsidR="00906F10" w:rsidRPr="00EF2354" w:rsidRDefault="00906F10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47A6EA0E" w14:textId="77777777" w:rsidR="00AE5B53" w:rsidRPr="00EF2354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§</w:t>
      </w:r>
      <w:r w:rsidR="002B080E">
        <w:rPr>
          <w:rFonts w:ascii="Arial Narrow" w:hAnsi="Arial Narrow" w:cs="Arial"/>
          <w:b/>
        </w:rPr>
        <w:t xml:space="preserve"> 7</w:t>
      </w:r>
    </w:p>
    <w:p w14:paraId="696E04BC" w14:textId="77777777" w:rsidR="007979AC" w:rsidRPr="00EF2354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Reklamacja</w:t>
      </w:r>
    </w:p>
    <w:p w14:paraId="3CB87E7B" w14:textId="77777777" w:rsidR="009E4C0C" w:rsidRPr="00EF2354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0CD91AE4" w14:textId="77777777" w:rsidR="00AE5B53" w:rsidRPr="00EF2354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W przypadku stwierdzenia wady wykonanej usługi </w:t>
      </w: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za</w:t>
      </w:r>
      <w:r w:rsidR="00265717" w:rsidRPr="00EF2354">
        <w:rPr>
          <w:rFonts w:ascii="Arial Narrow" w:hAnsi="Arial Narrow" w:cs="Arial"/>
        </w:rPr>
        <w:t xml:space="preserve">wiadomi </w:t>
      </w:r>
      <w:r w:rsidR="00265717" w:rsidRPr="00EF2354">
        <w:rPr>
          <w:rFonts w:ascii="Arial Narrow" w:hAnsi="Arial Narrow" w:cs="Arial"/>
          <w:b/>
        </w:rPr>
        <w:t>Wykonawcę</w:t>
      </w:r>
      <w:r w:rsidR="00265717" w:rsidRPr="00EF2354">
        <w:rPr>
          <w:rFonts w:ascii="Arial Narrow" w:hAnsi="Arial Narrow" w:cs="Arial"/>
        </w:rPr>
        <w:t xml:space="preserve"> o rodzaju </w:t>
      </w:r>
      <w:r w:rsidRPr="00EF2354">
        <w:rPr>
          <w:rFonts w:ascii="Arial Narrow" w:hAnsi="Arial Narrow" w:cs="Arial"/>
        </w:rPr>
        <w:t>wady na</w:t>
      </w:r>
      <w:r w:rsidR="00DB0852" w:rsidRPr="00EF2354">
        <w:rPr>
          <w:rFonts w:ascii="Arial Narrow" w:hAnsi="Arial Narrow" w:cs="Arial"/>
        </w:rPr>
        <w:t xml:space="preserve"> </w:t>
      </w:r>
      <w:r w:rsidR="00AC160B" w:rsidRPr="00EF2354">
        <w:rPr>
          <w:rFonts w:ascii="Arial Narrow" w:hAnsi="Arial Narrow" w:cs="Arial"/>
        </w:rPr>
        <w:t xml:space="preserve">adres </w:t>
      </w:r>
      <w:r w:rsidR="00291355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e-mail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7FE94702" w14:textId="77777777" w:rsidR="00AE5B53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F564D7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>o ich stwierdzeniu, a jeśli wad nie będzie można us</w:t>
      </w:r>
      <w:r w:rsidR="005B672E" w:rsidRPr="00EF2354">
        <w:rPr>
          <w:rFonts w:ascii="Arial Narrow" w:hAnsi="Arial Narrow" w:cs="Arial"/>
        </w:rPr>
        <w:t xml:space="preserve">unąć, to do wykonania usługi </w:t>
      </w:r>
      <w:r w:rsidRPr="00EF2354">
        <w:rPr>
          <w:rFonts w:ascii="Arial Narrow" w:hAnsi="Arial Narrow" w:cs="Arial"/>
        </w:rPr>
        <w:t xml:space="preserve">spełniającej wymagania </w:t>
      </w:r>
      <w:r w:rsidR="00C82704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>w terminie 10 dni od dnia zgłoszenia.</w:t>
      </w:r>
    </w:p>
    <w:p w14:paraId="3356220C" w14:textId="77777777" w:rsidR="00D37158" w:rsidRPr="00EF2354" w:rsidRDefault="00D37158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0A64E5D4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14:paraId="5BD1A3B8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1482C268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768CD38" w14:textId="77777777" w:rsidR="00DB0852" w:rsidRPr="00EF2354" w:rsidRDefault="00DB0852" w:rsidP="00DB0852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Zamawiającemu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0A95DB74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1)  zostanie ogłoszona likwidacja firmy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;</w:t>
      </w:r>
    </w:p>
    <w:p w14:paraId="3210993A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2)  zostanie wydany nakaz zajęcia majątku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41D326BA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3)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5C81938C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4)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720643DD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5)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bez uzasadnionych przyczyn nie przystąpił do terminowej realizacji obowiązków wynikających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z niniejszej umowy i nie rozpoczyna ich pomimo wezwania </w:t>
      </w:r>
      <w:r w:rsidRPr="00EF2354">
        <w:rPr>
          <w:rFonts w:ascii="Arial Narrow" w:hAnsi="Arial Narrow" w:cs="Arial Narrow"/>
          <w:b/>
          <w:sz w:val="22"/>
          <w:szCs w:val="22"/>
        </w:rPr>
        <w:t>Zamawiającego.</w:t>
      </w:r>
      <w:r w:rsidRPr="00EF2354">
        <w:rPr>
          <w:rFonts w:ascii="Arial Narrow" w:hAnsi="Arial Narrow" w:cs="Arial Narrow"/>
          <w:sz w:val="22"/>
          <w:szCs w:val="22"/>
        </w:rPr>
        <w:t xml:space="preserve">    </w:t>
      </w:r>
    </w:p>
    <w:p w14:paraId="7566659A" w14:textId="77777777" w:rsidR="00DB0852" w:rsidRPr="00EF2354" w:rsidRDefault="00DB0852" w:rsidP="00DB0852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odmawia bez wskazania przyczyny odbioru robót lub podpisania protokołu odbioru.</w:t>
      </w:r>
    </w:p>
    <w:p w14:paraId="7454A992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Odstąpienie od umowy powinno nastąpić w formie pisemnej z podaniem uzasadnienia w terminie 30 dni od dnia powzięcia wiadomości o okolicznościach uzasadniających odstąpienie od umowy.</w:t>
      </w:r>
    </w:p>
    <w:p w14:paraId="6EFA4424" w14:textId="77777777" w:rsidR="00DB0852" w:rsidRPr="00EF2354" w:rsidRDefault="00DB0852" w:rsidP="00DB0852">
      <w:pPr>
        <w:pStyle w:val="Tekstpodstawowy"/>
        <w:numPr>
          <w:ilvl w:val="0"/>
          <w:numId w:val="9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ponadto odstąpić od umowy:</w:t>
      </w:r>
    </w:p>
    <w:p w14:paraId="12150DE5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w terminie 30 dni od dnia powzięcia wiadomości o zaistnieniu istotnej zmiany okoliczności powodującej,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EF2354">
        <w:rPr>
          <w:rFonts w:ascii="Arial Narrow" w:hAnsi="Arial Narrow" w:cs="Arial Narrow"/>
          <w:sz w:val="22"/>
          <w:szCs w:val="22"/>
        </w:rPr>
        <w:br/>
        <w:t>lub  bezpieczeństwu publicznemu;</w:t>
      </w:r>
    </w:p>
    <w:p w14:paraId="4CC2C48F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66FB8EE5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5BA5C513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01865A99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14:paraId="1A4E5A41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Jeżeli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.</w:t>
      </w:r>
    </w:p>
    <w:p w14:paraId="4AE92BB5" w14:textId="77777777" w:rsidR="00FE0309" w:rsidRPr="00EF2354" w:rsidRDefault="00FE0309" w:rsidP="00FE0309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6E3E97A7" w14:textId="77777777" w:rsidR="00AE5B53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EF2354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724CE28B" w14:textId="77777777" w:rsidR="00216CEF" w:rsidRPr="00EF2354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14:paraId="0A9BD886" w14:textId="77777777" w:rsidR="009E4C0C" w:rsidRPr="00EF2354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17CE410F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</w:t>
      </w:r>
      <w:r w:rsidRPr="00EF2354">
        <w:rPr>
          <w:rFonts w:ascii="Arial Narrow" w:hAnsi="Arial Narrow"/>
          <w:sz w:val="22"/>
          <w:szCs w:val="22"/>
        </w:rPr>
        <w:br/>
        <w:t xml:space="preserve">z realizacją zamówienia. Poziom zmiany ceny materiałów lub kosztów związanych z realizacją zamówienia uprawniający Strony Umowy do żądania zmiany wynagrodzenia ustala się na co najmniej 15% w stosunku </w:t>
      </w:r>
      <w:r w:rsidRPr="00EF2354">
        <w:rPr>
          <w:rFonts w:ascii="Arial Narrow" w:hAnsi="Arial Narrow"/>
          <w:sz w:val="22"/>
          <w:szCs w:val="22"/>
        </w:rPr>
        <w:br/>
        <w:t>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5EA28EA6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może zwrócić się </w:t>
      </w:r>
      <w:r w:rsidRPr="00EF2354">
        <w:rPr>
          <w:rFonts w:ascii="Arial Narrow" w:hAnsi="Arial Narrow"/>
          <w:sz w:val="22"/>
          <w:szCs w:val="22"/>
        </w:rPr>
        <w:br/>
        <w:t xml:space="preserve">w formie pisemnej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1D476AF8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Wysokość zmiany wynagrodzenia będzie ustalona w oparciu o średnioroczny wskaźnik zmiany ceny towarów </w:t>
      </w:r>
      <w:r w:rsidRPr="00EF2354">
        <w:rPr>
          <w:rFonts w:ascii="Arial Narrow" w:hAnsi="Arial Narrow"/>
          <w:sz w:val="22"/>
          <w:szCs w:val="22"/>
        </w:rPr>
        <w:br/>
        <w:t xml:space="preserve">i usług za rok poprzedni, ogłaszany w komunikacie Prezesa Głównego Urzędu Statystycznego. Maksymalna łączna wartość zmiany wynagrodzenia, jaką dopuszcza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w efekcie zastosowania postanowień </w:t>
      </w:r>
      <w:r w:rsidRPr="00EF2354">
        <w:rPr>
          <w:rFonts w:ascii="Arial Narrow" w:hAnsi="Arial Narrow"/>
          <w:sz w:val="22"/>
          <w:szCs w:val="22"/>
        </w:rPr>
        <w:br/>
        <w:t xml:space="preserve">o zasadach wprowadzenia zmian wysokości wynagrodzenia stanowi 10% wynagrodzenia brutto, o którym mowa </w:t>
      </w:r>
      <w:r w:rsidRPr="00EF2354">
        <w:rPr>
          <w:rFonts w:ascii="Arial Narrow" w:hAnsi="Arial Narrow"/>
          <w:sz w:val="22"/>
          <w:szCs w:val="22"/>
        </w:rPr>
        <w:br/>
        <w:t xml:space="preserve">w § </w:t>
      </w:r>
      <w:r w:rsidR="005711CE" w:rsidRPr="00EF2354">
        <w:rPr>
          <w:rFonts w:ascii="Arial Narrow" w:hAnsi="Arial Narrow"/>
          <w:sz w:val="22"/>
          <w:szCs w:val="22"/>
        </w:rPr>
        <w:t>4</w:t>
      </w:r>
      <w:r w:rsidRPr="00EF2354">
        <w:rPr>
          <w:rFonts w:ascii="Arial Narrow" w:hAnsi="Arial Narrow"/>
          <w:sz w:val="22"/>
          <w:szCs w:val="22"/>
        </w:rPr>
        <w:t xml:space="preserve"> ust. </w:t>
      </w:r>
      <w:r w:rsidR="0050796A">
        <w:rPr>
          <w:rFonts w:ascii="Arial Narrow" w:hAnsi="Arial Narrow"/>
          <w:sz w:val="22"/>
          <w:szCs w:val="22"/>
        </w:rPr>
        <w:t>1</w:t>
      </w:r>
      <w:r w:rsidR="00AE2801">
        <w:rPr>
          <w:rFonts w:ascii="Arial Narrow" w:hAnsi="Arial Narrow"/>
          <w:sz w:val="22"/>
          <w:szCs w:val="22"/>
        </w:rPr>
        <w:t xml:space="preserve"> pkt </w:t>
      </w:r>
      <w:r w:rsidR="002B080E">
        <w:rPr>
          <w:rFonts w:ascii="Arial Narrow" w:hAnsi="Arial Narrow"/>
          <w:sz w:val="22"/>
          <w:szCs w:val="22"/>
        </w:rPr>
        <w:t>2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57DF7ED0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winien zwrócić się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</w:t>
      </w:r>
      <w:r w:rsidRPr="00EF2354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14:paraId="3410DFC8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0665DCEB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0CD8CE02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EF2354">
        <w:rPr>
          <w:rFonts w:ascii="Arial Narrow" w:hAnsi="Arial Narrow"/>
          <w:b/>
          <w:sz w:val="22"/>
          <w:szCs w:val="22"/>
        </w:rPr>
        <w:t>Wykonawcę</w:t>
      </w:r>
      <w:r w:rsidRPr="00EF2354">
        <w:rPr>
          <w:rFonts w:ascii="Arial Narrow" w:hAnsi="Arial Narrow"/>
          <w:sz w:val="22"/>
          <w:szCs w:val="22"/>
        </w:rPr>
        <w:t xml:space="preserve"> we własnym zakresie.</w:t>
      </w:r>
    </w:p>
    <w:p w14:paraId="7463E3C3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przypadku, gdy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3725A328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przedmiotem umowy są </w:t>
      </w:r>
      <w:r w:rsidR="008C59AF">
        <w:rPr>
          <w:rFonts w:ascii="Arial Narrow" w:hAnsi="Arial Narrow"/>
          <w:sz w:val="22"/>
          <w:szCs w:val="22"/>
        </w:rPr>
        <w:t>usługi</w:t>
      </w:r>
      <w:r w:rsidRPr="00EF2354">
        <w:rPr>
          <w:rFonts w:ascii="Arial Narrow" w:hAnsi="Arial Narrow"/>
          <w:sz w:val="22"/>
          <w:szCs w:val="22"/>
        </w:rPr>
        <w:t>,</w:t>
      </w:r>
    </w:p>
    <w:p w14:paraId="39F0FDFD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okres obowiązywania umowy przekracza 6 miesięcy.</w:t>
      </w:r>
    </w:p>
    <w:p w14:paraId="6D4C9F2F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 w:cs="Calibri"/>
          <w:lang w:eastAsia="ar-SA"/>
        </w:rPr>
      </w:pP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Zamawiającemu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przysługuje prawo wystąpienia do </w:t>
      </w: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Wykonawcy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z wnioskiem o zmianę wynagrodzenia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 xml:space="preserve">w przypadku obniżenia cen materiałów lub kosztów związanych z realizacją zamówienia o co najmniej 15%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>w stosunku do poziomu cen tych samych materiałów lub kosztów z dnia zawarcia umowy. Zastosowanie mają zapisy ust. 1- 5 niniejszego paragrafu</w:t>
      </w:r>
      <w:r w:rsidRPr="00EF2354">
        <w:rPr>
          <w:rFonts w:ascii="Arial Narrow" w:hAnsi="Arial Narrow" w:cs="Calibri"/>
          <w:lang w:eastAsia="ar-SA"/>
        </w:rPr>
        <w:t>.</w:t>
      </w:r>
    </w:p>
    <w:p w14:paraId="2F83CAD5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E09117C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CF0C685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BFCBB8C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59B3E4F7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563C25A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F23E2BE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5EBE6A03" w14:textId="77777777" w:rsidR="0003165C" w:rsidRPr="00EF2354" w:rsidRDefault="0003165C" w:rsidP="00D37158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9F5F0DF" w14:textId="77777777" w:rsidR="00216CEF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7B26778B" w14:textId="77777777" w:rsidR="002A0DFC" w:rsidRPr="00EF2354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EF2354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0DC51C37" w14:textId="77777777" w:rsidR="00657F17" w:rsidRPr="00EF2354" w:rsidRDefault="00657F17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DD82240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lastRenderedPageBreak/>
        <w:t xml:space="preserve">Strony zobowiązują się do zachowania w tajemnicy informacji technicznych, organizacyjnych, handlowych </w:t>
      </w:r>
      <w:r w:rsidR="00E077B4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i innych, udostępnionych wzajemnie w związku z wykonywaniem niniejszej umowy i do niewykorzystywania ich</w:t>
      </w:r>
      <w:r w:rsidR="00F564D7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47A6DAE6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14:paraId="672887BD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18EC43DD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3AF445D5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4827E055" w14:textId="77777777" w:rsidR="00AE5B53" w:rsidRPr="00EF2354" w:rsidRDefault="005E0DB4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3CD6028F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tajemnicy ubezpieczeniowej;</w:t>
      </w:r>
    </w:p>
    <w:p w14:paraId="792CEE14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14:paraId="4BB67611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31DC4D4F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ani w całości, o ile nie wynika to z innych postanowień niniejszej umowy, a jednocześnie nie służy do jej realizacji,</w:t>
      </w:r>
      <w:r w:rsidR="00E77BE5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 zastrzeżeniem ust. 3 i 4 .</w:t>
      </w:r>
    </w:p>
    <w:p w14:paraId="6B8E8F16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57143275" w14:textId="77777777" w:rsidR="00906F10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14:paraId="3CE088E6" w14:textId="77777777" w:rsidR="00906F10" w:rsidRPr="00EF2354" w:rsidRDefault="00906F10" w:rsidP="00906F10">
      <w:pPr>
        <w:spacing w:after="200" w:line="276" w:lineRule="auto"/>
        <w:ind w:left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0CF0A398" w14:textId="77777777" w:rsidR="00906F10" w:rsidRPr="00EF2354" w:rsidRDefault="0003165C" w:rsidP="0003165C">
      <w:pPr>
        <w:spacing w:after="200" w:line="276" w:lineRule="auto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" w:eastAsia="Calibri" w:hAnsi="Arial" w:cs="Arial"/>
          <w:b/>
          <w:sz w:val="22"/>
          <w:szCs w:val="22"/>
          <w:lang w:eastAsia="en-US"/>
        </w:rPr>
        <w:t>§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 11</w:t>
      </w:r>
    </w:p>
    <w:p w14:paraId="06C0AF00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14:paraId="29064FFE" w14:textId="77777777" w:rsidR="0003165C" w:rsidRPr="00EF2354" w:rsidRDefault="0003165C" w:rsidP="0003165C">
      <w:pPr>
        <w:pStyle w:val="Tekstpodstawowy"/>
        <w:numPr>
          <w:ilvl w:val="0"/>
          <w:numId w:val="27"/>
        </w:numPr>
        <w:overflowPunct w:val="0"/>
        <w:autoSpaceDE w:val="0"/>
        <w:autoSpaceDN w:val="0"/>
        <w:adjustRightInd w:val="0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 i podatku akcyzowego: Wartość netto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nie ulegnie zmianie. Strony ustala protokolarnie wartość usług wykonanych wg stanu na dzień poprzedzający zmianę stawki podatku VAT lub podatku akcyzowego. Nowa stawka podatku będzie miała zastosowanie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usług wykonywanych po dniu zmiany stawki podatku VAT lub podatku akcyzowego;</w:t>
      </w:r>
    </w:p>
    <w:p w14:paraId="72379791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14:paraId="59BE7CC7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realizacji Umowy pracowników, dla których ma zastosowanie zmiana wraz z kalkulacja kosztów wynikającą z przedmiotowej zmiany;</w:t>
      </w:r>
    </w:p>
    <w:p w14:paraId="7BC5B5BB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14:paraId="6AD9C629" w14:textId="77777777" w:rsidR="0003165C" w:rsidRPr="00EF2354" w:rsidRDefault="0003165C" w:rsidP="0003165C">
      <w:pPr>
        <w:pStyle w:val="Tekstpodstawowy"/>
        <w:ind w:left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lastRenderedPageBreak/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ma zastosowanie zmiana wraz z kalkulacją kosztów wynikająca z przedmiotowej umowy.</w:t>
      </w:r>
    </w:p>
    <w:p w14:paraId="3F93FD38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Zmiany, o których mowa w ust. 1, będą wprowadzane do umowy na pisemny, uzasadniony i należycie udokumentowany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 tytułu realizacji przedmiotu umowy. Wniosek wraz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załączonymi dokumentami będzie podlegał weryfikacji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14:paraId="2B661D98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078A184E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 przypadku wejścia w życie zmian, o których mowa w ust. 1, także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14:paraId="57D311C5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575D9D90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>, co najmniej na 7 dni przed zmianą ceny (wraz z uzasadnieniem).</w:t>
      </w:r>
    </w:p>
    <w:p w14:paraId="3D7285D7" w14:textId="77777777" w:rsidR="0003165C" w:rsidRPr="00EF2354" w:rsidRDefault="0003165C" w:rsidP="0003165C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6D854B7D" w14:textId="77777777" w:rsidR="00906F10" w:rsidRPr="00EF2354" w:rsidRDefault="00603F62" w:rsidP="00906F10">
      <w:pPr>
        <w:spacing w:after="200" w:line="276" w:lineRule="auto"/>
        <w:ind w:left="284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EF2354">
        <w:rPr>
          <w:rFonts w:ascii="Arial Narrow" w:hAnsi="Arial Narrow"/>
          <w:b/>
          <w:iCs/>
          <w:sz w:val="22"/>
          <w:szCs w:val="22"/>
        </w:rPr>
        <w:t>§ 1</w:t>
      </w:r>
      <w:r w:rsidR="0003165C" w:rsidRPr="00EF2354">
        <w:rPr>
          <w:rFonts w:ascii="Arial Narrow" w:hAnsi="Arial Narrow"/>
          <w:b/>
          <w:iCs/>
          <w:sz w:val="22"/>
          <w:szCs w:val="22"/>
        </w:rPr>
        <w:t>2</w:t>
      </w:r>
    </w:p>
    <w:p w14:paraId="2DADF811" w14:textId="77777777" w:rsidR="00024560" w:rsidRPr="00BF4FDE" w:rsidRDefault="00AE5B53" w:rsidP="00906F10">
      <w:pPr>
        <w:spacing w:after="200" w:line="276" w:lineRule="auto"/>
        <w:ind w:left="284"/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BF4FDE">
        <w:rPr>
          <w:rFonts w:ascii="Arial Narrow" w:hAnsi="Arial Narrow" w:cs="Arial"/>
          <w:b/>
          <w:sz w:val="22"/>
          <w:szCs w:val="22"/>
        </w:rPr>
        <w:t>Postanowienia końcowe</w:t>
      </w:r>
    </w:p>
    <w:p w14:paraId="06126F2F" w14:textId="77777777" w:rsidR="00906F10" w:rsidRPr="00EF2354" w:rsidRDefault="00906F10" w:rsidP="00906F10">
      <w:pPr>
        <w:spacing w:after="200" w:line="276" w:lineRule="auto"/>
        <w:ind w:left="284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C400ABC" w14:textId="77777777" w:rsidR="00117D2F" w:rsidRPr="00EF2354" w:rsidRDefault="005070D8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 sprawach nieuregulowanych niniejszą um</w:t>
      </w:r>
      <w:r w:rsidR="0026076B" w:rsidRPr="00EF2354">
        <w:rPr>
          <w:rFonts w:ascii="Arial Narrow" w:hAnsi="Arial Narrow"/>
          <w:sz w:val="22"/>
          <w:szCs w:val="22"/>
        </w:rPr>
        <w:t>ową zastosowanie mają przepisy p</w:t>
      </w:r>
      <w:r w:rsidRPr="00EF2354">
        <w:rPr>
          <w:rFonts w:ascii="Arial Narrow" w:hAnsi="Arial Narrow"/>
          <w:sz w:val="22"/>
          <w:szCs w:val="22"/>
        </w:rPr>
        <w:t>raw</w:t>
      </w:r>
      <w:r w:rsidR="0026076B" w:rsidRPr="00EF2354">
        <w:rPr>
          <w:rFonts w:ascii="Arial Narrow" w:hAnsi="Arial Narrow"/>
          <w:sz w:val="22"/>
          <w:szCs w:val="22"/>
        </w:rPr>
        <w:t>a p</w:t>
      </w:r>
      <w:r w:rsidR="00BD2BF9" w:rsidRPr="00EF2354">
        <w:rPr>
          <w:rFonts w:ascii="Arial Narrow" w:hAnsi="Arial Narrow"/>
          <w:sz w:val="22"/>
          <w:szCs w:val="22"/>
        </w:rPr>
        <w:t>olskiego</w:t>
      </w:r>
      <w:r w:rsidR="00DF61D3" w:rsidRPr="00EF2354">
        <w:rPr>
          <w:rFonts w:ascii="Arial Narrow" w:hAnsi="Arial Narrow"/>
          <w:sz w:val="22"/>
          <w:szCs w:val="22"/>
        </w:rPr>
        <w:t xml:space="preserve">, w szczególności ustawy Prawo Zamówień Publicznych </w:t>
      </w:r>
      <w:r w:rsidRPr="00EF2354">
        <w:rPr>
          <w:rFonts w:ascii="Arial Narrow" w:hAnsi="Arial Narrow"/>
          <w:sz w:val="22"/>
          <w:szCs w:val="22"/>
        </w:rPr>
        <w:t xml:space="preserve">i </w:t>
      </w:r>
      <w:r w:rsidR="004075F5" w:rsidRPr="00EF2354">
        <w:rPr>
          <w:rFonts w:ascii="Arial Narrow" w:hAnsi="Arial Narrow"/>
          <w:sz w:val="22"/>
          <w:szCs w:val="22"/>
        </w:rPr>
        <w:t>Kodeksu C</w:t>
      </w:r>
      <w:r w:rsidRPr="00EF2354">
        <w:rPr>
          <w:rFonts w:ascii="Arial Narrow" w:hAnsi="Arial Narrow"/>
          <w:sz w:val="22"/>
          <w:szCs w:val="22"/>
        </w:rPr>
        <w:t>ywilnego.</w:t>
      </w:r>
    </w:p>
    <w:p w14:paraId="0FE88BAB" w14:textId="77777777" w:rsidR="00E5489A" w:rsidRPr="007E2408" w:rsidRDefault="00E5489A" w:rsidP="00E5489A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7E2408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6742C987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083A38E8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3CA5CF3C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400BF80E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263800F6" w14:textId="77777777" w:rsidR="00906F10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4D89A8F8" w14:textId="77777777" w:rsidR="00906F10" w:rsidRPr="00EF2354" w:rsidRDefault="00906F10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35241680" w14:textId="77777777" w:rsidR="00C3041B" w:rsidRPr="00EF2354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§ 1</w:t>
      </w:r>
      <w:r w:rsidR="00DB0852" w:rsidRPr="00EF2354">
        <w:rPr>
          <w:rFonts w:ascii="Arial Narrow" w:hAnsi="Arial Narrow"/>
          <w:b/>
          <w:sz w:val="22"/>
          <w:szCs w:val="22"/>
        </w:rPr>
        <w:t>3</w:t>
      </w:r>
    </w:p>
    <w:p w14:paraId="447FEF43" w14:textId="77777777" w:rsidR="00024560" w:rsidRPr="00EF2354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7B0AB11B" w14:textId="77777777" w:rsidR="00906F10" w:rsidRPr="00EF2354" w:rsidRDefault="005070D8" w:rsidP="007E11A6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EF2354">
        <w:rPr>
          <w:rFonts w:ascii="Arial Narrow" w:hAnsi="Arial Narrow"/>
          <w:sz w:val="22"/>
          <w:szCs w:val="22"/>
        </w:rPr>
        <w:t xml:space="preserve">dwóch </w:t>
      </w:r>
      <w:r w:rsidRPr="00EF2354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EF2354">
        <w:rPr>
          <w:rFonts w:ascii="Arial Narrow" w:hAnsi="Arial Narrow"/>
          <w:sz w:val="22"/>
          <w:szCs w:val="22"/>
        </w:rPr>
        <w:t xml:space="preserve">jednym </w:t>
      </w:r>
      <w:r w:rsidRPr="00EF2354">
        <w:rPr>
          <w:rFonts w:ascii="Arial Narrow" w:hAnsi="Arial Narrow"/>
          <w:sz w:val="22"/>
          <w:szCs w:val="22"/>
        </w:rPr>
        <w:t>dla każdej ze stron</w:t>
      </w:r>
      <w:r w:rsidR="00DC219F" w:rsidRPr="00EF2354">
        <w:rPr>
          <w:rFonts w:ascii="Arial Narrow" w:hAnsi="Arial Narrow"/>
          <w:sz w:val="22"/>
          <w:szCs w:val="22"/>
        </w:rPr>
        <w:t>.</w:t>
      </w:r>
    </w:p>
    <w:p w14:paraId="64395BDB" w14:textId="77777777" w:rsidR="00657F17" w:rsidRPr="00EF2354" w:rsidRDefault="00657F1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0785D4ED" w14:textId="77777777" w:rsidR="00906F10" w:rsidRPr="00EF2354" w:rsidRDefault="00906F10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34463EF2" w14:textId="77777777" w:rsidR="00DB5D84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 xml:space="preserve">ZAMAWIAJĄCY </w:t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>WYKONAWCA</w:t>
      </w:r>
    </w:p>
    <w:p w14:paraId="05E9A242" w14:textId="77777777" w:rsidR="007E11A6" w:rsidRPr="00EF2354" w:rsidRDefault="007E11A6" w:rsidP="00DB0852">
      <w:pPr>
        <w:pStyle w:val="Tekstpodstawowy"/>
        <w:rPr>
          <w:rFonts w:ascii="Arial Narrow" w:hAnsi="Arial Narrow"/>
          <w:sz w:val="22"/>
          <w:szCs w:val="22"/>
        </w:rPr>
      </w:pPr>
    </w:p>
    <w:p w14:paraId="6F02775E" w14:textId="77777777" w:rsidR="007E11A6" w:rsidRPr="00EF2354" w:rsidRDefault="007E11A6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</w:p>
    <w:p w14:paraId="4CAA5698" w14:textId="77777777" w:rsidR="00024560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...........................................                </w:t>
      </w:r>
      <w:r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>...........</w:t>
      </w:r>
      <w:r w:rsidR="00841081" w:rsidRPr="00EF2354">
        <w:rPr>
          <w:rFonts w:ascii="Arial Narrow" w:hAnsi="Arial Narrow"/>
          <w:sz w:val="22"/>
          <w:szCs w:val="22"/>
        </w:rPr>
        <w:t>..............................</w:t>
      </w:r>
    </w:p>
    <w:p w14:paraId="3DC8F264" w14:textId="77777777" w:rsidR="00E7722B" w:rsidRDefault="00E7722B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6107B2C1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F617A70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59A32335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628A804B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668A77E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7EE7C58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3250148" w14:textId="77777777" w:rsidR="00E7722B" w:rsidRDefault="00E7722B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DAEDB4F" w14:textId="77777777" w:rsidR="00657F17" w:rsidRPr="00EF2354" w:rsidRDefault="00657F17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EF2354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7820295C" w14:textId="77777777" w:rsidR="00657F17" w:rsidRPr="00EF2354" w:rsidRDefault="00657F17" w:rsidP="00657F17">
      <w:pPr>
        <w:pStyle w:val="Tekstpodstawowy"/>
        <w:rPr>
          <w:rFonts w:ascii="Arial Narrow" w:hAnsi="Arial Narrow"/>
          <w:sz w:val="16"/>
          <w:szCs w:val="16"/>
        </w:rPr>
      </w:pPr>
    </w:p>
    <w:p w14:paraId="04DFA018" w14:textId="77777777" w:rsidR="00657F17" w:rsidRPr="00EF2354" w:rsidRDefault="00657F17" w:rsidP="00657F1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E7722B">
        <w:rPr>
          <w:rFonts w:ascii="Arial Narrow" w:hAnsi="Arial Narrow" w:cs="Arial"/>
          <w:sz w:val="16"/>
          <w:szCs w:val="16"/>
        </w:rPr>
        <w:t>Nr 1-</w:t>
      </w:r>
      <w:r w:rsidR="00A62792" w:rsidRPr="00E7722B">
        <w:rPr>
          <w:rFonts w:ascii="Arial Narrow" w:hAnsi="Arial Narrow" w:cs="Arial"/>
          <w:sz w:val="16"/>
          <w:szCs w:val="16"/>
        </w:rPr>
        <w:t xml:space="preserve"> </w:t>
      </w:r>
      <w:r w:rsidR="00F81D54">
        <w:rPr>
          <w:rFonts w:ascii="Arial Narrow" w:hAnsi="Arial Narrow" w:cs="Arial"/>
          <w:sz w:val="16"/>
          <w:szCs w:val="16"/>
        </w:rPr>
        <w:t>zakres przeglądu</w:t>
      </w:r>
    </w:p>
    <w:p w14:paraId="120D5AF7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2 – </w:t>
      </w:r>
      <w:r w:rsidR="00A62792">
        <w:rPr>
          <w:rFonts w:ascii="Arial Narrow" w:hAnsi="Arial Narrow" w:cs="Arial"/>
          <w:sz w:val="16"/>
          <w:szCs w:val="16"/>
        </w:rPr>
        <w:t>szczegółowe obowiązki Wykonawcy</w:t>
      </w:r>
      <w:r w:rsidRPr="00EF2354">
        <w:rPr>
          <w:rFonts w:ascii="Arial Narrow" w:hAnsi="Arial Narrow" w:cs="Arial"/>
          <w:sz w:val="16"/>
          <w:szCs w:val="16"/>
        </w:rPr>
        <w:t xml:space="preserve"> </w:t>
      </w:r>
    </w:p>
    <w:p w14:paraId="25676995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lastRenderedPageBreak/>
        <w:t xml:space="preserve">Nr </w:t>
      </w:r>
      <w:r w:rsidR="00D10B0E">
        <w:rPr>
          <w:rFonts w:ascii="Arial Narrow" w:hAnsi="Arial Narrow" w:cs="Arial"/>
          <w:sz w:val="16"/>
          <w:szCs w:val="16"/>
        </w:rPr>
        <w:t>3</w:t>
      </w:r>
      <w:r w:rsidRPr="00EF2354">
        <w:rPr>
          <w:rFonts w:ascii="Arial Narrow" w:hAnsi="Arial Narrow" w:cs="Arial"/>
          <w:sz w:val="16"/>
          <w:szCs w:val="16"/>
        </w:rPr>
        <w:t xml:space="preserve"> – </w:t>
      </w:r>
      <w:r w:rsidR="00D10B0E">
        <w:rPr>
          <w:rFonts w:ascii="Arial Narrow" w:hAnsi="Arial Narrow" w:cs="Arial"/>
          <w:sz w:val="16"/>
          <w:szCs w:val="16"/>
        </w:rPr>
        <w:t>zasady środowiskowe</w:t>
      </w:r>
    </w:p>
    <w:p w14:paraId="0B4A4748" w14:textId="77777777" w:rsidR="00A62792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Nr </w:t>
      </w:r>
      <w:r w:rsidR="00C309EE">
        <w:rPr>
          <w:rFonts w:ascii="Arial Narrow" w:hAnsi="Arial Narrow" w:cs="Arial"/>
          <w:sz w:val="16"/>
          <w:szCs w:val="16"/>
        </w:rPr>
        <w:t>4</w:t>
      </w:r>
      <w:r>
        <w:rPr>
          <w:rFonts w:ascii="Arial Narrow" w:hAnsi="Arial Narrow" w:cs="Arial"/>
          <w:sz w:val="16"/>
          <w:szCs w:val="16"/>
        </w:rPr>
        <w:t xml:space="preserve"> – </w:t>
      </w:r>
      <w:r w:rsidR="00D10B0E">
        <w:rPr>
          <w:rFonts w:ascii="Arial Narrow" w:hAnsi="Arial Narrow" w:cs="Arial"/>
          <w:sz w:val="16"/>
          <w:szCs w:val="16"/>
        </w:rPr>
        <w:t xml:space="preserve">formularz </w:t>
      </w:r>
      <w:r w:rsidR="00E7722B">
        <w:rPr>
          <w:rFonts w:ascii="Arial Narrow" w:hAnsi="Arial Narrow" w:cs="Arial"/>
          <w:sz w:val="16"/>
          <w:szCs w:val="16"/>
        </w:rPr>
        <w:t>cenowy</w:t>
      </w:r>
    </w:p>
    <w:p w14:paraId="3B9D59F1" w14:textId="77777777" w:rsidR="00A62792" w:rsidRPr="00B17057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sectPr w:rsidR="00A62792" w:rsidRPr="00B17057" w:rsidSect="007126A1">
      <w:footerReference w:type="even" r:id="rId12"/>
      <w:footerReference w:type="default" r:id="rId13"/>
      <w:pgSz w:w="11907" w:h="16840" w:code="9"/>
      <w:pgMar w:top="851" w:right="1134" w:bottom="851" w:left="1134" w:header="0" w:footer="12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ABE22" w14:textId="77777777" w:rsidR="007126A1" w:rsidRDefault="007126A1">
      <w:r>
        <w:separator/>
      </w:r>
    </w:p>
  </w:endnote>
  <w:endnote w:type="continuationSeparator" w:id="0">
    <w:p w14:paraId="3CF24E00" w14:textId="77777777" w:rsidR="007126A1" w:rsidRDefault="00712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538ED" w14:textId="77777777" w:rsidR="00AE5B53" w:rsidRDefault="00A84E2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5A873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021FE" w14:textId="77777777" w:rsidR="00AE5B53" w:rsidRPr="00137FCE" w:rsidRDefault="00A84E2C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7E2408">
      <w:rPr>
        <w:rStyle w:val="Numerstrony"/>
        <w:rFonts w:ascii="Arial Narrow" w:hAnsi="Arial Narrow"/>
        <w:noProof/>
        <w:sz w:val="22"/>
      </w:rPr>
      <w:t>7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6014E4CA" w14:textId="77777777" w:rsidR="007E11A6" w:rsidRDefault="007E11A6" w:rsidP="007E11A6">
    <w:pPr>
      <w:pStyle w:val="Tekstpodstawowy"/>
      <w:rPr>
        <w:rFonts w:ascii="Arial Narrow" w:hAnsi="Arial Narrow"/>
        <w:sz w:val="22"/>
        <w:szCs w:val="22"/>
      </w:rPr>
    </w:pPr>
  </w:p>
  <w:p w14:paraId="1C99F938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1BA33" w14:textId="77777777" w:rsidR="007126A1" w:rsidRDefault="007126A1">
      <w:r>
        <w:separator/>
      </w:r>
    </w:p>
  </w:footnote>
  <w:footnote w:type="continuationSeparator" w:id="0">
    <w:p w14:paraId="0806B49B" w14:textId="77777777" w:rsidR="007126A1" w:rsidRDefault="00712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47F4F35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5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843615"/>
    <w:multiLevelType w:val="hybridMultilevel"/>
    <w:tmpl w:val="0DEED8E8"/>
    <w:lvl w:ilvl="0" w:tplc="44F247A6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91C2A"/>
    <w:multiLevelType w:val="multilevel"/>
    <w:tmpl w:val="5290BC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  <w:b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F5048D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1135DD1"/>
    <w:multiLevelType w:val="hybridMultilevel"/>
    <w:tmpl w:val="343C2FAC"/>
    <w:lvl w:ilvl="0" w:tplc="04150017">
      <w:start w:val="1"/>
      <w:numFmt w:val="lowerLetter"/>
      <w:lvlText w:val="%1)"/>
      <w:lvlJc w:val="left"/>
      <w:pPr>
        <w:ind w:left="1905" w:hanging="360"/>
      </w:p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20" w15:restartNumberingAfterBreak="0">
    <w:nsid w:val="318D3552"/>
    <w:multiLevelType w:val="hybridMultilevel"/>
    <w:tmpl w:val="8B1E76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A423824"/>
    <w:multiLevelType w:val="multilevel"/>
    <w:tmpl w:val="175474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3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C766C0"/>
    <w:multiLevelType w:val="hybridMultilevel"/>
    <w:tmpl w:val="0E8A2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054B76E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DB334F2"/>
    <w:multiLevelType w:val="multilevel"/>
    <w:tmpl w:val="A9BACAE0"/>
    <w:lvl w:ilvl="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72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4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84" w:hanging="360"/>
      </w:pPr>
      <w:rPr>
        <w:rFonts w:hint="default"/>
      </w:rPr>
    </w:lvl>
  </w:abstractNum>
  <w:abstractNum w:abstractNumId="30" w15:restartNumberingAfterBreak="0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F25983"/>
    <w:multiLevelType w:val="multilevel"/>
    <w:tmpl w:val="7FC63D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0652887">
    <w:abstractNumId w:val="23"/>
  </w:num>
  <w:num w:numId="2" w16cid:durableId="974679169">
    <w:abstractNumId w:val="10"/>
  </w:num>
  <w:num w:numId="3" w16cid:durableId="1077483389">
    <w:abstractNumId w:val="13"/>
  </w:num>
  <w:num w:numId="4" w16cid:durableId="371613011">
    <w:abstractNumId w:val="31"/>
  </w:num>
  <w:num w:numId="5" w16cid:durableId="1086538089">
    <w:abstractNumId w:val="5"/>
  </w:num>
  <w:num w:numId="6" w16cid:durableId="382219777">
    <w:abstractNumId w:val="22"/>
  </w:num>
  <w:num w:numId="7" w16cid:durableId="93522064">
    <w:abstractNumId w:val="32"/>
  </w:num>
  <w:num w:numId="8" w16cid:durableId="169948751">
    <w:abstractNumId w:val="27"/>
  </w:num>
  <w:num w:numId="9" w16cid:durableId="1091200569">
    <w:abstractNumId w:val="6"/>
  </w:num>
  <w:num w:numId="10" w16cid:durableId="1304391028">
    <w:abstractNumId w:val="25"/>
  </w:num>
  <w:num w:numId="11" w16cid:durableId="1993440237">
    <w:abstractNumId w:val="26"/>
  </w:num>
  <w:num w:numId="12" w16cid:durableId="213083282">
    <w:abstractNumId w:val="24"/>
  </w:num>
  <w:num w:numId="13" w16cid:durableId="15781290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90596170">
    <w:abstractNumId w:val="3"/>
  </w:num>
  <w:num w:numId="15" w16cid:durableId="1989819693">
    <w:abstractNumId w:val="21"/>
  </w:num>
  <w:num w:numId="16" w16cid:durableId="62332941">
    <w:abstractNumId w:val="28"/>
  </w:num>
  <w:num w:numId="17" w16cid:durableId="412826153">
    <w:abstractNumId w:val="16"/>
  </w:num>
  <w:num w:numId="18" w16cid:durableId="766653090">
    <w:abstractNumId w:val="15"/>
  </w:num>
  <w:num w:numId="19" w16cid:durableId="102772136">
    <w:abstractNumId w:val="30"/>
  </w:num>
  <w:num w:numId="20" w16cid:durableId="742797488">
    <w:abstractNumId w:val="4"/>
  </w:num>
  <w:num w:numId="21" w16cid:durableId="307515804">
    <w:abstractNumId w:val="19"/>
  </w:num>
  <w:num w:numId="22" w16cid:durableId="815486224">
    <w:abstractNumId w:val="8"/>
  </w:num>
  <w:num w:numId="23" w16cid:durableId="2075469321">
    <w:abstractNumId w:val="33"/>
  </w:num>
  <w:num w:numId="24" w16cid:durableId="1068309491">
    <w:abstractNumId w:val="7"/>
  </w:num>
  <w:num w:numId="25" w16cid:durableId="1903984399">
    <w:abstractNumId w:val="14"/>
  </w:num>
  <w:num w:numId="26" w16cid:durableId="1405566103">
    <w:abstractNumId w:val="17"/>
  </w:num>
  <w:num w:numId="27" w16cid:durableId="1245603766">
    <w:abstractNumId w:val="34"/>
  </w:num>
  <w:num w:numId="28" w16cid:durableId="1818647410">
    <w:abstractNumId w:val="12"/>
  </w:num>
  <w:num w:numId="29" w16cid:durableId="1895115750">
    <w:abstractNumId w:val="29"/>
  </w:num>
  <w:num w:numId="30" w16cid:durableId="901673602">
    <w:abstractNumId w:val="2"/>
  </w:num>
  <w:num w:numId="31" w16cid:durableId="1582831263">
    <w:abstractNumId w:val="20"/>
  </w:num>
  <w:num w:numId="32" w16cid:durableId="1204371360">
    <w:abstractNumId w:val="9"/>
  </w:num>
  <w:num w:numId="33" w16cid:durableId="649098318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14141"/>
    <w:rsid w:val="00022E23"/>
    <w:rsid w:val="00022E56"/>
    <w:rsid w:val="00024560"/>
    <w:rsid w:val="0003165C"/>
    <w:rsid w:val="000349FB"/>
    <w:rsid w:val="00036E59"/>
    <w:rsid w:val="00060CA7"/>
    <w:rsid w:val="00092612"/>
    <w:rsid w:val="000A335D"/>
    <w:rsid w:val="000A49AA"/>
    <w:rsid w:val="000C633A"/>
    <w:rsid w:val="000D5304"/>
    <w:rsid w:val="000D7061"/>
    <w:rsid w:val="000E62EE"/>
    <w:rsid w:val="000F19C1"/>
    <w:rsid w:val="000F4ADF"/>
    <w:rsid w:val="00107866"/>
    <w:rsid w:val="0011127C"/>
    <w:rsid w:val="001128A9"/>
    <w:rsid w:val="00112E8C"/>
    <w:rsid w:val="00113F4C"/>
    <w:rsid w:val="00117312"/>
    <w:rsid w:val="00117D2F"/>
    <w:rsid w:val="0012468A"/>
    <w:rsid w:val="00137FCE"/>
    <w:rsid w:val="00140B1B"/>
    <w:rsid w:val="00153000"/>
    <w:rsid w:val="00153E26"/>
    <w:rsid w:val="0017371D"/>
    <w:rsid w:val="00192AC2"/>
    <w:rsid w:val="001943A3"/>
    <w:rsid w:val="00197CB9"/>
    <w:rsid w:val="001D0761"/>
    <w:rsid w:val="001D1D35"/>
    <w:rsid w:val="001D51A8"/>
    <w:rsid w:val="001E07F2"/>
    <w:rsid w:val="001F3705"/>
    <w:rsid w:val="0020364D"/>
    <w:rsid w:val="00204BD5"/>
    <w:rsid w:val="00212802"/>
    <w:rsid w:val="00213A70"/>
    <w:rsid w:val="00214BC4"/>
    <w:rsid w:val="00216CEF"/>
    <w:rsid w:val="00227590"/>
    <w:rsid w:val="002346DB"/>
    <w:rsid w:val="0024237E"/>
    <w:rsid w:val="0026076B"/>
    <w:rsid w:val="00265717"/>
    <w:rsid w:val="00266DC7"/>
    <w:rsid w:val="0027319B"/>
    <w:rsid w:val="002755B5"/>
    <w:rsid w:val="00287882"/>
    <w:rsid w:val="00291355"/>
    <w:rsid w:val="002A0DFC"/>
    <w:rsid w:val="002A473A"/>
    <w:rsid w:val="002B080E"/>
    <w:rsid w:val="002B52EA"/>
    <w:rsid w:val="002B5E2F"/>
    <w:rsid w:val="002D13FA"/>
    <w:rsid w:val="002D17BF"/>
    <w:rsid w:val="002D3E34"/>
    <w:rsid w:val="002E713B"/>
    <w:rsid w:val="002F05A5"/>
    <w:rsid w:val="002F3D42"/>
    <w:rsid w:val="003053E7"/>
    <w:rsid w:val="00312FA5"/>
    <w:rsid w:val="00320AEC"/>
    <w:rsid w:val="0032405B"/>
    <w:rsid w:val="00336FBE"/>
    <w:rsid w:val="003411F4"/>
    <w:rsid w:val="00342745"/>
    <w:rsid w:val="0034560A"/>
    <w:rsid w:val="00354B17"/>
    <w:rsid w:val="003564B5"/>
    <w:rsid w:val="00357E44"/>
    <w:rsid w:val="00370300"/>
    <w:rsid w:val="0037228D"/>
    <w:rsid w:val="00375F60"/>
    <w:rsid w:val="003764F9"/>
    <w:rsid w:val="003C17D0"/>
    <w:rsid w:val="003C2480"/>
    <w:rsid w:val="003C4989"/>
    <w:rsid w:val="003D0918"/>
    <w:rsid w:val="003D59DF"/>
    <w:rsid w:val="003E1BAF"/>
    <w:rsid w:val="003F0679"/>
    <w:rsid w:val="003F690A"/>
    <w:rsid w:val="004020DE"/>
    <w:rsid w:val="00405D50"/>
    <w:rsid w:val="00406A2F"/>
    <w:rsid w:val="004075F5"/>
    <w:rsid w:val="0041196A"/>
    <w:rsid w:val="00414533"/>
    <w:rsid w:val="00423CF6"/>
    <w:rsid w:val="004240FD"/>
    <w:rsid w:val="00425F19"/>
    <w:rsid w:val="004272BD"/>
    <w:rsid w:val="004333BD"/>
    <w:rsid w:val="00446D1E"/>
    <w:rsid w:val="004517D4"/>
    <w:rsid w:val="0045342D"/>
    <w:rsid w:val="0046462C"/>
    <w:rsid w:val="00470034"/>
    <w:rsid w:val="00476B02"/>
    <w:rsid w:val="00485CF8"/>
    <w:rsid w:val="00487754"/>
    <w:rsid w:val="004A30CF"/>
    <w:rsid w:val="004C7C48"/>
    <w:rsid w:val="004D1904"/>
    <w:rsid w:val="004D7C4D"/>
    <w:rsid w:val="004F610A"/>
    <w:rsid w:val="0050409E"/>
    <w:rsid w:val="005070D8"/>
    <w:rsid w:val="0050796A"/>
    <w:rsid w:val="005107D9"/>
    <w:rsid w:val="00514650"/>
    <w:rsid w:val="00514E2F"/>
    <w:rsid w:val="00517D80"/>
    <w:rsid w:val="00527CC9"/>
    <w:rsid w:val="00541506"/>
    <w:rsid w:val="005453BF"/>
    <w:rsid w:val="0054604C"/>
    <w:rsid w:val="00553F43"/>
    <w:rsid w:val="00554459"/>
    <w:rsid w:val="00554F53"/>
    <w:rsid w:val="00557B75"/>
    <w:rsid w:val="00557C2A"/>
    <w:rsid w:val="005607AC"/>
    <w:rsid w:val="00563C2B"/>
    <w:rsid w:val="00564798"/>
    <w:rsid w:val="005711CE"/>
    <w:rsid w:val="005B672E"/>
    <w:rsid w:val="005C2CA7"/>
    <w:rsid w:val="005D57A6"/>
    <w:rsid w:val="005E0DB4"/>
    <w:rsid w:val="005F222E"/>
    <w:rsid w:val="00603F62"/>
    <w:rsid w:val="006047A4"/>
    <w:rsid w:val="00624EC3"/>
    <w:rsid w:val="00626389"/>
    <w:rsid w:val="00630E9C"/>
    <w:rsid w:val="006330D6"/>
    <w:rsid w:val="00642C8F"/>
    <w:rsid w:val="00644F4F"/>
    <w:rsid w:val="0064643B"/>
    <w:rsid w:val="00654C71"/>
    <w:rsid w:val="00656737"/>
    <w:rsid w:val="00657F17"/>
    <w:rsid w:val="00660C46"/>
    <w:rsid w:val="006A1471"/>
    <w:rsid w:val="006A1C70"/>
    <w:rsid w:val="006C43B3"/>
    <w:rsid w:val="006E00B9"/>
    <w:rsid w:val="006E0CFC"/>
    <w:rsid w:val="006F1594"/>
    <w:rsid w:val="006F3012"/>
    <w:rsid w:val="006F4AA6"/>
    <w:rsid w:val="007004FA"/>
    <w:rsid w:val="00706A12"/>
    <w:rsid w:val="007126A1"/>
    <w:rsid w:val="00724E1A"/>
    <w:rsid w:val="00725828"/>
    <w:rsid w:val="00746425"/>
    <w:rsid w:val="007537E0"/>
    <w:rsid w:val="00756594"/>
    <w:rsid w:val="0076297A"/>
    <w:rsid w:val="00764399"/>
    <w:rsid w:val="00775924"/>
    <w:rsid w:val="0077691E"/>
    <w:rsid w:val="00776DBB"/>
    <w:rsid w:val="00794D2D"/>
    <w:rsid w:val="007956E9"/>
    <w:rsid w:val="007979AC"/>
    <w:rsid w:val="007A0106"/>
    <w:rsid w:val="007B091D"/>
    <w:rsid w:val="007B48B2"/>
    <w:rsid w:val="007B5CCD"/>
    <w:rsid w:val="007B63F4"/>
    <w:rsid w:val="007D495E"/>
    <w:rsid w:val="007D4AC0"/>
    <w:rsid w:val="007E11A6"/>
    <w:rsid w:val="007E1738"/>
    <w:rsid w:val="007E2302"/>
    <w:rsid w:val="007E2408"/>
    <w:rsid w:val="007E3769"/>
    <w:rsid w:val="007F254E"/>
    <w:rsid w:val="007F3519"/>
    <w:rsid w:val="00811863"/>
    <w:rsid w:val="0081601A"/>
    <w:rsid w:val="008178D3"/>
    <w:rsid w:val="00841081"/>
    <w:rsid w:val="00844735"/>
    <w:rsid w:val="00846FF9"/>
    <w:rsid w:val="008525E8"/>
    <w:rsid w:val="0085282E"/>
    <w:rsid w:val="00857E9E"/>
    <w:rsid w:val="00863134"/>
    <w:rsid w:val="0087148C"/>
    <w:rsid w:val="00892A08"/>
    <w:rsid w:val="008A20F9"/>
    <w:rsid w:val="008A5127"/>
    <w:rsid w:val="008B0443"/>
    <w:rsid w:val="008B325F"/>
    <w:rsid w:val="008C59AF"/>
    <w:rsid w:val="008E750E"/>
    <w:rsid w:val="008F2BBC"/>
    <w:rsid w:val="008F62C9"/>
    <w:rsid w:val="00906F10"/>
    <w:rsid w:val="00912E0F"/>
    <w:rsid w:val="00913EFF"/>
    <w:rsid w:val="00917529"/>
    <w:rsid w:val="009301BB"/>
    <w:rsid w:val="00932C75"/>
    <w:rsid w:val="009356D9"/>
    <w:rsid w:val="0093689F"/>
    <w:rsid w:val="009378E1"/>
    <w:rsid w:val="0094244B"/>
    <w:rsid w:val="00945A74"/>
    <w:rsid w:val="009463C2"/>
    <w:rsid w:val="0095459A"/>
    <w:rsid w:val="00961C32"/>
    <w:rsid w:val="009653FD"/>
    <w:rsid w:val="00982D51"/>
    <w:rsid w:val="009A0098"/>
    <w:rsid w:val="009A2845"/>
    <w:rsid w:val="009B2BAC"/>
    <w:rsid w:val="009B5E34"/>
    <w:rsid w:val="009B6D14"/>
    <w:rsid w:val="009C2310"/>
    <w:rsid w:val="009C41C5"/>
    <w:rsid w:val="009D58C1"/>
    <w:rsid w:val="009D68DC"/>
    <w:rsid w:val="009E035B"/>
    <w:rsid w:val="009E0CE1"/>
    <w:rsid w:val="009E2EF6"/>
    <w:rsid w:val="009E3A42"/>
    <w:rsid w:val="009E4C0C"/>
    <w:rsid w:val="009F0D8B"/>
    <w:rsid w:val="009F2FCD"/>
    <w:rsid w:val="009F67A1"/>
    <w:rsid w:val="00A16F8A"/>
    <w:rsid w:val="00A47137"/>
    <w:rsid w:val="00A569CC"/>
    <w:rsid w:val="00A612F9"/>
    <w:rsid w:val="00A62792"/>
    <w:rsid w:val="00A80066"/>
    <w:rsid w:val="00A84877"/>
    <w:rsid w:val="00A84E2C"/>
    <w:rsid w:val="00AA3EF2"/>
    <w:rsid w:val="00AB0B2E"/>
    <w:rsid w:val="00AB265F"/>
    <w:rsid w:val="00AB2AED"/>
    <w:rsid w:val="00AB60FA"/>
    <w:rsid w:val="00AC160B"/>
    <w:rsid w:val="00AE1859"/>
    <w:rsid w:val="00AE2801"/>
    <w:rsid w:val="00AE5B53"/>
    <w:rsid w:val="00AF58BD"/>
    <w:rsid w:val="00AF6990"/>
    <w:rsid w:val="00B01D71"/>
    <w:rsid w:val="00B03FAB"/>
    <w:rsid w:val="00B103D4"/>
    <w:rsid w:val="00B116AC"/>
    <w:rsid w:val="00B1591B"/>
    <w:rsid w:val="00B17057"/>
    <w:rsid w:val="00B251C8"/>
    <w:rsid w:val="00B40D18"/>
    <w:rsid w:val="00B43131"/>
    <w:rsid w:val="00B4399F"/>
    <w:rsid w:val="00B43A7F"/>
    <w:rsid w:val="00B50FA8"/>
    <w:rsid w:val="00B62B52"/>
    <w:rsid w:val="00B7119F"/>
    <w:rsid w:val="00B721A4"/>
    <w:rsid w:val="00B93E23"/>
    <w:rsid w:val="00BB2187"/>
    <w:rsid w:val="00BB4014"/>
    <w:rsid w:val="00BC2338"/>
    <w:rsid w:val="00BC6A5B"/>
    <w:rsid w:val="00BD1BF1"/>
    <w:rsid w:val="00BD2BF9"/>
    <w:rsid w:val="00BD5109"/>
    <w:rsid w:val="00BD6AEB"/>
    <w:rsid w:val="00BF4FDE"/>
    <w:rsid w:val="00BF6573"/>
    <w:rsid w:val="00C02D5E"/>
    <w:rsid w:val="00C06608"/>
    <w:rsid w:val="00C3041B"/>
    <w:rsid w:val="00C309EE"/>
    <w:rsid w:val="00C40BBF"/>
    <w:rsid w:val="00C63A96"/>
    <w:rsid w:val="00C719EF"/>
    <w:rsid w:val="00C82704"/>
    <w:rsid w:val="00C9166A"/>
    <w:rsid w:val="00CA697B"/>
    <w:rsid w:val="00CB2E68"/>
    <w:rsid w:val="00CB506B"/>
    <w:rsid w:val="00CB71CB"/>
    <w:rsid w:val="00CC0799"/>
    <w:rsid w:val="00CD143A"/>
    <w:rsid w:val="00CD43A7"/>
    <w:rsid w:val="00CE0073"/>
    <w:rsid w:val="00D029EE"/>
    <w:rsid w:val="00D0361F"/>
    <w:rsid w:val="00D10B0E"/>
    <w:rsid w:val="00D119EE"/>
    <w:rsid w:val="00D16CC6"/>
    <w:rsid w:val="00D20647"/>
    <w:rsid w:val="00D21B8F"/>
    <w:rsid w:val="00D25E80"/>
    <w:rsid w:val="00D34266"/>
    <w:rsid w:val="00D37158"/>
    <w:rsid w:val="00D42E0F"/>
    <w:rsid w:val="00D43361"/>
    <w:rsid w:val="00D46B47"/>
    <w:rsid w:val="00D521BC"/>
    <w:rsid w:val="00D557F7"/>
    <w:rsid w:val="00D74ACF"/>
    <w:rsid w:val="00D8212E"/>
    <w:rsid w:val="00D8266A"/>
    <w:rsid w:val="00D87BB3"/>
    <w:rsid w:val="00DA2852"/>
    <w:rsid w:val="00DA37A2"/>
    <w:rsid w:val="00DA605A"/>
    <w:rsid w:val="00DA76AB"/>
    <w:rsid w:val="00DB0252"/>
    <w:rsid w:val="00DB0852"/>
    <w:rsid w:val="00DB34F9"/>
    <w:rsid w:val="00DB3E21"/>
    <w:rsid w:val="00DB5D84"/>
    <w:rsid w:val="00DB7BD1"/>
    <w:rsid w:val="00DC219F"/>
    <w:rsid w:val="00DD03F9"/>
    <w:rsid w:val="00DD6A3F"/>
    <w:rsid w:val="00DE35E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489A"/>
    <w:rsid w:val="00E56A7D"/>
    <w:rsid w:val="00E60B9E"/>
    <w:rsid w:val="00E61C3A"/>
    <w:rsid w:val="00E62D4F"/>
    <w:rsid w:val="00E667F4"/>
    <w:rsid w:val="00E7722B"/>
    <w:rsid w:val="00E77BE5"/>
    <w:rsid w:val="00E8241F"/>
    <w:rsid w:val="00E91146"/>
    <w:rsid w:val="00E92608"/>
    <w:rsid w:val="00E94A7A"/>
    <w:rsid w:val="00E963C2"/>
    <w:rsid w:val="00EA4B03"/>
    <w:rsid w:val="00EA525D"/>
    <w:rsid w:val="00ED108F"/>
    <w:rsid w:val="00ED17CC"/>
    <w:rsid w:val="00EE3285"/>
    <w:rsid w:val="00EF06E0"/>
    <w:rsid w:val="00EF2354"/>
    <w:rsid w:val="00F03DC3"/>
    <w:rsid w:val="00F05BA5"/>
    <w:rsid w:val="00F127A1"/>
    <w:rsid w:val="00F1401D"/>
    <w:rsid w:val="00F1509C"/>
    <w:rsid w:val="00F21DC0"/>
    <w:rsid w:val="00F2629E"/>
    <w:rsid w:val="00F26CBB"/>
    <w:rsid w:val="00F35BA5"/>
    <w:rsid w:val="00F40405"/>
    <w:rsid w:val="00F564D7"/>
    <w:rsid w:val="00F64E57"/>
    <w:rsid w:val="00F72290"/>
    <w:rsid w:val="00F75C81"/>
    <w:rsid w:val="00F80090"/>
    <w:rsid w:val="00F81D54"/>
    <w:rsid w:val="00F86519"/>
    <w:rsid w:val="00F90CBB"/>
    <w:rsid w:val="00F931DF"/>
    <w:rsid w:val="00F9464D"/>
    <w:rsid w:val="00F96B23"/>
    <w:rsid w:val="00FB0E93"/>
    <w:rsid w:val="00FB1472"/>
    <w:rsid w:val="00FC1923"/>
    <w:rsid w:val="00FD02B0"/>
    <w:rsid w:val="00FE0309"/>
    <w:rsid w:val="00FE4902"/>
    <w:rsid w:val="00FE629E"/>
    <w:rsid w:val="00FF43A6"/>
    <w:rsid w:val="00FF4FDD"/>
    <w:rsid w:val="00FF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EDA319"/>
  <w15:docId w15:val="{EB929CD2-FD9F-44C6-8D0C-C1E04DAE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0CB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90CBB"/>
    <w:pPr>
      <w:jc w:val="both"/>
    </w:pPr>
    <w:rPr>
      <w:szCs w:val="20"/>
    </w:rPr>
  </w:style>
  <w:style w:type="paragraph" w:styleId="Tekstpodstawowy2">
    <w:name w:val="Body Text 2"/>
    <w:basedOn w:val="Normalny"/>
    <w:rsid w:val="00F90CBB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F90CBB"/>
    <w:rPr>
      <w:color w:val="0000FF"/>
      <w:u w:val="single"/>
    </w:rPr>
  </w:style>
  <w:style w:type="character" w:styleId="UyteHipercze">
    <w:name w:val="FollowedHyperlink"/>
    <w:basedOn w:val="Domylnaczcionkaakapitu"/>
    <w:rsid w:val="00F90CBB"/>
    <w:rPr>
      <w:color w:val="800080"/>
      <w:u w:val="single"/>
    </w:rPr>
  </w:style>
  <w:style w:type="paragraph" w:styleId="Stopka">
    <w:name w:val="footer"/>
    <w:basedOn w:val="Normalny"/>
    <w:rsid w:val="00F90C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CBB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50409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409E"/>
    <w:rPr>
      <w:sz w:val="24"/>
    </w:rPr>
  </w:style>
  <w:style w:type="paragraph" w:styleId="Tekstpodstawowywcity">
    <w:name w:val="Body Text Indent"/>
    <w:basedOn w:val="Normalny"/>
    <w:link w:val="TekstpodstawowywcityZnak"/>
    <w:rsid w:val="009A00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A00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rzysztof.dworczak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E4CD5-54F3-4FD5-AEF3-98A0F5E2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199</TotalTime>
  <Pages>1</Pages>
  <Words>3365</Words>
  <Characters>20191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23509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mailto:krzysztof.dworczak@10wsk.mil.pl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31</cp:revision>
  <cp:lastPrinted>2024-01-26T11:31:00Z</cp:lastPrinted>
  <dcterms:created xsi:type="dcterms:W3CDTF">2024-02-12T10:52:00Z</dcterms:created>
  <dcterms:modified xsi:type="dcterms:W3CDTF">2024-04-22T08:32:00Z</dcterms:modified>
</cp:coreProperties>
</file>