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3022472B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F146BC6" w14:textId="77777777" w:rsidR="005070D8" w:rsidRPr="00EF2354" w:rsidRDefault="00000000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41918F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287056" r:id="rId9"/>
              </w:object>
            </w:r>
          </w:p>
          <w:p w14:paraId="4D778C7B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7E5526C4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3BD3679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AB3C6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CDF90CE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7C3084E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54D7E993" w14:textId="77777777" w:rsidR="00AE3189" w:rsidRDefault="00D42E0F" w:rsidP="00AE3189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AE3189">
        <w:rPr>
          <w:rFonts w:ascii="Arial Narrow" w:hAnsi="Arial Narrow" w:cs="Arial"/>
          <w:i/>
          <w:iCs/>
          <w:sz w:val="22"/>
          <w:szCs w:val="22"/>
        </w:rPr>
        <w:t>Załącznik nr… do SWZ</w:t>
      </w:r>
    </w:p>
    <w:p w14:paraId="7A289021" w14:textId="50D2A739" w:rsidR="00AE3189" w:rsidRDefault="00AE3189" w:rsidP="00AE3189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Dot. zadania </w:t>
      </w:r>
      <w:r>
        <w:rPr>
          <w:rFonts w:ascii="Arial Narrow" w:hAnsi="Arial Narrow" w:cs="Arial"/>
          <w:i/>
          <w:iCs/>
          <w:sz w:val="22"/>
          <w:szCs w:val="22"/>
        </w:rPr>
        <w:t>5</w:t>
      </w:r>
    </w:p>
    <w:p w14:paraId="2E110441" w14:textId="012E3921" w:rsidR="00117D2F" w:rsidRPr="00EF2354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</w:p>
    <w:p w14:paraId="5DDCFDF7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EF2354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EF2354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EF2354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EF2354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0207CA18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7FE0BAA1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6B64B05E" w14:textId="77777777" w:rsidR="00DA605A" w:rsidRPr="00EF2354" w:rsidRDefault="00DA605A" w:rsidP="00A569CC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A569CC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10CEFD10" w14:textId="77777777" w:rsidR="00DA605A" w:rsidRPr="00EF2354" w:rsidRDefault="00DA605A" w:rsidP="00A569CC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6FCF0C7A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751E90F7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30AC3C42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5A907270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728310F2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292E0116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64EC757E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5E644E12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4913E693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1B816DAC" w14:textId="77777777" w:rsidR="00AE5B53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1</w:t>
      </w:r>
    </w:p>
    <w:p w14:paraId="4F5911E9" w14:textId="77777777" w:rsidR="007979AC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Przedmiot umowy</w:t>
      </w:r>
    </w:p>
    <w:p w14:paraId="2710FADA" w14:textId="77777777" w:rsidR="00024560" w:rsidRPr="00EF2354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5174438D" w14:textId="77777777" w:rsidR="00153E26" w:rsidRPr="00153E26" w:rsidRDefault="00DB0852" w:rsidP="00A6279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Działając na podstawie ustawy z dnia 11 września 2019 roku Prawo Zamówień Publicznych ( t.j. Dz. U. 2023 </w:t>
      </w:r>
      <w:r w:rsidRPr="00EF2354">
        <w:rPr>
          <w:rFonts w:ascii="Arial Narrow" w:hAnsi="Arial Narrow" w:cs="Arial"/>
        </w:rPr>
        <w:br/>
        <w:t xml:space="preserve">poz. 1605 z późn. zm.) </w:t>
      </w:r>
      <w:r w:rsidR="0024237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zgodnie z wynikiem zamówienia publicznego udzielonego w trybie</w:t>
      </w:r>
      <w:r w:rsidR="004272BD" w:rsidRPr="00EF2354">
        <w:rPr>
          <w:rFonts w:ascii="Arial Narrow" w:hAnsi="Arial Narrow" w:cs="Arial"/>
        </w:rPr>
        <w:t xml:space="preserve"> podstawowym, o którym mowa </w:t>
      </w:r>
      <w:r w:rsidR="001E07F2" w:rsidRPr="00EF2354">
        <w:rPr>
          <w:rFonts w:ascii="Arial Narrow" w:hAnsi="Arial Narrow" w:cs="Arial"/>
        </w:rPr>
        <w:t xml:space="preserve">w art. 275 pkt. 1 </w:t>
      </w:r>
      <w:r w:rsidR="007B63F4" w:rsidRPr="00EF2354">
        <w:rPr>
          <w:rFonts w:ascii="Arial Narrow" w:hAnsi="Arial Narrow" w:cs="Arial"/>
        </w:rPr>
        <w:t xml:space="preserve">Ustawy </w:t>
      </w:r>
      <w:r w:rsidR="0024237E" w:rsidRPr="00EF2354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EF2354">
        <w:rPr>
          <w:rFonts w:ascii="Arial Narrow" w:hAnsi="Arial Narrow" w:cs="Arial"/>
        </w:rPr>
        <w:t xml:space="preserve"> pn.: </w:t>
      </w:r>
      <w:r w:rsidR="00153E26">
        <w:rPr>
          <w:rFonts w:ascii="Arial Narrow" w:hAnsi="Arial Narrow" w:cs="Arial"/>
        </w:rPr>
        <w:t>„</w:t>
      </w:r>
      <w:r w:rsidR="00153E26">
        <w:rPr>
          <w:rFonts w:ascii="Arial Narrow" w:hAnsi="Arial Narrow" w:cs="Arial"/>
          <w:b/>
        </w:rPr>
        <w:t>Czyszczenie przewodów wentylacyjnych i kontroli rocznej ich stanu technicznego zgodnie z art. 62 Prawa Budowlanego ust. 1, tj.:</w:t>
      </w:r>
    </w:p>
    <w:p w14:paraId="74506790" w14:textId="77777777" w:rsidR="00153E26" w:rsidRDefault="00153E26" w:rsidP="00153E26">
      <w:pPr>
        <w:pStyle w:val="Bezodstpw"/>
        <w:numPr>
          <w:ilvl w:val="0"/>
          <w:numId w:val="31"/>
        </w:numPr>
        <w:spacing w:line="276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przegląd i czyszczeni</w:t>
      </w:r>
      <w:r w:rsidR="0011127C">
        <w:rPr>
          <w:rFonts w:ascii="Arial Narrow" w:hAnsi="Arial Narrow" w:cs="Arial"/>
          <w:b/>
        </w:rPr>
        <w:t>e</w:t>
      </w:r>
      <w:r>
        <w:rPr>
          <w:rFonts w:ascii="Arial Narrow" w:hAnsi="Arial Narrow" w:cs="Arial"/>
          <w:b/>
        </w:rPr>
        <w:t xml:space="preserve"> kominów spalinowych dwa razy do roku w budynku nr 8 (Blok Cieplny), budynek nr 26 (Kotłownia Polikliniki);</w:t>
      </w:r>
    </w:p>
    <w:p w14:paraId="4BA1FC5E" w14:textId="77777777" w:rsidR="00153E26" w:rsidRPr="00153E26" w:rsidRDefault="00153E26" w:rsidP="00153E26">
      <w:pPr>
        <w:pStyle w:val="Bezodstpw"/>
        <w:numPr>
          <w:ilvl w:val="0"/>
          <w:numId w:val="31"/>
        </w:numPr>
        <w:spacing w:line="276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dokonanie rocznego przeglądu kominiarskiego oraz sprawdzeni</w:t>
      </w:r>
      <w:r w:rsidR="0011127C">
        <w:rPr>
          <w:rFonts w:ascii="Arial Narrow" w:hAnsi="Arial Narrow" w:cs="Arial"/>
          <w:b/>
        </w:rPr>
        <w:t>a</w:t>
      </w:r>
      <w:r>
        <w:rPr>
          <w:rFonts w:ascii="Arial Narrow" w:hAnsi="Arial Narrow" w:cs="Arial"/>
          <w:b/>
        </w:rPr>
        <w:t xml:space="preserve"> prawidłowości działania podłączeń wentylacyjnych z wydaniem protokołów na poszczególne budynki w kompleksie 7471 (Szpital), </w:t>
      </w:r>
      <w:r>
        <w:rPr>
          <w:rFonts w:ascii="Arial Narrow" w:hAnsi="Arial Narrow" w:cs="Arial"/>
          <w:b/>
        </w:rPr>
        <w:br/>
        <w:t>oraz kompleksie 1106 (Dom medyka)”</w:t>
      </w:r>
    </w:p>
    <w:p w14:paraId="205B8222" w14:textId="77777777" w:rsidR="00D8266A" w:rsidRPr="007F3519" w:rsidRDefault="00A62792" w:rsidP="00153E26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</w:t>
      </w:r>
      <w:r w:rsidR="009356D9" w:rsidRPr="00A62792">
        <w:rPr>
          <w:rFonts w:ascii="Arial Narrow" w:hAnsi="Arial Narrow" w:cs="Arial"/>
        </w:rPr>
        <w:t>dokona</w:t>
      </w:r>
      <w:r w:rsidR="00DB0852" w:rsidRPr="00A62792">
        <w:rPr>
          <w:rFonts w:ascii="Arial Narrow" w:hAnsi="Arial Narrow" w:cs="Arial"/>
        </w:rPr>
        <w:t>ł</w:t>
      </w:r>
      <w:r w:rsidR="00626389" w:rsidRPr="00A62792">
        <w:rPr>
          <w:rFonts w:ascii="Arial Narrow" w:hAnsi="Arial Narrow" w:cs="Arial"/>
        </w:rPr>
        <w:t xml:space="preserve"> wyboru </w:t>
      </w:r>
      <w:r w:rsidR="00626389" w:rsidRPr="00A62792">
        <w:rPr>
          <w:rFonts w:ascii="Arial Narrow" w:hAnsi="Arial Narrow" w:cs="Arial"/>
          <w:b/>
        </w:rPr>
        <w:t>Wykonawcy</w:t>
      </w:r>
      <w:r w:rsidR="00626389" w:rsidRPr="00A62792">
        <w:rPr>
          <w:rFonts w:ascii="Arial Narrow" w:hAnsi="Arial Narrow" w:cs="Arial"/>
        </w:rPr>
        <w:t xml:space="preserve"> w celu realizacji </w:t>
      </w:r>
      <w:r w:rsidR="007B63F4" w:rsidRPr="00A62792">
        <w:rPr>
          <w:rFonts w:ascii="Arial Narrow" w:hAnsi="Arial Narrow" w:cs="Arial"/>
        </w:rPr>
        <w:t xml:space="preserve">ww. usługi na rzecz </w:t>
      </w:r>
      <w:r w:rsidR="007B63F4" w:rsidRPr="00A62792">
        <w:rPr>
          <w:rFonts w:ascii="Arial Narrow" w:hAnsi="Arial Narrow" w:cs="Arial"/>
          <w:b/>
        </w:rPr>
        <w:t>Zamawiającego.</w:t>
      </w:r>
      <w:r w:rsidR="007F3519">
        <w:rPr>
          <w:rFonts w:ascii="Arial Narrow" w:hAnsi="Arial Narrow" w:cs="Arial"/>
          <w:b/>
        </w:rPr>
        <w:t xml:space="preserve"> </w:t>
      </w:r>
      <w:r w:rsidR="007F3519" w:rsidRPr="007F3519">
        <w:rPr>
          <w:rFonts w:ascii="Arial Narrow" w:hAnsi="Arial Narrow" w:cs="Arial"/>
        </w:rPr>
        <w:t>Wykaz kominów i przewodów określono w załączniku nr 1.</w:t>
      </w:r>
    </w:p>
    <w:p w14:paraId="719C1FF9" w14:textId="77777777" w:rsidR="009301BB" w:rsidRPr="00541506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Termin realizacji przedmiotu umowy</w:t>
      </w:r>
      <w:r w:rsidR="002A0DFC" w:rsidRPr="00EF2354">
        <w:rPr>
          <w:rFonts w:ascii="Arial Narrow" w:hAnsi="Arial Narrow" w:cs="Arial"/>
        </w:rPr>
        <w:t>:</w:t>
      </w:r>
      <w:r w:rsidR="00DB0852" w:rsidRPr="00EF2354">
        <w:rPr>
          <w:rFonts w:ascii="Arial Narrow" w:hAnsi="Arial Narrow" w:cs="Arial"/>
        </w:rPr>
        <w:t xml:space="preserve"> </w:t>
      </w:r>
      <w:r w:rsidR="00630E9C" w:rsidRPr="00EF2354">
        <w:rPr>
          <w:rFonts w:ascii="Arial Narrow" w:hAnsi="Arial Narrow" w:cs="Arial"/>
          <w:b/>
        </w:rPr>
        <w:t>36</w:t>
      </w:r>
      <w:r w:rsidR="00DB0852" w:rsidRPr="00EF2354">
        <w:rPr>
          <w:rFonts w:ascii="Arial Narrow" w:hAnsi="Arial Narrow" w:cs="Arial"/>
          <w:b/>
        </w:rPr>
        <w:t xml:space="preserve"> </w:t>
      </w:r>
      <w:r w:rsidR="0024237E" w:rsidRPr="00EF2354">
        <w:rPr>
          <w:rFonts w:ascii="Arial Narrow" w:hAnsi="Arial Narrow" w:cs="Arial"/>
          <w:b/>
        </w:rPr>
        <w:t>miesięcy</w:t>
      </w:r>
      <w:r w:rsidR="009301BB" w:rsidRPr="00EF2354">
        <w:rPr>
          <w:rFonts w:ascii="Arial Narrow" w:hAnsi="Arial Narrow" w:cs="Arial"/>
        </w:rPr>
        <w:t xml:space="preserve"> od dnia zawarcia umowy</w:t>
      </w:r>
      <w:r w:rsidR="0024237E" w:rsidRPr="00EF2354">
        <w:rPr>
          <w:rFonts w:ascii="Arial Narrow" w:hAnsi="Arial Narrow" w:cs="Arial"/>
        </w:rPr>
        <w:t xml:space="preserve"> lub do wyczerpania środków </w:t>
      </w:r>
      <w:r w:rsidR="009301BB" w:rsidRPr="00EF2354">
        <w:rPr>
          <w:rFonts w:ascii="Arial Narrow" w:hAnsi="Arial Narrow" w:cs="Arial"/>
        </w:rPr>
        <w:t xml:space="preserve">finansowych, o których mowa </w:t>
      </w:r>
      <w:r w:rsidR="0024237E" w:rsidRPr="00EF2354">
        <w:rPr>
          <w:rFonts w:ascii="Arial Narrow" w:hAnsi="Arial Narrow" w:cs="Arial"/>
        </w:rPr>
        <w:t xml:space="preserve"> w </w:t>
      </w:r>
      <w:r w:rsidR="0024237E" w:rsidRPr="00EF2354">
        <w:rPr>
          <w:rFonts w:ascii="Arial Narrow" w:hAnsi="Arial Narrow" w:cs="Arial"/>
          <w:szCs w:val="24"/>
        </w:rPr>
        <w:t>§</w:t>
      </w:r>
      <w:r w:rsidR="00DB5D84" w:rsidRPr="00EF2354">
        <w:rPr>
          <w:rFonts w:ascii="Arial Narrow" w:hAnsi="Arial Narrow" w:cs="Arial"/>
          <w:szCs w:val="24"/>
        </w:rPr>
        <w:t xml:space="preserve"> 4  ust</w:t>
      </w:r>
      <w:r w:rsidR="008B325F" w:rsidRPr="00EF2354">
        <w:rPr>
          <w:rFonts w:ascii="Arial Narrow" w:hAnsi="Arial Narrow" w:cs="Arial"/>
          <w:szCs w:val="24"/>
        </w:rPr>
        <w:t>. 1</w:t>
      </w:r>
      <w:r w:rsidR="00F40405">
        <w:rPr>
          <w:rFonts w:ascii="Arial Narrow" w:hAnsi="Arial Narrow" w:cs="Arial"/>
          <w:szCs w:val="24"/>
        </w:rPr>
        <w:t xml:space="preserve"> pkt 4</w:t>
      </w:r>
      <w:r w:rsidR="00541506">
        <w:rPr>
          <w:rFonts w:ascii="Arial Narrow" w:hAnsi="Arial Narrow" w:cs="Arial"/>
          <w:szCs w:val="24"/>
        </w:rPr>
        <w:t>:</w:t>
      </w:r>
    </w:p>
    <w:p w14:paraId="0D839A8E" w14:textId="77777777" w:rsidR="00541506" w:rsidRDefault="00541506" w:rsidP="00541506">
      <w:pPr>
        <w:pStyle w:val="Bezodstpw"/>
        <w:spacing w:line="276" w:lineRule="auto"/>
        <w:ind w:left="284" w:firstLine="0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a) do </w:t>
      </w:r>
      <w:r w:rsidRPr="00541506">
        <w:rPr>
          <w:rFonts w:ascii="Arial Narrow" w:hAnsi="Arial Narrow" w:cs="Arial"/>
          <w:b/>
          <w:szCs w:val="24"/>
        </w:rPr>
        <w:t>30 czerwca każdego roku</w:t>
      </w:r>
      <w:r>
        <w:rPr>
          <w:rFonts w:ascii="Arial Narrow" w:hAnsi="Arial Narrow" w:cs="Arial"/>
          <w:szCs w:val="24"/>
        </w:rPr>
        <w:t xml:space="preserve"> (pełna usługa, kompleks 7471 i kompleks 1106);</w:t>
      </w:r>
    </w:p>
    <w:p w14:paraId="0CCD003F" w14:textId="77777777" w:rsidR="00541506" w:rsidRPr="00EF2354" w:rsidRDefault="00541506" w:rsidP="00541506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>
        <w:rPr>
          <w:rFonts w:ascii="Arial Narrow" w:hAnsi="Arial Narrow" w:cs="Arial"/>
          <w:szCs w:val="24"/>
        </w:rPr>
        <w:t xml:space="preserve">b) do </w:t>
      </w:r>
      <w:r w:rsidRPr="00541506">
        <w:rPr>
          <w:rFonts w:ascii="Arial Narrow" w:hAnsi="Arial Narrow" w:cs="Arial"/>
          <w:b/>
          <w:szCs w:val="24"/>
        </w:rPr>
        <w:t>31 października każdego roku</w:t>
      </w:r>
      <w:r>
        <w:rPr>
          <w:rFonts w:ascii="Arial Narrow" w:hAnsi="Arial Narrow" w:cs="Arial"/>
          <w:szCs w:val="24"/>
        </w:rPr>
        <w:t xml:space="preserve"> (Blok Cieplny oraz Kotłownia Polikliniki, kominy spalinowe).</w:t>
      </w:r>
    </w:p>
    <w:p w14:paraId="2F8F2F61" w14:textId="77777777" w:rsidR="009301BB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7E1738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23196273" w14:textId="77777777" w:rsidR="00AE5B53" w:rsidRPr="00EF2354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sposób profesjonalny. </w:t>
      </w:r>
      <w:r w:rsidRPr="007F3519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oświadcza, że posiada wszelkie uprawnienia niezbędne do realizacji niniejszej umowy.</w:t>
      </w:r>
    </w:p>
    <w:p w14:paraId="1FE290D3" w14:textId="77777777" w:rsidR="00DB0852" w:rsidRPr="00EF2354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Szczegółowe obowiązki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51DAA739" w14:textId="77777777" w:rsidR="00214BC4" w:rsidRDefault="00214BC4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4C4E14DE" w14:textId="77777777" w:rsidR="00541506" w:rsidRPr="00EF2354" w:rsidRDefault="00541506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6A835659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4B947C08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1A6727BC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026C0F33" w14:textId="77777777" w:rsidR="00724E1A" w:rsidRPr="00724E1A" w:rsidRDefault="00CB2E68" w:rsidP="00724E1A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A62792">
        <w:rPr>
          <w:rFonts w:ascii="Arial Narrow" w:hAnsi="Arial Narrow" w:cs="Arial"/>
          <w:b/>
        </w:rPr>
        <w:t xml:space="preserve"> </w:t>
      </w:r>
      <w:r w:rsidR="009D58C1" w:rsidRPr="00EF2354">
        <w:rPr>
          <w:rFonts w:ascii="Arial Narrow" w:hAnsi="Arial Narrow" w:cs="Arial"/>
        </w:rPr>
        <w:t>(10 WSKzP w Bydgoszczy, ul. Powstańców Warszawy 5</w:t>
      </w:r>
      <w:r w:rsidR="00541506">
        <w:rPr>
          <w:rFonts w:ascii="Arial Narrow" w:hAnsi="Arial Narrow" w:cs="Arial"/>
        </w:rPr>
        <w:t xml:space="preserve">, kompleksie </w:t>
      </w:r>
      <w:r w:rsidR="00541506" w:rsidRPr="00541506">
        <w:rPr>
          <w:rFonts w:ascii="Arial Narrow" w:hAnsi="Arial Narrow" w:cs="Arial"/>
          <w:b/>
        </w:rPr>
        <w:t>7471</w:t>
      </w:r>
      <w:r w:rsidR="00541506">
        <w:rPr>
          <w:rFonts w:ascii="Arial Narrow" w:hAnsi="Arial Narrow" w:cs="Arial"/>
        </w:rPr>
        <w:t xml:space="preserve"> </w:t>
      </w:r>
      <w:r w:rsidR="0011127C">
        <w:rPr>
          <w:rFonts w:ascii="Arial Narrow" w:hAnsi="Arial Narrow" w:cs="Arial"/>
        </w:rPr>
        <w:br/>
      </w:r>
      <w:r w:rsidR="00541506">
        <w:rPr>
          <w:rFonts w:ascii="Arial Narrow" w:hAnsi="Arial Narrow" w:cs="Arial"/>
        </w:rPr>
        <w:t xml:space="preserve">oraz </w:t>
      </w:r>
      <w:r w:rsidR="00541506" w:rsidRPr="00541506">
        <w:rPr>
          <w:rFonts w:ascii="Arial Narrow" w:hAnsi="Arial Narrow" w:cs="Arial"/>
          <w:b/>
        </w:rPr>
        <w:t>1106</w:t>
      </w:r>
      <w:r w:rsidR="00541506">
        <w:rPr>
          <w:rFonts w:ascii="Arial Narrow" w:hAnsi="Arial Narrow" w:cs="Arial"/>
        </w:rPr>
        <w:t xml:space="preserve"> „Dom Medyka” ul. Skromna 5</w:t>
      </w:r>
      <w:r w:rsidR="009D58C1" w:rsidRPr="00EF2354">
        <w:rPr>
          <w:rFonts w:ascii="Arial Narrow" w:hAnsi="Arial Narrow" w:cs="Arial"/>
        </w:rPr>
        <w:t>) w okresie obowiązywania umowy wskazanym w § 1 ust. 2.</w:t>
      </w:r>
    </w:p>
    <w:p w14:paraId="068FB7FA" w14:textId="77777777" w:rsidR="00630E9C" w:rsidRPr="00EF2354" w:rsidRDefault="00630E9C" w:rsidP="00724E1A">
      <w:pPr>
        <w:pStyle w:val="Bezodstpw"/>
        <w:numPr>
          <w:ilvl w:val="0"/>
          <w:numId w:val="14"/>
        </w:numPr>
        <w:spacing w:line="276" w:lineRule="auto"/>
        <w:ind w:left="426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529197E3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367CB46D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przestrzegania</w:t>
      </w:r>
      <w:r w:rsidR="00A627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69228366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A62792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6C17DD08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6A877B35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6A8E9178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7A6F940A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258F2F9B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01221D69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14CEFF4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642491EC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69FF007B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76C26CDC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1BD72FA2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294B0922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3EAA286E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Wykonawca zobowiązany jest do zagospodarowania wytworzonych odpadów zgodnie z art. 3 ust.1 pkt. 32 na własny koszt. </w:t>
      </w:r>
    </w:p>
    <w:p w14:paraId="20DDDDF4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7A9892E2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4A47DF9D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3</w:t>
      </w:r>
    </w:p>
    <w:p w14:paraId="425A5916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1F186CAC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70DC77F" w14:textId="77777777" w:rsidR="004C7C48" w:rsidRPr="00EF2354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EF2354">
        <w:rPr>
          <w:rFonts w:ascii="Arial Narrow" w:hAnsi="Arial Narrow" w:cs="Arial"/>
          <w:sz w:val="22"/>
          <w:szCs w:val="22"/>
        </w:rPr>
        <w:t xml:space="preserve">przedmiotu umowy  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36AB11C7" w14:textId="77777777" w:rsidR="004C7C48" w:rsidRPr="0011127C" w:rsidRDefault="004C7C48" w:rsidP="0011127C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11127C">
        <w:rPr>
          <w:rFonts w:ascii="Arial Narrow" w:hAnsi="Arial Narrow"/>
          <w:bCs/>
          <w:sz w:val="22"/>
          <w:szCs w:val="22"/>
        </w:rPr>
        <w:t>Protokoły przeglądu i pomiarów ciągu wentylacyjnego zgodnie</w:t>
      </w:r>
      <w:r w:rsidR="0011127C">
        <w:rPr>
          <w:rFonts w:ascii="Arial Narrow" w:hAnsi="Arial Narrow" w:cs="Arial"/>
          <w:bCs/>
          <w:sz w:val="22"/>
          <w:szCs w:val="22"/>
        </w:rPr>
        <w:t xml:space="preserve"> </w:t>
      </w:r>
      <w:r w:rsidR="00541506" w:rsidRPr="0011127C">
        <w:rPr>
          <w:rFonts w:ascii="Arial Narrow" w:eastAsia="Calibri" w:hAnsi="Arial Narrow"/>
          <w:sz w:val="22"/>
          <w:szCs w:val="22"/>
          <w:lang w:eastAsia="en-US"/>
        </w:rPr>
        <w:t>z pkt f</w:t>
      </w:r>
      <w:r w:rsidR="0011127C" w:rsidRPr="0011127C">
        <w:rPr>
          <w:rFonts w:ascii="Arial Narrow" w:eastAsia="Calibri" w:hAnsi="Arial Narrow"/>
          <w:sz w:val="22"/>
          <w:szCs w:val="22"/>
          <w:lang w:eastAsia="en-US"/>
        </w:rPr>
        <w:t>)</w:t>
      </w:r>
      <w:r w:rsidR="00541506" w:rsidRPr="0011127C">
        <w:rPr>
          <w:rFonts w:ascii="Arial Narrow" w:eastAsia="Calibri" w:hAnsi="Arial Narrow"/>
          <w:sz w:val="22"/>
          <w:szCs w:val="22"/>
          <w:lang w:eastAsia="en-US"/>
        </w:rPr>
        <w:t xml:space="preserve"> załącznika nr 2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11127C" w:rsidRPr="0011127C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przekazać </w:t>
      </w:r>
      <w:r w:rsidR="0011127C" w:rsidRPr="0011127C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11127C">
        <w:rPr>
          <w:rFonts w:ascii="Arial Narrow" w:eastAsia="Calibri" w:hAnsi="Arial Narrow"/>
          <w:sz w:val="22"/>
          <w:szCs w:val="22"/>
          <w:lang w:eastAsia="en-US"/>
        </w:rPr>
        <w:t xml:space="preserve"> sukcesywnie niezwłocznie po wykonaniu przeglądu. </w:t>
      </w:r>
      <w:r w:rsidR="00BD5109" w:rsidRPr="0011127C">
        <w:rPr>
          <w:rFonts w:ascii="Arial Narrow" w:hAnsi="Arial Narrow" w:cs="Arial"/>
          <w:bCs/>
          <w:color w:val="000000"/>
          <w:sz w:val="22"/>
          <w:szCs w:val="22"/>
        </w:rPr>
        <w:t xml:space="preserve">Podpisane przez obie strony protokoły stanowić będą podstawę do wystawienia przez </w:t>
      </w:r>
      <w:r w:rsidR="00BD5109" w:rsidRPr="0011127C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11127C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5BD5D370" w14:textId="77777777" w:rsidR="004C7C48" w:rsidRPr="00EF2354" w:rsidRDefault="004C7C48" w:rsidP="00E667F4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EF2354">
        <w:rPr>
          <w:rFonts w:ascii="Arial Narrow" w:hAnsi="Arial Narrow"/>
          <w:bCs/>
          <w:sz w:val="22"/>
          <w:szCs w:val="22"/>
        </w:rPr>
        <w:t>Protok</w:t>
      </w:r>
      <w:r w:rsidR="00BD5109" w:rsidRPr="00EF2354">
        <w:rPr>
          <w:rFonts w:ascii="Arial Narrow" w:hAnsi="Arial Narrow"/>
          <w:bCs/>
          <w:sz w:val="22"/>
          <w:szCs w:val="22"/>
        </w:rPr>
        <w:t>oły</w:t>
      </w:r>
      <w:r w:rsidRPr="00EF2354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EF2354">
        <w:rPr>
          <w:rFonts w:ascii="Arial Narrow" w:hAnsi="Arial Narrow"/>
          <w:bCs/>
          <w:sz w:val="22"/>
          <w:szCs w:val="22"/>
        </w:rPr>
        <w:t>ny</w:t>
      </w:r>
      <w:r w:rsidRPr="00EF2354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EF2354">
        <w:rPr>
          <w:rFonts w:ascii="Arial Narrow" w:hAnsi="Arial Narrow"/>
          <w:bCs/>
          <w:sz w:val="22"/>
          <w:szCs w:val="22"/>
        </w:rPr>
        <w:t>e</w:t>
      </w:r>
      <w:r w:rsidRPr="00EF2354">
        <w:rPr>
          <w:rFonts w:ascii="Arial Narrow" w:hAnsi="Arial Narrow"/>
          <w:bCs/>
          <w:sz w:val="22"/>
          <w:szCs w:val="22"/>
        </w:rPr>
        <w:t xml:space="preserve"> przez </w:t>
      </w:r>
      <w:r w:rsidRPr="00EF2354">
        <w:rPr>
          <w:rFonts w:ascii="Arial Narrow" w:hAnsi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/>
          <w:bCs/>
          <w:sz w:val="22"/>
          <w:szCs w:val="22"/>
        </w:rPr>
        <w:t xml:space="preserve">, a ze strony </w:t>
      </w:r>
      <w:r w:rsidRPr="00EF2354">
        <w:rPr>
          <w:rFonts w:ascii="Arial Narrow" w:hAnsi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EF2354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351D48DA" w14:textId="77777777" w:rsidR="00BD5109" w:rsidRDefault="00BD5109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F80B2E1" w14:textId="77777777" w:rsidR="00541506" w:rsidRDefault="00541506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475B39DB" w14:textId="77777777" w:rsidR="00541506" w:rsidRDefault="00541506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11C7516A" w14:textId="77777777" w:rsidR="00541506" w:rsidRPr="00EF2354" w:rsidRDefault="00541506" w:rsidP="00BD5109">
      <w:pPr>
        <w:tabs>
          <w:tab w:val="left" w:pos="142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268B1498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40A1D0D4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1AD5250B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DFACA2B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wykonanie przedmiotu umowy strony ustalają </w:t>
      </w:r>
      <w:r w:rsidR="00541506">
        <w:rPr>
          <w:rFonts w:ascii="Arial Narrow" w:hAnsi="Arial Narrow" w:cs="Arial"/>
        </w:rPr>
        <w:t>wynagrodzenie w wysokości zgodnie z formularzem cenowym</w:t>
      </w:r>
      <w:r w:rsidRPr="00EF2354">
        <w:rPr>
          <w:rFonts w:ascii="Arial Narrow" w:hAnsi="Arial Narrow" w:cs="Arial"/>
        </w:rPr>
        <w:t xml:space="preserve"> :</w:t>
      </w:r>
    </w:p>
    <w:p w14:paraId="192AD626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1B663378" w14:textId="77777777" w:rsidR="0050409E" w:rsidRDefault="00541506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  <w:r w:rsidRPr="008A5127">
        <w:rPr>
          <w:rFonts w:ascii="Arial Narrow" w:hAnsi="Arial Narrow" w:cs="Arial"/>
          <w:sz w:val="22"/>
          <w:szCs w:val="22"/>
        </w:rPr>
        <w:t>1) Przegląd i czyszczenie kominów spalinowych:</w:t>
      </w:r>
      <w:r>
        <w:rPr>
          <w:rFonts w:ascii="Arial Narrow" w:hAnsi="Arial Narrow" w:cs="Arial"/>
          <w:b/>
          <w:sz w:val="22"/>
          <w:szCs w:val="22"/>
        </w:rPr>
        <w:t xml:space="preserve"> Kompleks 7471 </w:t>
      </w:r>
      <w:r w:rsidRPr="008A5127">
        <w:rPr>
          <w:rFonts w:ascii="Arial Narrow" w:hAnsi="Arial Narrow" w:cs="Arial"/>
          <w:sz w:val="22"/>
          <w:szCs w:val="22"/>
        </w:rPr>
        <w:t>Blok Cieplny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8A5127">
        <w:rPr>
          <w:rFonts w:ascii="Arial Narrow" w:hAnsi="Arial Narrow" w:cs="Arial"/>
          <w:sz w:val="22"/>
          <w:szCs w:val="22"/>
        </w:rPr>
        <w:t xml:space="preserve">i Kotłownia </w:t>
      </w:r>
      <w:r w:rsidR="008A5127" w:rsidRPr="008A5127">
        <w:rPr>
          <w:rFonts w:ascii="Arial Narrow" w:hAnsi="Arial Narrow" w:cs="Arial"/>
          <w:sz w:val="22"/>
          <w:szCs w:val="22"/>
        </w:rPr>
        <w:t>P</w:t>
      </w:r>
      <w:r w:rsidRPr="008A5127">
        <w:rPr>
          <w:rFonts w:ascii="Arial Narrow" w:hAnsi="Arial Narrow" w:cs="Arial"/>
          <w:sz w:val="22"/>
          <w:szCs w:val="22"/>
        </w:rPr>
        <w:t xml:space="preserve">olikliniki </w:t>
      </w:r>
      <w:r w:rsidR="0011127C">
        <w:rPr>
          <w:rFonts w:ascii="Arial Narrow" w:hAnsi="Arial Narrow" w:cs="Arial"/>
          <w:sz w:val="22"/>
          <w:szCs w:val="22"/>
        </w:rPr>
        <w:br/>
        <w:t xml:space="preserve">      </w:t>
      </w:r>
      <w:r w:rsidRPr="008A5127">
        <w:rPr>
          <w:rFonts w:ascii="Arial Narrow" w:hAnsi="Arial Narrow" w:cs="Arial"/>
          <w:sz w:val="22"/>
          <w:szCs w:val="22"/>
        </w:rPr>
        <w:t xml:space="preserve">(dwa razy w roku) </w:t>
      </w:r>
    </w:p>
    <w:p w14:paraId="3AD136E5" w14:textId="77777777" w:rsidR="0011127C" w:rsidRPr="008A5127" w:rsidRDefault="0011127C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</w:p>
    <w:p w14:paraId="0733C0CB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6777D7CD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7B9ECC2E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160BF274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63611BCA" w14:textId="77777777" w:rsidR="0050409E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1F73F172" w14:textId="77777777" w:rsidR="00724E1A" w:rsidRPr="00EF2354" w:rsidRDefault="00724E1A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</w:p>
    <w:p w14:paraId="3E026CD1" w14:textId="77777777" w:rsidR="00E62D4F" w:rsidRDefault="008A5127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 xml:space="preserve">          2) Roczny przegląd kominiarski: </w:t>
      </w:r>
      <w:r w:rsidRPr="008A5127">
        <w:rPr>
          <w:rFonts w:ascii="Arial Narrow" w:hAnsi="Arial Narrow" w:cs="Arial"/>
          <w:b/>
          <w:iCs/>
          <w:sz w:val="22"/>
          <w:szCs w:val="22"/>
        </w:rPr>
        <w:t>Kompleks 7471</w:t>
      </w:r>
      <w:r>
        <w:rPr>
          <w:rFonts w:ascii="Arial Narrow" w:hAnsi="Arial Narrow" w:cs="Arial"/>
          <w:iCs/>
          <w:sz w:val="22"/>
          <w:szCs w:val="22"/>
        </w:rPr>
        <w:t xml:space="preserve"> Szpital (raz w roku)</w:t>
      </w:r>
    </w:p>
    <w:p w14:paraId="7E1575EC" w14:textId="77777777" w:rsidR="00E62D4F" w:rsidRPr="008A5127" w:rsidRDefault="00E62D4F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</w:p>
    <w:p w14:paraId="1859E36F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4B76E72D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2B8F78A0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3A134C58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1164AAFB" w14:textId="77777777" w:rsidR="00E62D4F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5E001EF2" w14:textId="77777777" w:rsidR="008A5127" w:rsidRDefault="008A5127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</w:p>
    <w:p w14:paraId="45B019DB" w14:textId="77777777" w:rsidR="008A5127" w:rsidRDefault="008A5127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 xml:space="preserve">            3) Roczny przegląd kominiarski: </w:t>
      </w:r>
      <w:r w:rsidRPr="008A5127">
        <w:rPr>
          <w:rFonts w:ascii="Arial Narrow" w:hAnsi="Arial Narrow" w:cs="Arial"/>
          <w:b/>
          <w:iCs/>
          <w:sz w:val="22"/>
          <w:szCs w:val="22"/>
        </w:rPr>
        <w:t xml:space="preserve">Kompleks </w:t>
      </w:r>
      <w:r>
        <w:rPr>
          <w:rFonts w:ascii="Arial Narrow" w:hAnsi="Arial Narrow" w:cs="Arial"/>
          <w:b/>
          <w:iCs/>
          <w:sz w:val="22"/>
          <w:szCs w:val="22"/>
        </w:rPr>
        <w:t>1106</w:t>
      </w:r>
      <w:r>
        <w:rPr>
          <w:rFonts w:ascii="Arial Narrow" w:hAnsi="Arial Narrow" w:cs="Arial"/>
          <w:iCs/>
          <w:sz w:val="22"/>
          <w:szCs w:val="22"/>
        </w:rPr>
        <w:t xml:space="preserve"> Dom Medyka (raz w roku)</w:t>
      </w:r>
    </w:p>
    <w:p w14:paraId="0FDCCEA3" w14:textId="77777777" w:rsidR="008A5127" w:rsidRPr="008A5127" w:rsidRDefault="008A5127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</w:p>
    <w:p w14:paraId="24F00228" w14:textId="77777777" w:rsidR="008A5127" w:rsidRPr="00EF2354" w:rsidRDefault="008A5127" w:rsidP="008A5127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268F8230" w14:textId="77777777" w:rsidR="008A5127" w:rsidRPr="00EF2354" w:rsidRDefault="008A5127" w:rsidP="008A5127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6A82341E" w14:textId="77777777" w:rsidR="008A5127" w:rsidRPr="00EF2354" w:rsidRDefault="008A5127" w:rsidP="008A5127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20164415" w14:textId="77777777" w:rsidR="008A5127" w:rsidRPr="00EF2354" w:rsidRDefault="008A5127" w:rsidP="008A5127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113EA3A9" w14:textId="77777777" w:rsidR="008A5127" w:rsidRDefault="008A5127" w:rsidP="008A5127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2B194F8E" w14:textId="77777777" w:rsidR="008A5127" w:rsidRDefault="008A5127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</w:p>
    <w:p w14:paraId="050DC72B" w14:textId="77777777" w:rsidR="008A5127" w:rsidRDefault="008A5127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ab/>
        <w:t xml:space="preserve">4) </w:t>
      </w:r>
      <w:r w:rsidRPr="008A5127">
        <w:rPr>
          <w:rFonts w:ascii="Arial Narrow" w:hAnsi="Arial Narrow" w:cs="Arial"/>
          <w:b/>
          <w:iCs/>
          <w:sz w:val="22"/>
          <w:szCs w:val="22"/>
          <w:u w:val="single"/>
        </w:rPr>
        <w:t>razem za 36 miesięcy, maksymalna wartość umowy (punkt 1,2,3 x 3 lata)</w:t>
      </w:r>
      <w:r>
        <w:rPr>
          <w:rFonts w:ascii="Arial Narrow" w:hAnsi="Arial Narrow" w:cs="Arial"/>
          <w:b/>
          <w:iCs/>
          <w:sz w:val="22"/>
          <w:szCs w:val="22"/>
          <w:u w:val="single"/>
        </w:rPr>
        <w:t>:</w:t>
      </w:r>
    </w:p>
    <w:p w14:paraId="7C9E6228" w14:textId="77777777" w:rsidR="008A5127" w:rsidRPr="00EF2354" w:rsidRDefault="008A5127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</w:p>
    <w:p w14:paraId="632898CF" w14:textId="77777777" w:rsidR="008A5127" w:rsidRPr="00EF2354" w:rsidRDefault="008A5127" w:rsidP="008A5127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277B15D7" w14:textId="77777777" w:rsidR="008A5127" w:rsidRPr="00EF2354" w:rsidRDefault="008A5127" w:rsidP="008A5127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3801AE60" w14:textId="77777777" w:rsidR="008A5127" w:rsidRPr="00EF2354" w:rsidRDefault="008A5127" w:rsidP="008A5127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338B677A" w14:textId="77777777" w:rsidR="008A5127" w:rsidRPr="00EF2354" w:rsidRDefault="008A5127" w:rsidP="008A5127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060D7B8E" w14:textId="77777777" w:rsidR="008A5127" w:rsidRDefault="008A5127" w:rsidP="008A5127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4E49ADF5" w14:textId="77777777" w:rsidR="008A5127" w:rsidRPr="00EF2354" w:rsidRDefault="008A5127" w:rsidP="00724E1A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14:paraId="7BA372C2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</w:t>
      </w:r>
      <w:r w:rsidR="0011127C">
        <w:rPr>
          <w:rFonts w:ascii="Arial Narrow" w:hAnsi="Arial Narrow" w:cs="Arial"/>
          <w:sz w:val="22"/>
          <w:szCs w:val="22"/>
        </w:rPr>
        <w:t xml:space="preserve"> (oddzielnie dla kompleksu Szpital 7471 i kompleksu Dom Medyka 1106)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487665C0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012A5889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BD5109" w:rsidRPr="00EF2354">
        <w:rPr>
          <w:rFonts w:ascii="Arial Narrow" w:hAnsi="Arial Narrow" w:cs="Arial"/>
          <w:b/>
          <w:sz w:val="22"/>
          <w:szCs w:val="22"/>
        </w:rPr>
        <w:t>…..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509334D1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3A5E26D8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49050782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EF2354">
        <w:rPr>
          <w:rFonts w:ascii="Arial Narrow" w:hAnsi="Arial Narrow" w:cs="Arial"/>
          <w:b/>
          <w:sz w:val="22"/>
          <w:szCs w:val="22"/>
        </w:rPr>
        <w:t>Wykonawca.</w:t>
      </w:r>
    </w:p>
    <w:p w14:paraId="60FDD44D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>do zrealizowania co najmniej 70% wartości netto umowy.</w:t>
      </w:r>
    </w:p>
    <w:p w14:paraId="04C67228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4C161663" w14:textId="77777777" w:rsidR="00AE5B53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 xml:space="preserve">§ 5 </w:t>
      </w:r>
    </w:p>
    <w:p w14:paraId="0665B41A" w14:textId="77777777" w:rsidR="007979AC" w:rsidRPr="00EF2354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Kary umowne</w:t>
      </w:r>
    </w:p>
    <w:p w14:paraId="06BAFEA6" w14:textId="77777777" w:rsidR="009E4C0C" w:rsidRPr="00EF2354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4EC7D86E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może żądać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zapłaty kar umownych w następujących przypadkach:</w:t>
      </w:r>
    </w:p>
    <w:p w14:paraId="63C6E1A7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odstąpienie od umowy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lub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z przyczyn leżących po stronie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karę umowną w wysokości 20% maksymalnej wartości umowy netto określonej w § 4 ust. 1</w:t>
      </w:r>
      <w:r w:rsidR="00AE2801">
        <w:rPr>
          <w:rFonts w:ascii="Arial Narrow" w:hAnsi="Arial Narrow" w:cs="Arial"/>
        </w:rPr>
        <w:t xml:space="preserve"> pkt 4</w:t>
      </w:r>
      <w:r w:rsidRPr="00EF2354">
        <w:rPr>
          <w:rFonts w:ascii="Arial Narrow" w:hAnsi="Arial Narrow" w:cs="Arial"/>
        </w:rPr>
        <w:t>,</w:t>
      </w:r>
    </w:p>
    <w:p w14:paraId="5FCBC0DF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nieterminowe wykonanie przedmiotu umowy - w </w:t>
      </w:r>
      <w:r w:rsidRPr="00CB6D88">
        <w:rPr>
          <w:rFonts w:ascii="Arial Narrow" w:hAnsi="Arial Narrow" w:cs="Arial"/>
        </w:rPr>
        <w:t>wysokości 0,</w:t>
      </w:r>
      <w:r w:rsidR="001E6E15" w:rsidRPr="00CB6D88">
        <w:rPr>
          <w:rFonts w:ascii="Arial Narrow" w:hAnsi="Arial Narrow" w:cs="Arial"/>
        </w:rPr>
        <w:t>1</w:t>
      </w:r>
      <w:r w:rsidRPr="00CB6D88">
        <w:rPr>
          <w:rFonts w:ascii="Arial Narrow" w:hAnsi="Arial Narrow" w:cs="Arial"/>
        </w:rPr>
        <w:t>% maksymalnej</w:t>
      </w:r>
      <w:r w:rsidRPr="00EF2354">
        <w:rPr>
          <w:rFonts w:ascii="Arial Narrow" w:hAnsi="Arial Narrow" w:cs="Arial"/>
        </w:rPr>
        <w:t xml:space="preserve"> wartości umowy netto określonej w § 4 ust. 1</w:t>
      </w:r>
      <w:r w:rsidR="00AE2801">
        <w:rPr>
          <w:rFonts w:ascii="Arial Narrow" w:hAnsi="Arial Narrow" w:cs="Arial"/>
        </w:rPr>
        <w:t xml:space="preserve"> pkt 4</w:t>
      </w:r>
      <w:r w:rsidRPr="00EF2354">
        <w:rPr>
          <w:rFonts w:ascii="Arial Narrow" w:hAnsi="Arial Narrow" w:cs="Arial"/>
        </w:rPr>
        <w:t>,  za każdy dzień zwłoki,</w:t>
      </w:r>
    </w:p>
    <w:p w14:paraId="26B318DC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EF2354">
        <w:rPr>
          <w:rFonts w:ascii="Arial Narrow" w:hAnsi="Arial Narrow" w:cs="Arial"/>
        </w:rPr>
        <w:br/>
        <w:t>w wysokości 0,2% maksymalnej wartości umowy netto określonej w § 4 ust. 1</w:t>
      </w:r>
      <w:r w:rsidR="00AE2801">
        <w:rPr>
          <w:rFonts w:ascii="Arial Narrow" w:hAnsi="Arial Narrow" w:cs="Arial"/>
        </w:rPr>
        <w:t xml:space="preserve"> pkt 4</w:t>
      </w:r>
      <w:r w:rsidRPr="00EF2354">
        <w:rPr>
          <w:rFonts w:ascii="Arial Narrow" w:hAnsi="Arial Narrow" w:cs="Arial"/>
        </w:rPr>
        <w:t>, za każdy dzień zwłoki, liczony od upływu terminu ustalonego w §</w:t>
      </w:r>
      <w:r w:rsidR="005711CE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7 ust. 2 na usunięcie wad,</w:t>
      </w:r>
    </w:p>
    <w:p w14:paraId="3FCD6E56" w14:textId="77777777" w:rsidR="0050409E" w:rsidRPr="00EF2354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EF2354">
        <w:rPr>
          <w:rFonts w:ascii="Arial Narrow" w:hAnsi="Arial Narrow" w:cs="Arial Narrow"/>
          <w:b/>
        </w:rPr>
        <w:t>Wykonawca</w:t>
      </w:r>
      <w:r w:rsidRPr="00EF2354">
        <w:rPr>
          <w:rFonts w:ascii="Arial Narrow" w:hAnsi="Arial Narrow" w:cs="Arial Narrow"/>
        </w:rPr>
        <w:t xml:space="preserve"> zobowiązany jest do zapłaty na rzecz </w:t>
      </w:r>
      <w:r w:rsidRPr="00EF2354">
        <w:rPr>
          <w:rFonts w:ascii="Arial Narrow" w:hAnsi="Arial Narrow" w:cs="Arial Narrow"/>
          <w:b/>
        </w:rPr>
        <w:t>Zamawiającego</w:t>
      </w:r>
      <w:r w:rsidRPr="00EF2354">
        <w:rPr>
          <w:rFonts w:ascii="Arial Narrow" w:hAnsi="Arial Narrow" w:cs="Arial Narrow"/>
        </w:rPr>
        <w:t xml:space="preserve"> kary umownej – w wysokości 0,05% wynagrodzenia umownego, określonego w § 4 ust. 1</w:t>
      </w:r>
      <w:r w:rsidR="00AE2801">
        <w:rPr>
          <w:rFonts w:ascii="Arial Narrow" w:hAnsi="Arial Narrow" w:cs="Arial Narrow"/>
        </w:rPr>
        <w:t xml:space="preserve"> pkt 4</w:t>
      </w:r>
      <w:r w:rsidRPr="00EF2354">
        <w:rPr>
          <w:rFonts w:ascii="Arial Narrow" w:hAnsi="Arial Narrow" w:cs="Arial Narrow"/>
        </w:rPr>
        <w:t xml:space="preserve"> </w:t>
      </w:r>
      <w:r w:rsidRPr="00EF2354">
        <w:rPr>
          <w:rFonts w:ascii="Arial Narrow" w:hAnsi="Arial Narrow" w:cs="Arial Narrow"/>
        </w:rPr>
        <w:br/>
        <w:t>w wysokości brutto, za każdy przypadek naruszenia</w:t>
      </w:r>
      <w:r w:rsidR="005711CE" w:rsidRPr="00EF2354">
        <w:rPr>
          <w:rFonts w:ascii="Arial Narrow" w:hAnsi="Arial Narrow" w:cs="Arial Narrow"/>
        </w:rPr>
        <w:t>.</w:t>
      </w:r>
    </w:p>
    <w:p w14:paraId="470EBED8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</w:t>
      </w:r>
      <w:r w:rsidR="00AE2801">
        <w:rPr>
          <w:rFonts w:ascii="Arial Narrow" w:hAnsi="Arial Narrow" w:cs="Arial"/>
        </w:rPr>
        <w:t xml:space="preserve"> pkt 4</w:t>
      </w:r>
      <w:r w:rsidRPr="00EF2354">
        <w:rPr>
          <w:rFonts w:ascii="Arial Narrow" w:hAnsi="Arial Narrow" w:cs="Arial"/>
        </w:rPr>
        <w:t>.</w:t>
      </w:r>
    </w:p>
    <w:p w14:paraId="1BBC4A00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216F9A33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517B52D8" w14:textId="77777777" w:rsidR="0050409E" w:rsidRPr="00AB3C67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</w:t>
      </w:r>
      <w:r w:rsidRPr="00AB3C67">
        <w:rPr>
          <w:rFonts w:ascii="Arial Narrow" w:eastAsia="Calibri" w:hAnsi="Arial Narrow" w:cs="Times New Roman"/>
          <w:lang w:eastAsia="en-US"/>
        </w:rPr>
        <w:t xml:space="preserve">niewykonania lub nienależytego wykonania zobowiązania, chyba że niewykonanie lub niewłaściwe wykonanie umowy nastąpiło na skutek okoliczności, za które wyłączną odpowiedzialność ponosi </w:t>
      </w:r>
      <w:r w:rsidRPr="00AB3C67">
        <w:rPr>
          <w:rFonts w:ascii="Arial Narrow" w:eastAsia="Calibri" w:hAnsi="Arial Narrow" w:cs="Times New Roman"/>
          <w:b/>
          <w:lang w:eastAsia="en-US"/>
        </w:rPr>
        <w:t>Zamawiający</w:t>
      </w:r>
      <w:r w:rsidRPr="00AB3C67">
        <w:rPr>
          <w:rFonts w:ascii="Arial Narrow" w:eastAsia="Calibri" w:hAnsi="Arial Narrow" w:cs="Times New Roman"/>
          <w:lang w:eastAsia="en-US"/>
        </w:rPr>
        <w:t>.</w:t>
      </w:r>
    </w:p>
    <w:p w14:paraId="03260AC7" w14:textId="77777777" w:rsidR="00CB6D88" w:rsidRPr="00AB3C67" w:rsidRDefault="00CB6D88" w:rsidP="00CB6D88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AB3C67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657833C1" w14:textId="77777777" w:rsidR="00906F10" w:rsidRPr="00AB3C67" w:rsidRDefault="00906F10" w:rsidP="00CB6D88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  <w:b/>
        </w:rPr>
      </w:pPr>
    </w:p>
    <w:p w14:paraId="4F666D8C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AB3C67">
        <w:rPr>
          <w:rFonts w:ascii="Arial Narrow" w:hAnsi="Arial Narrow" w:cs="Arial"/>
          <w:b/>
          <w:sz w:val="22"/>
          <w:szCs w:val="22"/>
        </w:rPr>
        <w:t>§ 6</w:t>
      </w:r>
    </w:p>
    <w:p w14:paraId="27857D0F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471B8330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0584A102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4C2171AA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3A12597B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6CFF8B8A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22990E64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EF2354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64C9E379" w14:textId="77777777" w:rsidR="00AE5B53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Prace będą realizowane na obiektach wskazanych w opisie prze</w:t>
      </w:r>
      <w:r w:rsidR="005B672E" w:rsidRPr="00EF2354">
        <w:rPr>
          <w:rFonts w:ascii="Arial Narrow" w:hAnsi="Arial Narrow" w:cs="Arial"/>
        </w:rPr>
        <w:t>dmiotu zamówienia, po uprzednim</w:t>
      </w:r>
      <w:r w:rsidR="00DB0852" w:rsidRPr="00EF2354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uzgodnieniu,</w:t>
      </w:r>
      <w:r w:rsidR="00841081" w:rsidRPr="00EF2354">
        <w:rPr>
          <w:rFonts w:ascii="Arial Narrow" w:hAnsi="Arial Narrow" w:cs="Arial"/>
        </w:rPr>
        <w:br/>
        <w:t>z osobami odpowiedzialnymi.</w:t>
      </w:r>
    </w:p>
    <w:p w14:paraId="30288E4C" w14:textId="77777777" w:rsidR="00557C2A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1EE7BE52" w14:textId="77777777" w:rsidR="00906F10" w:rsidRPr="00EF2354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3B7D18EB" w14:textId="77777777" w:rsidR="00AE5B53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§7</w:t>
      </w:r>
    </w:p>
    <w:p w14:paraId="4931D400" w14:textId="77777777" w:rsidR="007979AC" w:rsidRPr="00EF2354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Reklamacja</w:t>
      </w:r>
    </w:p>
    <w:p w14:paraId="179EDBAB" w14:textId="77777777" w:rsidR="009E4C0C" w:rsidRPr="00EF2354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445DF687" w14:textId="77777777" w:rsidR="00AE5B53" w:rsidRPr="00EF2354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W przypadku stwierdzenia wady wykonanej usługi </w:t>
      </w:r>
      <w:r w:rsidRPr="00EF2354">
        <w:rPr>
          <w:rFonts w:ascii="Arial Narrow" w:hAnsi="Arial Narrow" w:cs="Arial"/>
          <w:b/>
        </w:rPr>
        <w:t>Zamawiający</w:t>
      </w:r>
      <w:r w:rsidRPr="00EF2354">
        <w:rPr>
          <w:rFonts w:ascii="Arial Narrow" w:hAnsi="Arial Narrow" w:cs="Arial"/>
        </w:rPr>
        <w:t xml:space="preserve"> za</w:t>
      </w:r>
      <w:r w:rsidR="00265717" w:rsidRPr="00EF2354">
        <w:rPr>
          <w:rFonts w:ascii="Arial Narrow" w:hAnsi="Arial Narrow" w:cs="Arial"/>
        </w:rPr>
        <w:t xml:space="preserve">wiadomi </w:t>
      </w:r>
      <w:r w:rsidR="00265717" w:rsidRPr="00EF2354">
        <w:rPr>
          <w:rFonts w:ascii="Arial Narrow" w:hAnsi="Arial Narrow" w:cs="Arial"/>
          <w:b/>
        </w:rPr>
        <w:t>Wykonawcę</w:t>
      </w:r>
      <w:r w:rsidR="00265717" w:rsidRPr="00EF2354">
        <w:rPr>
          <w:rFonts w:ascii="Arial Narrow" w:hAnsi="Arial Narrow" w:cs="Arial"/>
        </w:rPr>
        <w:t xml:space="preserve"> o rodzaju </w:t>
      </w:r>
      <w:r w:rsidRPr="00EF2354">
        <w:rPr>
          <w:rFonts w:ascii="Arial Narrow" w:hAnsi="Arial Narrow" w:cs="Arial"/>
        </w:rPr>
        <w:t>wady na</w:t>
      </w:r>
      <w:r w:rsidR="00DB0852" w:rsidRPr="00EF2354">
        <w:rPr>
          <w:rFonts w:ascii="Arial Narrow" w:hAnsi="Arial Narrow" w:cs="Arial"/>
        </w:rPr>
        <w:t xml:space="preserve"> </w:t>
      </w:r>
      <w:r w:rsidR="00AC160B" w:rsidRPr="00EF2354">
        <w:rPr>
          <w:rFonts w:ascii="Arial Narrow" w:hAnsi="Arial Narrow" w:cs="Arial"/>
        </w:rPr>
        <w:t xml:space="preserve">adres </w:t>
      </w:r>
      <w:r w:rsidR="00291355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e-mail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63C776DA" w14:textId="77777777" w:rsidR="00AE5B53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lastRenderedPageBreak/>
        <w:t>Wykonawca</w:t>
      </w:r>
      <w:r w:rsidRPr="00EF2354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o ich stwierdzeniu, a jeśli wad nie będzie można us</w:t>
      </w:r>
      <w:r w:rsidR="005B672E" w:rsidRPr="00EF2354">
        <w:rPr>
          <w:rFonts w:ascii="Arial Narrow" w:hAnsi="Arial Narrow" w:cs="Arial"/>
        </w:rPr>
        <w:t xml:space="preserve">unąć, to do wykonania usługi </w:t>
      </w:r>
      <w:r w:rsidRPr="00EF2354">
        <w:rPr>
          <w:rFonts w:ascii="Arial Narrow" w:hAnsi="Arial Narrow" w:cs="Arial"/>
        </w:rPr>
        <w:t xml:space="preserve">spełniającej wymagania </w:t>
      </w:r>
      <w:r w:rsidR="00C82704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>w terminie 10 dni od dnia zgłoszenia.</w:t>
      </w:r>
    </w:p>
    <w:p w14:paraId="762772EB" w14:textId="77777777" w:rsidR="00F40405" w:rsidRDefault="00F40405" w:rsidP="00F40405">
      <w:pPr>
        <w:pStyle w:val="Bezodstpw"/>
        <w:suppressAutoHyphens w:val="0"/>
        <w:spacing w:line="276" w:lineRule="auto"/>
        <w:rPr>
          <w:rFonts w:ascii="Arial Narrow" w:hAnsi="Arial Narrow" w:cs="Arial"/>
        </w:rPr>
      </w:pPr>
    </w:p>
    <w:p w14:paraId="62708686" w14:textId="77777777" w:rsidR="00F40405" w:rsidRDefault="00F40405" w:rsidP="00F40405">
      <w:pPr>
        <w:pStyle w:val="Bezodstpw"/>
        <w:suppressAutoHyphens w:val="0"/>
        <w:spacing w:line="276" w:lineRule="auto"/>
        <w:rPr>
          <w:rFonts w:ascii="Arial Narrow" w:hAnsi="Arial Narrow" w:cs="Arial"/>
        </w:rPr>
      </w:pPr>
    </w:p>
    <w:p w14:paraId="11E5A4EA" w14:textId="77777777" w:rsidR="00F40405" w:rsidRPr="00EF2354" w:rsidRDefault="00F40405" w:rsidP="00F40405">
      <w:pPr>
        <w:pStyle w:val="Bezodstpw"/>
        <w:suppressAutoHyphens w:val="0"/>
        <w:spacing w:line="276" w:lineRule="auto"/>
        <w:rPr>
          <w:rFonts w:ascii="Arial Narrow" w:hAnsi="Arial Narrow" w:cs="Arial"/>
        </w:rPr>
      </w:pPr>
    </w:p>
    <w:p w14:paraId="31F45D81" w14:textId="77777777" w:rsidR="00D37158" w:rsidRPr="00EF2354" w:rsidRDefault="00D37158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06B3F60F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40F348E8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5040D39B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6202CDA7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20987289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136EB6B5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1963F56E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2ACB2EDD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4FD1AD13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39E9951C" w14:textId="77777777" w:rsidR="00DB0852" w:rsidRPr="00EF2354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510A1987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0B823F64" w14:textId="77777777" w:rsidR="00DB0852" w:rsidRPr="00EF2354" w:rsidRDefault="00DB0852" w:rsidP="00DB0852">
      <w:pPr>
        <w:pStyle w:val="Tekstpodstawowy"/>
        <w:numPr>
          <w:ilvl w:val="0"/>
          <w:numId w:val="9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1EC68FA9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w terminie 30 dni od dnia powzięcia wiadomości o zaistnieniu istotnej zmiany okoliczności powodującej,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4281FFF1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10448736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3003E11C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1FDFB562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643E2BA5" w14:textId="77777777" w:rsidR="00DB0852" w:rsidRPr="00EF2354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401D37E0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BF56B89" w14:textId="77777777" w:rsidR="00AE5B53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EF2354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512B3478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14:paraId="0188C74C" w14:textId="77777777" w:rsidR="009E4C0C" w:rsidRPr="00EF2354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7527111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F2354">
        <w:rPr>
          <w:rFonts w:ascii="Arial Narrow" w:hAnsi="Arial Narrow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15% w stosunku </w:t>
      </w:r>
      <w:r w:rsidRPr="00EF2354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30C89DCD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może zwrócić się </w:t>
      </w:r>
      <w:r w:rsidRPr="00EF2354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1B5A93D2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lastRenderedPageBreak/>
        <w:t xml:space="preserve">Wysokość zmiany wynagrodzenia będzie ustalona w oparciu o średnioroczny wskaźnik zmiany ceny towarów </w:t>
      </w:r>
      <w:r w:rsidRPr="00EF2354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F2354">
        <w:rPr>
          <w:rFonts w:ascii="Arial Narrow" w:hAnsi="Arial Narrow"/>
          <w:sz w:val="22"/>
          <w:szCs w:val="22"/>
        </w:rPr>
        <w:br/>
        <w:t xml:space="preserve">o zasadach wprowadzenia zmian wysokości wynagrodzenia stanowi 10% wynagrodzenia brutto, o którym mowa </w:t>
      </w:r>
      <w:r w:rsidRPr="00EF2354">
        <w:rPr>
          <w:rFonts w:ascii="Arial Narrow" w:hAnsi="Arial Narrow"/>
          <w:sz w:val="22"/>
          <w:szCs w:val="22"/>
        </w:rPr>
        <w:br/>
        <w:t xml:space="preserve">w § </w:t>
      </w:r>
      <w:r w:rsidR="005711CE" w:rsidRPr="00EF2354">
        <w:rPr>
          <w:rFonts w:ascii="Arial Narrow" w:hAnsi="Arial Narrow"/>
          <w:sz w:val="22"/>
          <w:szCs w:val="22"/>
        </w:rPr>
        <w:t>4</w:t>
      </w:r>
      <w:r w:rsidRPr="00EF2354">
        <w:rPr>
          <w:rFonts w:ascii="Arial Narrow" w:hAnsi="Arial Narrow"/>
          <w:sz w:val="22"/>
          <w:szCs w:val="22"/>
        </w:rPr>
        <w:t xml:space="preserve"> ust. </w:t>
      </w:r>
      <w:r w:rsidR="0050796A">
        <w:rPr>
          <w:rFonts w:ascii="Arial Narrow" w:hAnsi="Arial Narrow"/>
          <w:sz w:val="22"/>
          <w:szCs w:val="22"/>
        </w:rPr>
        <w:t>1</w:t>
      </w:r>
      <w:r w:rsidR="00AE2801">
        <w:rPr>
          <w:rFonts w:ascii="Arial Narrow" w:hAnsi="Arial Narrow"/>
          <w:sz w:val="22"/>
          <w:szCs w:val="22"/>
        </w:rPr>
        <w:t xml:space="preserve"> pkt 4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7CE5AAA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winien zwrócić się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11D131A0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21696FF7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64F909FB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F2354">
        <w:rPr>
          <w:rFonts w:ascii="Arial Narrow" w:hAnsi="Arial Narrow"/>
          <w:b/>
          <w:sz w:val="22"/>
          <w:szCs w:val="22"/>
        </w:rPr>
        <w:t>Wykonawcę</w:t>
      </w:r>
      <w:r w:rsidRPr="00EF2354">
        <w:rPr>
          <w:rFonts w:ascii="Arial Narrow" w:hAnsi="Arial Narrow"/>
          <w:sz w:val="22"/>
          <w:szCs w:val="22"/>
        </w:rPr>
        <w:t xml:space="preserve"> we własnym zakresie.</w:t>
      </w:r>
    </w:p>
    <w:p w14:paraId="4100C550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przypadku, gdy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559E73D0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przedmiotem umowy są </w:t>
      </w:r>
      <w:r w:rsidR="008C59AF">
        <w:rPr>
          <w:rFonts w:ascii="Arial Narrow" w:hAnsi="Arial Narrow"/>
          <w:sz w:val="22"/>
          <w:szCs w:val="22"/>
        </w:rPr>
        <w:t>usługi</w:t>
      </w:r>
      <w:r w:rsidRPr="00EF2354">
        <w:rPr>
          <w:rFonts w:ascii="Arial Narrow" w:hAnsi="Arial Narrow"/>
          <w:sz w:val="22"/>
          <w:szCs w:val="22"/>
        </w:rPr>
        <w:t>,</w:t>
      </w:r>
    </w:p>
    <w:p w14:paraId="3ACDE607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okres obowiązywania umowy przekracza 6 miesięcy.</w:t>
      </w:r>
    </w:p>
    <w:p w14:paraId="07FE70DD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 w:cs="Calibri"/>
          <w:lang w:eastAsia="ar-SA"/>
        </w:rPr>
      </w:pP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 xml:space="preserve">w przypadku obniżenia cen materiałów lub kosztów związanych z realizacją zamówienia o co najmniej 15%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</w:t>
      </w:r>
      <w:r w:rsidRPr="00EF2354">
        <w:rPr>
          <w:rFonts w:ascii="Arial Narrow" w:hAnsi="Arial Narrow" w:cs="Calibri"/>
          <w:lang w:eastAsia="ar-SA"/>
        </w:rPr>
        <w:t>.</w:t>
      </w:r>
    </w:p>
    <w:p w14:paraId="473C8B5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8BAD6F4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2D557FC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D9D3670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33E4300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69D2873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26258844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08E94CEF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9391116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1D5175E6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5924CA9A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37D4BCF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28D24A8C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14:paraId="2682AA90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7DD617A6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19562422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18B4E453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6EA811ED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40C49FC4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523206FB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6442B0C9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ani 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6D84F48B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20A67D6C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2E2654B4" w14:textId="77777777" w:rsidR="00906F10" w:rsidRPr="00EF2354" w:rsidRDefault="00906F10" w:rsidP="00906F10">
      <w:pPr>
        <w:spacing w:after="200" w:line="276" w:lineRule="auto"/>
        <w:ind w:left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F8C4746" w14:textId="77777777" w:rsidR="00906F10" w:rsidRPr="00EF2354" w:rsidRDefault="0003165C" w:rsidP="0003165C">
      <w:pPr>
        <w:spacing w:after="200" w:line="276" w:lineRule="auto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" w:eastAsia="Calibri" w:hAnsi="Arial" w:cs="Arial"/>
          <w:b/>
          <w:sz w:val="22"/>
          <w:szCs w:val="22"/>
          <w:lang w:eastAsia="en-US"/>
        </w:rPr>
        <w:t>§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 11</w:t>
      </w:r>
    </w:p>
    <w:p w14:paraId="1396FFA8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22DA7E7D" w14:textId="77777777" w:rsidR="0003165C" w:rsidRPr="00EF2354" w:rsidRDefault="0003165C" w:rsidP="0003165C">
      <w:pPr>
        <w:pStyle w:val="Tekstpodstawowy"/>
        <w:numPr>
          <w:ilvl w:val="0"/>
          <w:numId w:val="27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14:paraId="33334C90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520D1145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14:paraId="5A5C5F8D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24CA9C1C" w14:textId="77777777" w:rsidR="0003165C" w:rsidRPr="00EF2354" w:rsidRDefault="0003165C" w:rsidP="0003165C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14:paraId="0BD3A9A1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521F3597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1257D33A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4E4F04BA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4875374D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14:paraId="53D755BF" w14:textId="77777777" w:rsidR="0003165C" w:rsidRPr="00EF2354" w:rsidRDefault="0003165C" w:rsidP="0003165C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070152E3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03165C" w:rsidRPr="00EF2354">
        <w:rPr>
          <w:rFonts w:ascii="Arial Narrow" w:hAnsi="Arial Narrow"/>
          <w:b/>
          <w:iCs/>
          <w:sz w:val="22"/>
          <w:szCs w:val="22"/>
        </w:rPr>
        <w:t>2</w:t>
      </w:r>
    </w:p>
    <w:p w14:paraId="58D5816A" w14:textId="77777777" w:rsidR="00024560" w:rsidRPr="00EF2354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Postanowienia końcowe</w:t>
      </w:r>
    </w:p>
    <w:p w14:paraId="11D2AD22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A489ADC" w14:textId="77777777" w:rsidR="00117D2F" w:rsidRPr="00EF2354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EF2354">
        <w:rPr>
          <w:rFonts w:ascii="Arial Narrow" w:hAnsi="Arial Narrow"/>
          <w:sz w:val="22"/>
          <w:szCs w:val="22"/>
        </w:rPr>
        <w:t xml:space="preserve">i </w:t>
      </w:r>
      <w:r w:rsidR="004075F5" w:rsidRPr="00EF2354">
        <w:rPr>
          <w:rFonts w:ascii="Arial Narrow" w:hAnsi="Arial Narrow"/>
          <w:sz w:val="22"/>
          <w:szCs w:val="22"/>
        </w:rPr>
        <w:t>Kodeksu C</w:t>
      </w:r>
      <w:r w:rsidRPr="00EF2354">
        <w:rPr>
          <w:rFonts w:ascii="Arial Narrow" w:hAnsi="Arial Narrow"/>
          <w:sz w:val="22"/>
          <w:szCs w:val="22"/>
        </w:rPr>
        <w:t>ywilnego.</w:t>
      </w:r>
    </w:p>
    <w:p w14:paraId="2E69DBE4" w14:textId="77777777" w:rsidR="00CB6D88" w:rsidRPr="00AB3C67" w:rsidRDefault="00CB6D88" w:rsidP="00CB6D88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AB3C67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2E2577DF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6E7468C5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02E447B4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0A9F7ADE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23394C27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682B32CC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5C48A75E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DB0852" w:rsidRPr="00EF2354">
        <w:rPr>
          <w:rFonts w:ascii="Arial Narrow" w:hAnsi="Arial Narrow"/>
          <w:b/>
          <w:sz w:val="22"/>
          <w:szCs w:val="22"/>
        </w:rPr>
        <w:t>3</w:t>
      </w:r>
    </w:p>
    <w:p w14:paraId="6A49AED7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27C56B50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EF2354">
        <w:rPr>
          <w:rFonts w:ascii="Arial Narrow" w:hAnsi="Arial Narrow"/>
          <w:sz w:val="22"/>
          <w:szCs w:val="22"/>
        </w:rPr>
        <w:t xml:space="preserve">dwóch </w:t>
      </w:r>
      <w:r w:rsidRPr="00EF2354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EF2354">
        <w:rPr>
          <w:rFonts w:ascii="Arial Narrow" w:hAnsi="Arial Narrow"/>
          <w:sz w:val="22"/>
          <w:szCs w:val="22"/>
        </w:rPr>
        <w:t xml:space="preserve">jednym </w:t>
      </w:r>
      <w:r w:rsidRPr="00EF2354">
        <w:rPr>
          <w:rFonts w:ascii="Arial Narrow" w:hAnsi="Arial Narrow"/>
          <w:sz w:val="22"/>
          <w:szCs w:val="22"/>
        </w:rPr>
        <w:t>dla każdej ze stron</w:t>
      </w:r>
      <w:r w:rsidR="00DC219F" w:rsidRPr="00EF2354">
        <w:rPr>
          <w:rFonts w:ascii="Arial Narrow" w:hAnsi="Arial Narrow"/>
          <w:sz w:val="22"/>
          <w:szCs w:val="22"/>
        </w:rPr>
        <w:t>.</w:t>
      </w:r>
    </w:p>
    <w:p w14:paraId="5BB2A38B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6F38F046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76669308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58237F6F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64DCA3F5" w14:textId="77777777" w:rsidR="007E11A6" w:rsidRPr="00EF2354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7F8AD7A6" w14:textId="77777777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0C7FFFDB" w14:textId="77777777" w:rsidR="00906F10" w:rsidRPr="00EF2354" w:rsidRDefault="00906F10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25873479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4EF4DD79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2E14ACB" w14:textId="77777777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37FF0D70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4EB3444C" w14:textId="77777777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7722B">
        <w:rPr>
          <w:rFonts w:ascii="Arial Narrow" w:hAnsi="Arial Narrow" w:cs="Arial"/>
          <w:sz w:val="16"/>
          <w:szCs w:val="16"/>
        </w:rPr>
        <w:t>Nr 1-</w:t>
      </w:r>
      <w:r w:rsidR="00A62792" w:rsidRPr="00E7722B">
        <w:rPr>
          <w:rFonts w:ascii="Arial Narrow" w:hAnsi="Arial Narrow" w:cs="Arial"/>
          <w:sz w:val="16"/>
          <w:szCs w:val="16"/>
        </w:rPr>
        <w:t xml:space="preserve"> </w:t>
      </w:r>
      <w:r w:rsidR="007F3519" w:rsidRPr="00E7722B">
        <w:rPr>
          <w:rFonts w:ascii="Arial Narrow" w:hAnsi="Arial Narrow" w:cs="Arial"/>
          <w:sz w:val="16"/>
          <w:szCs w:val="16"/>
        </w:rPr>
        <w:t>wykaz przewodów i kominów</w:t>
      </w:r>
    </w:p>
    <w:p w14:paraId="4E5003CE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2 – </w:t>
      </w:r>
      <w:r w:rsidR="00A62792">
        <w:rPr>
          <w:rFonts w:ascii="Arial Narrow" w:hAnsi="Arial Narrow" w:cs="Arial"/>
          <w:sz w:val="16"/>
          <w:szCs w:val="16"/>
        </w:rPr>
        <w:t>szczegółowe obowiązki Wykonawcy</w:t>
      </w:r>
      <w:r w:rsidRPr="00EF2354">
        <w:rPr>
          <w:rFonts w:ascii="Arial Narrow" w:hAnsi="Arial Narrow" w:cs="Arial"/>
          <w:sz w:val="16"/>
          <w:szCs w:val="16"/>
        </w:rPr>
        <w:t xml:space="preserve"> </w:t>
      </w:r>
    </w:p>
    <w:p w14:paraId="6EAEDAC3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</w:t>
      </w:r>
      <w:r w:rsidR="00D10B0E">
        <w:rPr>
          <w:rFonts w:ascii="Arial Narrow" w:hAnsi="Arial Narrow" w:cs="Arial"/>
          <w:sz w:val="16"/>
          <w:szCs w:val="16"/>
        </w:rPr>
        <w:t>3</w:t>
      </w:r>
      <w:r w:rsidRPr="00EF2354">
        <w:rPr>
          <w:rFonts w:ascii="Arial Narrow" w:hAnsi="Arial Narrow" w:cs="Arial"/>
          <w:sz w:val="16"/>
          <w:szCs w:val="16"/>
        </w:rPr>
        <w:t xml:space="preserve"> – </w:t>
      </w:r>
      <w:r w:rsidR="00D10B0E">
        <w:rPr>
          <w:rFonts w:ascii="Arial Narrow" w:hAnsi="Arial Narrow" w:cs="Arial"/>
          <w:sz w:val="16"/>
          <w:szCs w:val="16"/>
        </w:rPr>
        <w:t>zasady środowiskowe</w:t>
      </w:r>
    </w:p>
    <w:p w14:paraId="450B5E61" w14:textId="77777777" w:rsidR="00A62792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Nr </w:t>
      </w:r>
      <w:r w:rsidR="00C309EE">
        <w:rPr>
          <w:rFonts w:ascii="Arial Narrow" w:hAnsi="Arial Narrow" w:cs="Arial"/>
          <w:sz w:val="16"/>
          <w:szCs w:val="16"/>
        </w:rPr>
        <w:t>4</w:t>
      </w:r>
      <w:r>
        <w:rPr>
          <w:rFonts w:ascii="Arial Narrow" w:hAnsi="Arial Narrow" w:cs="Arial"/>
          <w:sz w:val="16"/>
          <w:szCs w:val="16"/>
        </w:rPr>
        <w:t xml:space="preserve"> – </w:t>
      </w:r>
      <w:r w:rsidR="00D10B0E">
        <w:rPr>
          <w:rFonts w:ascii="Arial Narrow" w:hAnsi="Arial Narrow" w:cs="Arial"/>
          <w:sz w:val="16"/>
          <w:szCs w:val="16"/>
        </w:rPr>
        <w:t xml:space="preserve">formularz </w:t>
      </w:r>
      <w:r w:rsidR="00E7722B">
        <w:rPr>
          <w:rFonts w:ascii="Arial Narrow" w:hAnsi="Arial Narrow" w:cs="Arial"/>
          <w:sz w:val="16"/>
          <w:szCs w:val="16"/>
        </w:rPr>
        <w:t>cenowy</w:t>
      </w:r>
    </w:p>
    <w:p w14:paraId="60308CAC" w14:textId="77777777" w:rsidR="00A62792" w:rsidRPr="00B17057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A62792" w:rsidRPr="00B17057" w:rsidSect="002C3D2E">
      <w:footerReference w:type="even" r:id="rId12"/>
      <w:footerReference w:type="default" r:id="rId13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F705B" w14:textId="77777777" w:rsidR="002C3D2E" w:rsidRDefault="002C3D2E">
      <w:r>
        <w:separator/>
      </w:r>
    </w:p>
  </w:endnote>
  <w:endnote w:type="continuationSeparator" w:id="0">
    <w:p w14:paraId="42550F50" w14:textId="77777777" w:rsidR="002C3D2E" w:rsidRDefault="002C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9A449" w14:textId="77777777" w:rsidR="00AE5B53" w:rsidRDefault="00BC559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0049FB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C0CDA" w14:textId="77777777" w:rsidR="00AE5B53" w:rsidRPr="00137FCE" w:rsidRDefault="00BC5593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AB3C67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40A5BC3F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31338771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EAFB3" w14:textId="77777777" w:rsidR="002C3D2E" w:rsidRDefault="002C3D2E">
      <w:r>
        <w:separator/>
      </w:r>
    </w:p>
  </w:footnote>
  <w:footnote w:type="continuationSeparator" w:id="0">
    <w:p w14:paraId="352A75B3" w14:textId="77777777" w:rsidR="002C3D2E" w:rsidRDefault="002C3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47F4F35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8" w15:restartNumberingAfterBreak="0">
    <w:nsid w:val="318D3552"/>
    <w:multiLevelType w:val="hybridMultilevel"/>
    <w:tmpl w:val="8B1E76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1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766C0"/>
    <w:multiLevelType w:val="hybridMultilevel"/>
    <w:tmpl w:val="DF460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69C7B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28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F25983"/>
    <w:multiLevelType w:val="multilevel"/>
    <w:tmpl w:val="7FC63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199898804">
    <w:abstractNumId w:val="21"/>
  </w:num>
  <w:num w:numId="2" w16cid:durableId="190456188">
    <w:abstractNumId w:val="9"/>
  </w:num>
  <w:num w:numId="3" w16cid:durableId="1629701351">
    <w:abstractNumId w:val="12"/>
  </w:num>
  <w:num w:numId="4" w16cid:durableId="1871455176">
    <w:abstractNumId w:val="29"/>
  </w:num>
  <w:num w:numId="5" w16cid:durableId="956259179">
    <w:abstractNumId w:val="5"/>
  </w:num>
  <w:num w:numId="6" w16cid:durableId="1824662050">
    <w:abstractNumId w:val="20"/>
  </w:num>
  <w:num w:numId="7" w16cid:durableId="1461219135">
    <w:abstractNumId w:val="30"/>
  </w:num>
  <w:num w:numId="8" w16cid:durableId="1664428433">
    <w:abstractNumId w:val="25"/>
  </w:num>
  <w:num w:numId="9" w16cid:durableId="1804542191">
    <w:abstractNumId w:val="6"/>
  </w:num>
  <w:num w:numId="10" w16cid:durableId="243493876">
    <w:abstractNumId w:val="23"/>
  </w:num>
  <w:num w:numId="11" w16cid:durableId="728766577">
    <w:abstractNumId w:val="24"/>
  </w:num>
  <w:num w:numId="12" w16cid:durableId="1321692757">
    <w:abstractNumId w:val="22"/>
  </w:num>
  <w:num w:numId="13" w16cid:durableId="15103635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8571439">
    <w:abstractNumId w:val="3"/>
  </w:num>
  <w:num w:numId="15" w16cid:durableId="656692487">
    <w:abstractNumId w:val="19"/>
  </w:num>
  <w:num w:numId="16" w16cid:durableId="1665815580">
    <w:abstractNumId w:val="26"/>
  </w:num>
  <w:num w:numId="17" w16cid:durableId="941452183">
    <w:abstractNumId w:val="15"/>
  </w:num>
  <w:num w:numId="18" w16cid:durableId="1293902851">
    <w:abstractNumId w:val="14"/>
  </w:num>
  <w:num w:numId="19" w16cid:durableId="1603345176">
    <w:abstractNumId w:val="28"/>
  </w:num>
  <w:num w:numId="20" w16cid:durableId="364060238">
    <w:abstractNumId w:val="4"/>
  </w:num>
  <w:num w:numId="21" w16cid:durableId="360204668">
    <w:abstractNumId w:val="17"/>
  </w:num>
  <w:num w:numId="22" w16cid:durableId="383523286">
    <w:abstractNumId w:val="8"/>
  </w:num>
  <w:num w:numId="23" w16cid:durableId="1371806840">
    <w:abstractNumId w:val="31"/>
  </w:num>
  <w:num w:numId="24" w16cid:durableId="1662344855">
    <w:abstractNumId w:val="7"/>
  </w:num>
  <w:num w:numId="25" w16cid:durableId="860050044">
    <w:abstractNumId w:val="13"/>
  </w:num>
  <w:num w:numId="26" w16cid:durableId="135731760">
    <w:abstractNumId w:val="16"/>
  </w:num>
  <w:num w:numId="27" w16cid:durableId="469518097">
    <w:abstractNumId w:val="32"/>
  </w:num>
  <w:num w:numId="28" w16cid:durableId="796029131">
    <w:abstractNumId w:val="11"/>
  </w:num>
  <w:num w:numId="29" w16cid:durableId="718550996">
    <w:abstractNumId w:val="27"/>
  </w:num>
  <w:num w:numId="30" w16cid:durableId="1821075733">
    <w:abstractNumId w:val="2"/>
  </w:num>
  <w:num w:numId="31" w16cid:durableId="834760594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49FB"/>
    <w:rsid w:val="00036E59"/>
    <w:rsid w:val="00060CA7"/>
    <w:rsid w:val="00092612"/>
    <w:rsid w:val="000A335D"/>
    <w:rsid w:val="000A49AA"/>
    <w:rsid w:val="000C633A"/>
    <w:rsid w:val="000D5304"/>
    <w:rsid w:val="000D7061"/>
    <w:rsid w:val="000E62EE"/>
    <w:rsid w:val="000F19C1"/>
    <w:rsid w:val="000F4ADF"/>
    <w:rsid w:val="00107866"/>
    <w:rsid w:val="0011127C"/>
    <w:rsid w:val="001128A9"/>
    <w:rsid w:val="00112E8C"/>
    <w:rsid w:val="00113F4C"/>
    <w:rsid w:val="00117312"/>
    <w:rsid w:val="00117D2F"/>
    <w:rsid w:val="0012468A"/>
    <w:rsid w:val="00137FCE"/>
    <w:rsid w:val="00140B1B"/>
    <w:rsid w:val="00153000"/>
    <w:rsid w:val="00153E26"/>
    <w:rsid w:val="0017371D"/>
    <w:rsid w:val="00192AC2"/>
    <w:rsid w:val="001943A3"/>
    <w:rsid w:val="00197CB9"/>
    <w:rsid w:val="001D0761"/>
    <w:rsid w:val="001D1D35"/>
    <w:rsid w:val="001D3859"/>
    <w:rsid w:val="001D51A8"/>
    <w:rsid w:val="001E07F2"/>
    <w:rsid w:val="001E6E15"/>
    <w:rsid w:val="001F3705"/>
    <w:rsid w:val="0020364D"/>
    <w:rsid w:val="00204BD5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319B"/>
    <w:rsid w:val="002755B5"/>
    <w:rsid w:val="00287882"/>
    <w:rsid w:val="00291355"/>
    <w:rsid w:val="002A0DFC"/>
    <w:rsid w:val="002A473A"/>
    <w:rsid w:val="002B52EA"/>
    <w:rsid w:val="002B5E2F"/>
    <w:rsid w:val="002C3D2E"/>
    <w:rsid w:val="002D13FA"/>
    <w:rsid w:val="002D17BF"/>
    <w:rsid w:val="002F05A5"/>
    <w:rsid w:val="002F3D42"/>
    <w:rsid w:val="003053E7"/>
    <w:rsid w:val="00312FA5"/>
    <w:rsid w:val="00320AEC"/>
    <w:rsid w:val="0032405B"/>
    <w:rsid w:val="00336FBE"/>
    <w:rsid w:val="003411F4"/>
    <w:rsid w:val="00342745"/>
    <w:rsid w:val="0034560A"/>
    <w:rsid w:val="00354B17"/>
    <w:rsid w:val="003564B5"/>
    <w:rsid w:val="00357E44"/>
    <w:rsid w:val="00370300"/>
    <w:rsid w:val="00375F60"/>
    <w:rsid w:val="003764F9"/>
    <w:rsid w:val="003B1A7E"/>
    <w:rsid w:val="003C17D0"/>
    <w:rsid w:val="003C2480"/>
    <w:rsid w:val="003C4989"/>
    <w:rsid w:val="003D0918"/>
    <w:rsid w:val="003D59DF"/>
    <w:rsid w:val="003E1BAF"/>
    <w:rsid w:val="003F690A"/>
    <w:rsid w:val="004020DE"/>
    <w:rsid w:val="00405D50"/>
    <w:rsid w:val="00406A2F"/>
    <w:rsid w:val="004075F5"/>
    <w:rsid w:val="0041196A"/>
    <w:rsid w:val="00414533"/>
    <w:rsid w:val="00423CF6"/>
    <w:rsid w:val="004240FD"/>
    <w:rsid w:val="00425F19"/>
    <w:rsid w:val="004272BD"/>
    <w:rsid w:val="004333BD"/>
    <w:rsid w:val="00446D1E"/>
    <w:rsid w:val="004517D4"/>
    <w:rsid w:val="0045342D"/>
    <w:rsid w:val="0046462C"/>
    <w:rsid w:val="00470034"/>
    <w:rsid w:val="00476B02"/>
    <w:rsid w:val="00485CF8"/>
    <w:rsid w:val="00487754"/>
    <w:rsid w:val="004C7C48"/>
    <w:rsid w:val="004D1904"/>
    <w:rsid w:val="004D7C4D"/>
    <w:rsid w:val="004F610A"/>
    <w:rsid w:val="0050409E"/>
    <w:rsid w:val="005070D8"/>
    <w:rsid w:val="0050796A"/>
    <w:rsid w:val="005107D9"/>
    <w:rsid w:val="00514650"/>
    <w:rsid w:val="00514E2F"/>
    <w:rsid w:val="00517D80"/>
    <w:rsid w:val="00527CC9"/>
    <w:rsid w:val="00541506"/>
    <w:rsid w:val="005453BF"/>
    <w:rsid w:val="0054604C"/>
    <w:rsid w:val="00553F43"/>
    <w:rsid w:val="00554F53"/>
    <w:rsid w:val="00557B75"/>
    <w:rsid w:val="00557C2A"/>
    <w:rsid w:val="005607AC"/>
    <w:rsid w:val="00563C2B"/>
    <w:rsid w:val="00564798"/>
    <w:rsid w:val="005711CE"/>
    <w:rsid w:val="005B672E"/>
    <w:rsid w:val="005C2CA7"/>
    <w:rsid w:val="005D57A6"/>
    <w:rsid w:val="005E0DB4"/>
    <w:rsid w:val="005F222E"/>
    <w:rsid w:val="00603F62"/>
    <w:rsid w:val="006047A4"/>
    <w:rsid w:val="00624EC3"/>
    <w:rsid w:val="00626389"/>
    <w:rsid w:val="00630E9C"/>
    <w:rsid w:val="006330D6"/>
    <w:rsid w:val="00642C8F"/>
    <w:rsid w:val="00644F4F"/>
    <w:rsid w:val="0064643B"/>
    <w:rsid w:val="00654C71"/>
    <w:rsid w:val="00656737"/>
    <w:rsid w:val="00657F17"/>
    <w:rsid w:val="00660C46"/>
    <w:rsid w:val="006A1471"/>
    <w:rsid w:val="006A1C70"/>
    <w:rsid w:val="006C43B3"/>
    <w:rsid w:val="006E00B9"/>
    <w:rsid w:val="006E0CFC"/>
    <w:rsid w:val="006F1594"/>
    <w:rsid w:val="006F3012"/>
    <w:rsid w:val="006F4AA6"/>
    <w:rsid w:val="007004FA"/>
    <w:rsid w:val="00706A12"/>
    <w:rsid w:val="00724E1A"/>
    <w:rsid w:val="00725828"/>
    <w:rsid w:val="00746425"/>
    <w:rsid w:val="007537E0"/>
    <w:rsid w:val="00756594"/>
    <w:rsid w:val="0076297A"/>
    <w:rsid w:val="00764399"/>
    <w:rsid w:val="00775924"/>
    <w:rsid w:val="0077691E"/>
    <w:rsid w:val="00776DBB"/>
    <w:rsid w:val="00794D2D"/>
    <w:rsid w:val="007956E9"/>
    <w:rsid w:val="007979AC"/>
    <w:rsid w:val="007A0106"/>
    <w:rsid w:val="007B091D"/>
    <w:rsid w:val="007B48B2"/>
    <w:rsid w:val="007B5CCD"/>
    <w:rsid w:val="007B63F4"/>
    <w:rsid w:val="007C75B7"/>
    <w:rsid w:val="007D495E"/>
    <w:rsid w:val="007D4AC0"/>
    <w:rsid w:val="007E11A6"/>
    <w:rsid w:val="007E1738"/>
    <w:rsid w:val="007E2302"/>
    <w:rsid w:val="007E3769"/>
    <w:rsid w:val="007F254E"/>
    <w:rsid w:val="007F3519"/>
    <w:rsid w:val="00811863"/>
    <w:rsid w:val="0081601A"/>
    <w:rsid w:val="008178D3"/>
    <w:rsid w:val="00841081"/>
    <w:rsid w:val="00844735"/>
    <w:rsid w:val="0085282E"/>
    <w:rsid w:val="00857E9E"/>
    <w:rsid w:val="00863134"/>
    <w:rsid w:val="0087148C"/>
    <w:rsid w:val="00892A08"/>
    <w:rsid w:val="008A20F9"/>
    <w:rsid w:val="008A5127"/>
    <w:rsid w:val="008A67F8"/>
    <w:rsid w:val="008B0443"/>
    <w:rsid w:val="008B325F"/>
    <w:rsid w:val="008C59AF"/>
    <w:rsid w:val="008F62C9"/>
    <w:rsid w:val="00906F10"/>
    <w:rsid w:val="00912E0F"/>
    <w:rsid w:val="00913EF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61C32"/>
    <w:rsid w:val="009634D2"/>
    <w:rsid w:val="009653FD"/>
    <w:rsid w:val="00982D51"/>
    <w:rsid w:val="009A2845"/>
    <w:rsid w:val="009B2BAC"/>
    <w:rsid w:val="009B5E34"/>
    <w:rsid w:val="009B6D14"/>
    <w:rsid w:val="009C2310"/>
    <w:rsid w:val="009C41C5"/>
    <w:rsid w:val="009D58C1"/>
    <w:rsid w:val="009E035B"/>
    <w:rsid w:val="009E0CE1"/>
    <w:rsid w:val="009E2EF6"/>
    <w:rsid w:val="009E3A42"/>
    <w:rsid w:val="009E4C0C"/>
    <w:rsid w:val="009F0D8B"/>
    <w:rsid w:val="009F2FCD"/>
    <w:rsid w:val="009F4FE5"/>
    <w:rsid w:val="009F67A1"/>
    <w:rsid w:val="00A16F8A"/>
    <w:rsid w:val="00A47137"/>
    <w:rsid w:val="00A569CC"/>
    <w:rsid w:val="00A62792"/>
    <w:rsid w:val="00A80066"/>
    <w:rsid w:val="00A84877"/>
    <w:rsid w:val="00AA3EF2"/>
    <w:rsid w:val="00AB0B2E"/>
    <w:rsid w:val="00AB265F"/>
    <w:rsid w:val="00AB3C67"/>
    <w:rsid w:val="00AC160B"/>
    <w:rsid w:val="00AE1859"/>
    <w:rsid w:val="00AE2801"/>
    <w:rsid w:val="00AE3189"/>
    <w:rsid w:val="00AE5B53"/>
    <w:rsid w:val="00AF58BD"/>
    <w:rsid w:val="00AF6990"/>
    <w:rsid w:val="00B01D71"/>
    <w:rsid w:val="00B03FAB"/>
    <w:rsid w:val="00B103D4"/>
    <w:rsid w:val="00B116AC"/>
    <w:rsid w:val="00B1591B"/>
    <w:rsid w:val="00B17057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2187"/>
    <w:rsid w:val="00BB4014"/>
    <w:rsid w:val="00BC2338"/>
    <w:rsid w:val="00BC5593"/>
    <w:rsid w:val="00BC6A5B"/>
    <w:rsid w:val="00BD1BF1"/>
    <w:rsid w:val="00BD2BF9"/>
    <w:rsid w:val="00BD5109"/>
    <w:rsid w:val="00BD6AEB"/>
    <w:rsid w:val="00BF6573"/>
    <w:rsid w:val="00C02D5E"/>
    <w:rsid w:val="00C06608"/>
    <w:rsid w:val="00C3041B"/>
    <w:rsid w:val="00C309EE"/>
    <w:rsid w:val="00C40BBF"/>
    <w:rsid w:val="00C63A96"/>
    <w:rsid w:val="00C719EF"/>
    <w:rsid w:val="00C82704"/>
    <w:rsid w:val="00C9166A"/>
    <w:rsid w:val="00CA697B"/>
    <w:rsid w:val="00CB2E68"/>
    <w:rsid w:val="00CB506B"/>
    <w:rsid w:val="00CB6D88"/>
    <w:rsid w:val="00CB71CB"/>
    <w:rsid w:val="00CC0799"/>
    <w:rsid w:val="00CD143A"/>
    <w:rsid w:val="00CD43A7"/>
    <w:rsid w:val="00D029EE"/>
    <w:rsid w:val="00D0361F"/>
    <w:rsid w:val="00D10B0E"/>
    <w:rsid w:val="00D119EE"/>
    <w:rsid w:val="00D16CC6"/>
    <w:rsid w:val="00D20647"/>
    <w:rsid w:val="00D21B8F"/>
    <w:rsid w:val="00D25E80"/>
    <w:rsid w:val="00D34266"/>
    <w:rsid w:val="00D37158"/>
    <w:rsid w:val="00D42E0F"/>
    <w:rsid w:val="00D43361"/>
    <w:rsid w:val="00D46B47"/>
    <w:rsid w:val="00D521BC"/>
    <w:rsid w:val="00D557F7"/>
    <w:rsid w:val="00D74ACF"/>
    <w:rsid w:val="00D8212E"/>
    <w:rsid w:val="00D8266A"/>
    <w:rsid w:val="00D87BB3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219F"/>
    <w:rsid w:val="00DD03F9"/>
    <w:rsid w:val="00DD6A3F"/>
    <w:rsid w:val="00DE35E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60B9E"/>
    <w:rsid w:val="00E61C3A"/>
    <w:rsid w:val="00E62D4F"/>
    <w:rsid w:val="00E667F4"/>
    <w:rsid w:val="00E7722B"/>
    <w:rsid w:val="00E77BE5"/>
    <w:rsid w:val="00E8241F"/>
    <w:rsid w:val="00E91146"/>
    <w:rsid w:val="00E92608"/>
    <w:rsid w:val="00E94A7A"/>
    <w:rsid w:val="00E963C2"/>
    <w:rsid w:val="00EA525D"/>
    <w:rsid w:val="00ED108F"/>
    <w:rsid w:val="00ED17CC"/>
    <w:rsid w:val="00EE3285"/>
    <w:rsid w:val="00EF06E0"/>
    <w:rsid w:val="00EF2354"/>
    <w:rsid w:val="00F03DC3"/>
    <w:rsid w:val="00F05BA5"/>
    <w:rsid w:val="00F127A1"/>
    <w:rsid w:val="00F1401D"/>
    <w:rsid w:val="00F1509C"/>
    <w:rsid w:val="00F21DC0"/>
    <w:rsid w:val="00F2629E"/>
    <w:rsid w:val="00F26CBB"/>
    <w:rsid w:val="00F35BA5"/>
    <w:rsid w:val="00F40405"/>
    <w:rsid w:val="00F564D7"/>
    <w:rsid w:val="00F64E57"/>
    <w:rsid w:val="00F72290"/>
    <w:rsid w:val="00F75C81"/>
    <w:rsid w:val="00F80090"/>
    <w:rsid w:val="00F86519"/>
    <w:rsid w:val="00F90CBB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C98B0D8"/>
  <w15:docId w15:val="{46372926-28B0-489C-90AA-38B1A82B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187</TotalTime>
  <Pages>1</Pages>
  <Words>3480</Words>
  <Characters>20886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24318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24</cp:revision>
  <cp:lastPrinted>2024-01-26T11:31:00Z</cp:lastPrinted>
  <dcterms:created xsi:type="dcterms:W3CDTF">2024-02-12T10:52:00Z</dcterms:created>
  <dcterms:modified xsi:type="dcterms:W3CDTF">2024-04-22T08:31:00Z</dcterms:modified>
</cp:coreProperties>
</file>