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EF2354" w14:paraId="7BC4A9D4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4AF74CE6" w14:textId="77777777" w:rsidR="005070D8" w:rsidRPr="00EF2354" w:rsidRDefault="00000000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6CA98E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5282623" r:id="rId9"/>
              </w:object>
            </w:r>
          </w:p>
          <w:p w14:paraId="0C4DFDF5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271450C9" w14:textId="77777777" w:rsidR="005070D8" w:rsidRPr="00EF2354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16BEC03" w14:textId="77777777" w:rsidR="00AC160B" w:rsidRPr="00EF2354" w:rsidRDefault="00003766" w:rsidP="002A0DFC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Pr="00EF2354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EF2354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</w:t>
            </w:r>
            <w:r w:rsidR="00D34C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44A0363" w14:textId="77777777" w:rsidR="005070D8" w:rsidRPr="00EF2354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670ADB5" w14:textId="77777777" w:rsidR="005070D8" w:rsidRPr="00EF2354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F2354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EF235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6F02E84F" w14:textId="77777777" w:rsidR="00DE1806" w:rsidRPr="00947DB4" w:rsidRDefault="00D42E0F" w:rsidP="00DE1806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="00DE1806" w:rsidRPr="00947DB4">
        <w:rPr>
          <w:rFonts w:ascii="Arial Narrow" w:hAnsi="Arial Narrow" w:cs="Arial"/>
          <w:i/>
          <w:iCs/>
          <w:sz w:val="22"/>
          <w:szCs w:val="22"/>
        </w:rPr>
        <w:t>Załącznik nr … do SWZ</w:t>
      </w:r>
    </w:p>
    <w:p w14:paraId="5D97025A" w14:textId="3453657F" w:rsidR="00DE1806" w:rsidRPr="00947DB4" w:rsidRDefault="00DE1806" w:rsidP="00DE1806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947DB4">
        <w:rPr>
          <w:rFonts w:ascii="Arial Narrow" w:hAnsi="Arial Narrow" w:cs="Arial"/>
          <w:i/>
          <w:iCs/>
          <w:sz w:val="22"/>
          <w:szCs w:val="22"/>
        </w:rPr>
        <w:t xml:space="preserve">Dot. zadania </w:t>
      </w:r>
      <w:r>
        <w:rPr>
          <w:rFonts w:ascii="Arial Narrow" w:hAnsi="Arial Narrow" w:cs="Arial"/>
          <w:i/>
          <w:iCs/>
          <w:sz w:val="22"/>
          <w:szCs w:val="22"/>
        </w:rPr>
        <w:t>3</w:t>
      </w:r>
    </w:p>
    <w:p w14:paraId="42B4293E" w14:textId="05422704" w:rsidR="00117D2F" w:rsidRPr="00EF2354" w:rsidRDefault="00D42E0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Cs/>
          <w:i/>
          <w:iCs/>
          <w:sz w:val="22"/>
          <w:szCs w:val="22"/>
        </w:rPr>
      </w:pP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 w:rsidRPr="00EF2354"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</w:p>
    <w:p w14:paraId="149F19DA" w14:textId="77777777" w:rsidR="00DA605A" w:rsidRPr="00EF2354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sz w:val="28"/>
          <w:szCs w:val="22"/>
        </w:rPr>
      </w:pPr>
      <w:r w:rsidRPr="00D34CFC">
        <w:rPr>
          <w:rFonts w:ascii="Arial Narrow" w:hAnsi="Arial Narrow" w:cs="Arial"/>
          <w:b/>
          <w:bCs/>
          <w:iCs/>
          <w:sz w:val="28"/>
          <w:szCs w:val="22"/>
        </w:rPr>
        <w:t>UMOWA  nr   ...</w:t>
      </w:r>
      <w:r w:rsidR="00D8266A" w:rsidRPr="00D34CFC">
        <w:rPr>
          <w:rFonts w:ascii="Arial Narrow" w:hAnsi="Arial Narrow" w:cs="Arial"/>
          <w:b/>
          <w:bCs/>
          <w:iCs/>
          <w:sz w:val="28"/>
          <w:szCs w:val="22"/>
        </w:rPr>
        <w:t>………</w:t>
      </w:r>
      <w:r w:rsidR="009356D9" w:rsidRPr="00D34CFC">
        <w:rPr>
          <w:rFonts w:ascii="Arial Narrow" w:hAnsi="Arial Narrow" w:cs="Arial"/>
          <w:b/>
          <w:bCs/>
          <w:iCs/>
          <w:sz w:val="28"/>
          <w:szCs w:val="22"/>
        </w:rPr>
        <w:t>/2024</w:t>
      </w:r>
      <w:r w:rsidR="00DA605A" w:rsidRPr="00D34CFC">
        <w:rPr>
          <w:rFonts w:ascii="Arial Narrow" w:hAnsi="Arial Narrow" w:cs="Arial"/>
          <w:b/>
          <w:bCs/>
          <w:iCs/>
          <w:sz w:val="28"/>
          <w:szCs w:val="22"/>
        </w:rPr>
        <w:t>/TU</w:t>
      </w:r>
    </w:p>
    <w:p w14:paraId="36AF6A02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02828FD8" w14:textId="77777777" w:rsidR="00DA605A" w:rsidRPr="00EF2354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EF2354">
        <w:rPr>
          <w:rFonts w:ascii="Arial Narrow" w:hAnsi="Arial Narrow" w:cs="Arial"/>
          <w:bCs/>
          <w:iCs/>
          <w:sz w:val="22"/>
          <w:szCs w:val="22"/>
        </w:rPr>
        <w:t>zawarta w dniu  ......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 w:rsidRPr="00EF2354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 w:rsidRPr="00EF2354">
        <w:rPr>
          <w:rFonts w:ascii="Arial Narrow" w:hAnsi="Arial Narrow" w:cs="Arial"/>
          <w:bCs/>
          <w:iCs/>
          <w:sz w:val="22"/>
          <w:szCs w:val="22"/>
        </w:rPr>
        <w:t xml:space="preserve">  w</w:t>
      </w:r>
      <w:r w:rsidR="00917529" w:rsidRPr="00EF2354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EF2354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65D4FF06" w14:textId="77777777" w:rsidR="00DA605A" w:rsidRPr="00EF2354" w:rsidRDefault="00DA605A" w:rsidP="00A569CC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EF2354">
        <w:rPr>
          <w:rFonts w:ascii="Arial Narrow" w:hAnsi="Arial Narrow" w:cs="Arial"/>
          <w:b/>
          <w:sz w:val="22"/>
          <w:szCs w:val="22"/>
        </w:rPr>
        <w:br/>
        <w:t>w Bydgoszczy</w:t>
      </w:r>
      <w:r w:rsidRPr="00EF2354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EF2354">
        <w:rPr>
          <w:rFonts w:ascii="Arial Narrow" w:hAnsi="Arial Narrow" w:cs="Arial"/>
          <w:b/>
          <w:sz w:val="22"/>
          <w:szCs w:val="22"/>
        </w:rPr>
        <w:t>numerem KRS 0000007548</w:t>
      </w:r>
      <w:r w:rsidR="00A569CC">
        <w:rPr>
          <w:rFonts w:ascii="Arial Narrow" w:hAnsi="Arial Narrow" w:cs="Arial"/>
          <w:sz w:val="22"/>
          <w:szCs w:val="22"/>
        </w:rPr>
        <w:t xml:space="preserve">, </w:t>
      </w:r>
      <w:r w:rsidRPr="00EF2354">
        <w:rPr>
          <w:rFonts w:ascii="Arial Narrow" w:hAnsi="Arial Narrow" w:cs="Arial"/>
          <w:sz w:val="22"/>
          <w:szCs w:val="22"/>
        </w:rPr>
        <w:t xml:space="preserve">NIP 554-031-25-10, REGON  090538318,  </w:t>
      </w:r>
    </w:p>
    <w:p w14:paraId="374873CE" w14:textId="77777777" w:rsidR="00DA605A" w:rsidRPr="00EF2354" w:rsidRDefault="00DA605A" w:rsidP="00A569CC">
      <w:pPr>
        <w:overflowPunct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reprezentowanym przez:</w:t>
      </w:r>
    </w:p>
    <w:p w14:paraId="718F8285" w14:textId="77777777" w:rsidR="00DA605A" w:rsidRPr="00EF2354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298F1C9B" w14:textId="77777777" w:rsidR="00DA605A" w:rsidRPr="00EF2354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……………………..</w:t>
      </w:r>
      <w:r w:rsidRPr="00EF2354">
        <w:rPr>
          <w:rFonts w:ascii="Arial Narrow" w:hAnsi="Arial Narrow" w:cs="Arial"/>
          <w:sz w:val="22"/>
          <w:szCs w:val="22"/>
        </w:rPr>
        <w:t xml:space="preserve"> - </w:t>
      </w:r>
      <w:r w:rsidR="008F62C9" w:rsidRPr="00EF2354">
        <w:rPr>
          <w:rFonts w:ascii="Arial Narrow" w:hAnsi="Arial Narrow" w:cs="Arial"/>
          <w:sz w:val="22"/>
          <w:szCs w:val="22"/>
        </w:rPr>
        <w:t>……………………………….</w:t>
      </w:r>
      <w:r w:rsidRPr="00EF2354">
        <w:rPr>
          <w:rFonts w:ascii="Arial Narrow" w:hAnsi="Arial Narrow" w:cs="Arial"/>
          <w:sz w:val="22"/>
          <w:szCs w:val="22"/>
        </w:rPr>
        <w:t>,</w:t>
      </w:r>
    </w:p>
    <w:p w14:paraId="72493C8C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zwanym dalej </w:t>
      </w:r>
      <w:r w:rsidR="00D8266A" w:rsidRPr="00EF2354">
        <w:rPr>
          <w:rFonts w:ascii="Arial Narrow" w:hAnsi="Arial Narrow" w:cs="Arial"/>
          <w:sz w:val="22"/>
          <w:szCs w:val="22"/>
        </w:rPr>
        <w:t>„</w:t>
      </w:r>
      <w:r w:rsidRPr="00EF2354">
        <w:rPr>
          <w:rFonts w:ascii="Arial Narrow" w:hAnsi="Arial Narrow" w:cs="Arial"/>
          <w:b/>
          <w:sz w:val="22"/>
          <w:szCs w:val="22"/>
        </w:rPr>
        <w:t>Zamawiającym</w:t>
      </w:r>
      <w:r w:rsidRPr="00EF2354">
        <w:rPr>
          <w:rFonts w:ascii="Arial Narrow" w:hAnsi="Arial Narrow" w:cs="Arial"/>
          <w:sz w:val="22"/>
          <w:szCs w:val="22"/>
        </w:rPr>
        <w:t xml:space="preserve">" </w:t>
      </w:r>
    </w:p>
    <w:p w14:paraId="7EA4C9AE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12DA1E1C" w14:textId="77777777" w:rsidR="00DA605A" w:rsidRPr="00EF2354" w:rsidRDefault="00DA605A" w:rsidP="002A0DFC">
      <w:pPr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a</w:t>
      </w:r>
    </w:p>
    <w:p w14:paraId="54C1E26D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2D1849AA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17CEBEF9" w14:textId="77777777" w:rsidR="00DA605A" w:rsidRPr="00EF2354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zwaną dalej </w:t>
      </w:r>
      <w:r w:rsidRPr="00EF2354">
        <w:rPr>
          <w:rFonts w:ascii="Arial Narrow" w:hAnsi="Arial Narrow" w:cs="Arial"/>
          <w:b/>
          <w:bCs/>
          <w:sz w:val="22"/>
          <w:szCs w:val="22"/>
        </w:rPr>
        <w:t>„Wykonawcą".</w:t>
      </w:r>
    </w:p>
    <w:p w14:paraId="7181237B" w14:textId="77777777" w:rsidR="00487754" w:rsidRPr="00EF2354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023B1B66" w14:textId="77777777" w:rsidR="00AE5B53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1</w:t>
      </w:r>
    </w:p>
    <w:p w14:paraId="3096D952" w14:textId="77777777" w:rsidR="007979AC" w:rsidRPr="00EF2354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Przedmiot umowy</w:t>
      </w:r>
    </w:p>
    <w:p w14:paraId="261BDA49" w14:textId="77777777" w:rsidR="00024560" w:rsidRPr="00EF2354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1591F58B" w14:textId="77777777" w:rsidR="00D8266A" w:rsidRPr="00D34CFC" w:rsidRDefault="00DB0852" w:rsidP="00443288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Działając na podstawie ustawy z dnia 11 września 2019 roku Prawo Zamówień Publicznych </w:t>
      </w:r>
      <w:r w:rsidRPr="00D34CFC">
        <w:rPr>
          <w:rFonts w:ascii="Arial Narrow" w:hAnsi="Arial Narrow" w:cs="Arial"/>
        </w:rPr>
        <w:t xml:space="preserve">( t.j. Dz. U. 2023 </w:t>
      </w:r>
      <w:r w:rsidRPr="00D34CFC">
        <w:rPr>
          <w:rFonts w:ascii="Arial Narrow" w:hAnsi="Arial Narrow" w:cs="Arial"/>
        </w:rPr>
        <w:br/>
        <w:t xml:space="preserve">poz. 1605 z późn. zm.) </w:t>
      </w:r>
      <w:r w:rsidR="0024237E" w:rsidRPr="00D34CFC">
        <w:rPr>
          <w:rFonts w:ascii="Arial Narrow" w:hAnsi="Arial Narrow" w:cs="Arial"/>
        </w:rPr>
        <w:t xml:space="preserve"> </w:t>
      </w:r>
      <w:r w:rsidRPr="00D34CFC">
        <w:rPr>
          <w:rFonts w:ascii="Arial Narrow" w:hAnsi="Arial Narrow" w:cs="Arial"/>
          <w:b/>
        </w:rPr>
        <w:t>Zamawiający</w:t>
      </w:r>
      <w:r w:rsidRPr="00D34CFC">
        <w:rPr>
          <w:rFonts w:ascii="Arial Narrow" w:hAnsi="Arial Narrow" w:cs="Arial"/>
        </w:rPr>
        <w:t xml:space="preserve"> zgodnie z wynikiem zamówienia publicznego udzielonego w trybie</w:t>
      </w:r>
      <w:r w:rsidR="004272BD" w:rsidRPr="00D34CFC">
        <w:rPr>
          <w:rFonts w:ascii="Arial Narrow" w:hAnsi="Arial Narrow" w:cs="Arial"/>
        </w:rPr>
        <w:t xml:space="preserve"> podstawowym, o którym mowa </w:t>
      </w:r>
      <w:r w:rsidR="001E07F2" w:rsidRPr="00D34CFC">
        <w:rPr>
          <w:rFonts w:ascii="Arial Narrow" w:hAnsi="Arial Narrow" w:cs="Arial"/>
        </w:rPr>
        <w:t xml:space="preserve">w art. 275 pkt. 1 </w:t>
      </w:r>
      <w:r w:rsidR="007B63F4" w:rsidRPr="00D34CFC">
        <w:rPr>
          <w:rFonts w:ascii="Arial Narrow" w:hAnsi="Arial Narrow" w:cs="Arial"/>
        </w:rPr>
        <w:t xml:space="preserve">Ustawy </w:t>
      </w:r>
      <w:r w:rsidR="0024237E" w:rsidRPr="00D34CFC">
        <w:rPr>
          <w:rFonts w:ascii="Arial Narrow" w:hAnsi="Arial Narrow" w:cs="Arial"/>
        </w:rPr>
        <w:t xml:space="preserve">ogłoszonego w ……. nr…………….. data publikacji …………………- sprawa nr…….. </w:t>
      </w:r>
      <w:r w:rsidRPr="00D34CFC">
        <w:rPr>
          <w:rFonts w:ascii="Arial Narrow" w:hAnsi="Arial Narrow" w:cs="Arial"/>
        </w:rPr>
        <w:t xml:space="preserve"> pn.:</w:t>
      </w:r>
      <w:r w:rsidR="00443288" w:rsidRPr="00D34CFC">
        <w:rPr>
          <w:rFonts w:ascii="Arial Narrow" w:hAnsi="Arial Narrow" w:cs="Arial"/>
        </w:rPr>
        <w:t xml:space="preserve"> </w:t>
      </w:r>
      <w:r w:rsidR="00443288" w:rsidRPr="00D34CFC">
        <w:rPr>
          <w:rFonts w:ascii="Arial Narrow" w:hAnsi="Arial Narrow" w:cs="Arial"/>
          <w:b/>
        </w:rPr>
        <w:t xml:space="preserve">„Wykonanie </w:t>
      </w:r>
      <w:r w:rsidR="00443288" w:rsidRPr="00D34CFC">
        <w:rPr>
          <w:rFonts w:ascii="Arial Narrow" w:hAnsi="Arial Narrow"/>
          <w:b/>
        </w:rPr>
        <w:t xml:space="preserve">przeglądu wraz z konserwacją dwóch stacji transformatorowych NN/SN dwu sekcyjnych, czterech transformatorów, baterii kondensatorów”- </w:t>
      </w:r>
      <w:r w:rsidR="00443288" w:rsidRPr="00D34CFC">
        <w:rPr>
          <w:rFonts w:ascii="Arial Narrow" w:hAnsi="Arial Narrow"/>
        </w:rPr>
        <w:t xml:space="preserve">zgodnie </w:t>
      </w:r>
      <w:r w:rsidR="00443288" w:rsidRPr="00D34CFC">
        <w:rPr>
          <w:rFonts w:ascii="Arial Narrow" w:hAnsi="Arial Narrow"/>
        </w:rPr>
        <w:br/>
        <w:t xml:space="preserve">z </w:t>
      </w:r>
      <w:r w:rsidR="00443288" w:rsidRPr="00D34CFC">
        <w:rPr>
          <w:rFonts w:ascii="Arial Narrow" w:hAnsi="Arial Narrow"/>
          <w:color w:val="000000"/>
        </w:rPr>
        <w:t>załącznikiem  nr 1 do umowy</w:t>
      </w:r>
      <w:r w:rsidR="00443288" w:rsidRPr="00D34CFC">
        <w:rPr>
          <w:rFonts w:ascii="Arial Narrow" w:hAnsi="Arial Narrow"/>
          <w:b/>
        </w:rPr>
        <w:t>,</w:t>
      </w:r>
      <w:r w:rsidR="009A0098" w:rsidRPr="00D34CFC">
        <w:rPr>
          <w:rFonts w:ascii="Arial Narrow" w:hAnsi="Arial Narrow" w:cs="Arial"/>
        </w:rPr>
        <w:t xml:space="preserve"> </w:t>
      </w:r>
      <w:r w:rsidR="009356D9" w:rsidRPr="00D34CFC">
        <w:rPr>
          <w:rFonts w:ascii="Arial Narrow" w:hAnsi="Arial Narrow" w:cs="Arial"/>
        </w:rPr>
        <w:t>dokona</w:t>
      </w:r>
      <w:r w:rsidRPr="00D34CFC">
        <w:rPr>
          <w:rFonts w:ascii="Arial Narrow" w:hAnsi="Arial Narrow" w:cs="Arial"/>
        </w:rPr>
        <w:t>ł</w:t>
      </w:r>
      <w:r w:rsidR="00626389" w:rsidRPr="00D34CFC">
        <w:rPr>
          <w:rFonts w:ascii="Arial Narrow" w:hAnsi="Arial Narrow" w:cs="Arial"/>
        </w:rPr>
        <w:t xml:space="preserve"> wyboru </w:t>
      </w:r>
      <w:r w:rsidR="00626389" w:rsidRPr="00D34CFC">
        <w:rPr>
          <w:rFonts w:ascii="Arial Narrow" w:hAnsi="Arial Narrow" w:cs="Arial"/>
          <w:b/>
        </w:rPr>
        <w:t>Wykonawcy</w:t>
      </w:r>
      <w:r w:rsidR="00626389" w:rsidRPr="00D34CFC">
        <w:rPr>
          <w:rFonts w:ascii="Arial Narrow" w:hAnsi="Arial Narrow" w:cs="Arial"/>
        </w:rPr>
        <w:t xml:space="preserve"> w celu realizacji </w:t>
      </w:r>
      <w:r w:rsidR="007B63F4" w:rsidRPr="00D34CFC">
        <w:rPr>
          <w:rFonts w:ascii="Arial Narrow" w:hAnsi="Arial Narrow" w:cs="Arial"/>
        </w:rPr>
        <w:t xml:space="preserve">ww. usługi na rzecz </w:t>
      </w:r>
      <w:r w:rsidR="007B63F4" w:rsidRPr="00D34CFC">
        <w:rPr>
          <w:rFonts w:ascii="Arial Narrow" w:hAnsi="Arial Narrow" w:cs="Arial"/>
          <w:b/>
        </w:rPr>
        <w:t>Zamawiającego.</w:t>
      </w:r>
      <w:r w:rsidR="007F3519" w:rsidRPr="00D34CFC">
        <w:rPr>
          <w:rFonts w:ascii="Arial Narrow" w:hAnsi="Arial Narrow" w:cs="Arial"/>
          <w:b/>
        </w:rPr>
        <w:t xml:space="preserve"> </w:t>
      </w:r>
    </w:p>
    <w:p w14:paraId="1B8592DD" w14:textId="77777777" w:rsidR="009301BB" w:rsidRPr="00D34CFC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>Termin realizacji przedmiotu umowy</w:t>
      </w:r>
      <w:r w:rsidR="002A0DFC" w:rsidRPr="00D34CFC">
        <w:rPr>
          <w:rFonts w:ascii="Arial Narrow" w:hAnsi="Arial Narrow" w:cs="Arial"/>
        </w:rPr>
        <w:t>:</w:t>
      </w:r>
      <w:r w:rsidR="00DB0852" w:rsidRPr="00D34CFC">
        <w:rPr>
          <w:rFonts w:ascii="Arial Narrow" w:hAnsi="Arial Narrow" w:cs="Arial"/>
        </w:rPr>
        <w:t xml:space="preserve"> </w:t>
      </w:r>
      <w:r w:rsidR="00630E9C" w:rsidRPr="00D34CFC">
        <w:rPr>
          <w:rFonts w:ascii="Arial Narrow" w:hAnsi="Arial Narrow" w:cs="Arial"/>
          <w:b/>
        </w:rPr>
        <w:t>36</w:t>
      </w:r>
      <w:r w:rsidR="00DB0852" w:rsidRPr="00D34CFC">
        <w:rPr>
          <w:rFonts w:ascii="Arial Narrow" w:hAnsi="Arial Narrow" w:cs="Arial"/>
          <w:b/>
        </w:rPr>
        <w:t xml:space="preserve"> </w:t>
      </w:r>
      <w:r w:rsidR="0024237E" w:rsidRPr="00D34CFC">
        <w:rPr>
          <w:rFonts w:ascii="Arial Narrow" w:hAnsi="Arial Narrow" w:cs="Arial"/>
          <w:b/>
        </w:rPr>
        <w:t>miesięcy</w:t>
      </w:r>
      <w:r w:rsidR="009301BB" w:rsidRPr="00D34CFC">
        <w:rPr>
          <w:rFonts w:ascii="Arial Narrow" w:hAnsi="Arial Narrow" w:cs="Arial"/>
        </w:rPr>
        <w:t xml:space="preserve"> od dnia zawarcia umowy</w:t>
      </w:r>
      <w:r w:rsidR="0024237E" w:rsidRPr="00D34CFC">
        <w:rPr>
          <w:rFonts w:ascii="Arial Narrow" w:hAnsi="Arial Narrow" w:cs="Arial"/>
        </w:rPr>
        <w:t xml:space="preserve"> lub do wyczerpania środków </w:t>
      </w:r>
      <w:r w:rsidR="009301BB" w:rsidRPr="00D34CFC">
        <w:rPr>
          <w:rFonts w:ascii="Arial Narrow" w:hAnsi="Arial Narrow" w:cs="Arial"/>
        </w:rPr>
        <w:t xml:space="preserve">finansowych, o których mowa </w:t>
      </w:r>
      <w:r w:rsidR="0024237E" w:rsidRPr="00D34CFC">
        <w:rPr>
          <w:rFonts w:ascii="Arial Narrow" w:hAnsi="Arial Narrow" w:cs="Arial"/>
        </w:rPr>
        <w:t xml:space="preserve"> w </w:t>
      </w:r>
      <w:r w:rsidR="0024237E" w:rsidRPr="00D34CFC">
        <w:rPr>
          <w:rFonts w:ascii="Arial Narrow" w:hAnsi="Arial Narrow" w:cs="Arial"/>
          <w:szCs w:val="24"/>
        </w:rPr>
        <w:t>§</w:t>
      </w:r>
      <w:r w:rsidR="00DB5D84" w:rsidRPr="00D34CFC">
        <w:rPr>
          <w:rFonts w:ascii="Arial Narrow" w:hAnsi="Arial Narrow" w:cs="Arial"/>
          <w:szCs w:val="24"/>
        </w:rPr>
        <w:t xml:space="preserve"> 4  ust</w:t>
      </w:r>
      <w:r w:rsidR="008B325F" w:rsidRPr="00D34CFC">
        <w:rPr>
          <w:rFonts w:ascii="Arial Narrow" w:hAnsi="Arial Narrow" w:cs="Arial"/>
          <w:szCs w:val="24"/>
        </w:rPr>
        <w:t>. 1</w:t>
      </w:r>
      <w:r w:rsidR="00532B02" w:rsidRPr="00D34CFC">
        <w:rPr>
          <w:rFonts w:ascii="Arial Narrow" w:hAnsi="Arial Narrow" w:cs="Arial"/>
          <w:szCs w:val="24"/>
        </w:rPr>
        <w:t xml:space="preserve"> pkt 2.</w:t>
      </w:r>
    </w:p>
    <w:p w14:paraId="6E5FF90E" w14:textId="77777777" w:rsidR="009301BB" w:rsidRPr="00D34CFC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D34CFC">
        <w:rPr>
          <w:rFonts w:ascii="Arial Narrow" w:hAnsi="Arial Narrow" w:cs="Arial"/>
          <w:b/>
        </w:rPr>
        <w:t>Wykonawcę</w:t>
      </w:r>
      <w:r w:rsidRPr="00D34CFC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72E286F1" w14:textId="77777777" w:rsidR="00AE5B53" w:rsidRPr="00D34CFC" w:rsidRDefault="00AE5B53" w:rsidP="00E667F4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  <w:b/>
        </w:rPr>
        <w:t>Wykonawca</w:t>
      </w:r>
      <w:r w:rsidRPr="00D34CFC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D34CFC">
        <w:rPr>
          <w:rFonts w:ascii="Arial Narrow" w:hAnsi="Arial Narrow" w:cs="Arial"/>
        </w:rPr>
        <w:br/>
      </w:r>
      <w:r w:rsidRPr="00D34CFC">
        <w:rPr>
          <w:rFonts w:ascii="Arial Narrow" w:hAnsi="Arial Narrow" w:cs="Arial"/>
        </w:rPr>
        <w:t xml:space="preserve">w sposób profesjonalny. </w:t>
      </w:r>
      <w:r w:rsidRPr="00D34CFC">
        <w:rPr>
          <w:rFonts w:ascii="Arial Narrow" w:hAnsi="Arial Narrow" w:cs="Arial"/>
          <w:b/>
        </w:rPr>
        <w:t>Wykonawca</w:t>
      </w:r>
      <w:r w:rsidRPr="00D34CFC">
        <w:rPr>
          <w:rFonts w:ascii="Arial Narrow" w:hAnsi="Arial Narrow" w:cs="Arial"/>
        </w:rPr>
        <w:t xml:space="preserve"> oświadcza, że posiada wszelkie uprawnienia niezbędne do realizacji niniejszej umowy.</w:t>
      </w:r>
    </w:p>
    <w:p w14:paraId="775FCB4D" w14:textId="77777777" w:rsidR="00DB0852" w:rsidRPr="00D34CFC" w:rsidRDefault="00DB0852" w:rsidP="00DB0852">
      <w:pPr>
        <w:pStyle w:val="Bezodstpw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 xml:space="preserve">Szczegółowe obowiązki </w:t>
      </w:r>
      <w:r w:rsidRPr="00D34CFC">
        <w:rPr>
          <w:rFonts w:ascii="Arial Narrow" w:hAnsi="Arial Narrow" w:cs="Arial"/>
          <w:b/>
        </w:rPr>
        <w:t>Wykonawcy</w:t>
      </w:r>
      <w:r w:rsidRPr="00D34CFC">
        <w:rPr>
          <w:rFonts w:ascii="Arial Narrow" w:hAnsi="Arial Narrow" w:cs="Arial"/>
        </w:rPr>
        <w:t xml:space="preserve"> dotyczące wykonania umowy określone zostały w Załączniku nr 2 do umowy. </w:t>
      </w:r>
    </w:p>
    <w:p w14:paraId="31073DA3" w14:textId="77777777" w:rsidR="00541506" w:rsidRPr="00EF2354" w:rsidRDefault="00541506" w:rsidP="00DB0852">
      <w:pPr>
        <w:tabs>
          <w:tab w:val="left" w:pos="426"/>
        </w:tabs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7DD46902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2</w:t>
      </w:r>
    </w:p>
    <w:p w14:paraId="58CD66EA" w14:textId="77777777" w:rsidR="00D8266A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Obowiązki Wykonawcy</w:t>
      </w:r>
    </w:p>
    <w:p w14:paraId="5AF1FC24" w14:textId="77777777" w:rsidR="00024560" w:rsidRPr="00EF2354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1062E8D1" w14:textId="77777777" w:rsidR="00724E1A" w:rsidRPr="00724E1A" w:rsidRDefault="00CB2E68" w:rsidP="00724E1A">
      <w:pPr>
        <w:pStyle w:val="Bezodstpw"/>
        <w:numPr>
          <w:ilvl w:val="0"/>
          <w:numId w:val="14"/>
        </w:numPr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/>
          <w:b/>
        </w:rPr>
        <w:t>Wykonawca</w:t>
      </w:r>
      <w:r w:rsidRPr="00EF2354">
        <w:rPr>
          <w:rFonts w:ascii="Arial Narrow" w:hAnsi="Arial Narrow"/>
        </w:rPr>
        <w:t xml:space="preserve"> zobowiązuje się </w:t>
      </w:r>
      <w:r w:rsidR="009D58C1" w:rsidRPr="00EF2354">
        <w:rPr>
          <w:rFonts w:ascii="Arial Narrow" w:hAnsi="Arial Narrow" w:cs="Arial"/>
        </w:rPr>
        <w:t xml:space="preserve">wykonać usługę określoną w § 1 ust. 1 umowy i na warunkach określonych w SWZ </w:t>
      </w:r>
      <w:r w:rsidR="009D58C1" w:rsidRPr="00EF2354">
        <w:rPr>
          <w:rFonts w:ascii="Arial Narrow" w:hAnsi="Arial Narrow" w:cs="Arial"/>
        </w:rPr>
        <w:br/>
        <w:t xml:space="preserve">w siedzibie </w:t>
      </w:r>
      <w:r w:rsidR="009D58C1" w:rsidRPr="00EF2354">
        <w:rPr>
          <w:rFonts w:ascii="Arial Narrow" w:hAnsi="Arial Narrow" w:cs="Arial"/>
          <w:b/>
        </w:rPr>
        <w:t>Zamawiającego</w:t>
      </w:r>
      <w:r w:rsidR="00A62792">
        <w:rPr>
          <w:rFonts w:ascii="Arial Narrow" w:hAnsi="Arial Narrow" w:cs="Arial"/>
          <w:b/>
        </w:rPr>
        <w:t xml:space="preserve"> </w:t>
      </w:r>
      <w:r w:rsidR="009D58C1" w:rsidRPr="00EF2354">
        <w:rPr>
          <w:rFonts w:ascii="Arial Narrow" w:hAnsi="Arial Narrow" w:cs="Arial"/>
        </w:rPr>
        <w:t>(10 WSKzP w Bydgoszczy, ul. Powstańców Warszawy 5</w:t>
      </w:r>
      <w:r w:rsidR="00532B02">
        <w:rPr>
          <w:rFonts w:ascii="Arial Narrow" w:hAnsi="Arial Narrow" w:cs="Arial"/>
        </w:rPr>
        <w:t xml:space="preserve"> stacja transformatorowa</w:t>
      </w:r>
      <w:r w:rsidR="009A0098">
        <w:rPr>
          <w:rFonts w:ascii="Arial Narrow" w:hAnsi="Arial Narrow" w:cs="Arial"/>
        </w:rPr>
        <w:t xml:space="preserve">) </w:t>
      </w:r>
      <w:r w:rsidR="00532B02">
        <w:rPr>
          <w:rFonts w:ascii="Arial Narrow" w:hAnsi="Arial Narrow" w:cs="Arial"/>
        </w:rPr>
        <w:br/>
      </w:r>
      <w:r w:rsidR="009D58C1" w:rsidRPr="00EF2354">
        <w:rPr>
          <w:rFonts w:ascii="Arial Narrow" w:hAnsi="Arial Narrow" w:cs="Arial"/>
        </w:rPr>
        <w:t>w okresie obowiązywania umowy wskazanym w § 1 ust. 2.</w:t>
      </w:r>
    </w:p>
    <w:p w14:paraId="3D8A5771" w14:textId="77777777" w:rsidR="00630E9C" w:rsidRPr="00EF2354" w:rsidRDefault="00630E9C" w:rsidP="00724E1A">
      <w:pPr>
        <w:pStyle w:val="Bezodstpw"/>
        <w:numPr>
          <w:ilvl w:val="0"/>
          <w:numId w:val="14"/>
        </w:numPr>
        <w:spacing w:line="276" w:lineRule="auto"/>
        <w:ind w:left="426"/>
        <w:rPr>
          <w:rFonts w:ascii="Arial Narrow" w:hAnsi="Arial Narrow" w:cs="Arial"/>
          <w:u w:val="single"/>
        </w:rPr>
      </w:pPr>
      <w:r w:rsidRPr="00EF2354">
        <w:rPr>
          <w:rFonts w:ascii="Arial Narrow" w:hAnsi="Arial Narrow" w:cs="Arial"/>
          <w:b/>
          <w:u w:val="single"/>
        </w:rPr>
        <w:t xml:space="preserve">Wykonawca </w:t>
      </w:r>
      <w:r w:rsidRPr="00EF2354">
        <w:rPr>
          <w:rFonts w:ascii="Arial Narrow" w:hAnsi="Arial Narrow" w:cs="Arial"/>
          <w:u w:val="single"/>
        </w:rPr>
        <w:t>w ramach umowy zobowiązuje się do:</w:t>
      </w:r>
    </w:p>
    <w:p w14:paraId="7F4968C2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wykonywania usługi będącej przedmiotem niniejszej umowy z należytą starannością i dokładnością;</w:t>
      </w:r>
    </w:p>
    <w:p w14:paraId="3E44CB18" w14:textId="77777777" w:rsidR="00630E9C" w:rsidRPr="00EF2354" w:rsidRDefault="00630E9C" w:rsidP="00E667F4">
      <w:pPr>
        <w:pStyle w:val="Bezodstpw"/>
        <w:numPr>
          <w:ilvl w:val="0"/>
          <w:numId w:val="19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lastRenderedPageBreak/>
        <w:t>przestrzegania</w:t>
      </w:r>
      <w:r w:rsidR="00A62792">
        <w:rPr>
          <w:rFonts w:ascii="Arial Narrow" w:hAnsi="Arial Narrow" w:cs="Arial"/>
        </w:rPr>
        <w:t xml:space="preserve"> </w:t>
      </w:r>
      <w:r w:rsidRPr="00EF2354">
        <w:rPr>
          <w:rFonts w:ascii="Arial Narrow" w:hAnsi="Arial Narrow" w:cs="Arial"/>
        </w:rPr>
        <w:t>obowiązujących przepisów prawa dotyczących wykonywanej usługi;</w:t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  <w:r w:rsidRPr="00EF2354">
        <w:rPr>
          <w:rFonts w:ascii="Arial Narrow" w:hAnsi="Arial Narrow" w:cs="Arial"/>
        </w:rPr>
        <w:tab/>
      </w:r>
    </w:p>
    <w:p w14:paraId="703031DB" w14:textId="77777777" w:rsidR="00630E9C" w:rsidRPr="00EF2354" w:rsidRDefault="00630E9C" w:rsidP="00E667F4">
      <w:pPr>
        <w:numPr>
          <w:ilvl w:val="0"/>
          <w:numId w:val="19"/>
        </w:numPr>
        <w:spacing w:line="276" w:lineRule="auto"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informowania</w:t>
      </w:r>
      <w:r w:rsidRPr="00EF2354">
        <w:rPr>
          <w:rFonts w:ascii="Arial Narrow" w:hAnsi="Arial Narrow" w:cs="Arial"/>
          <w:b/>
          <w:sz w:val="22"/>
          <w:szCs w:val="22"/>
        </w:rPr>
        <w:t xml:space="preserve"> Zamawiającego</w:t>
      </w:r>
      <w:r w:rsidR="00A62792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w terminie do 14 dni od zaistnienia zdarzenia o:</w:t>
      </w:r>
    </w:p>
    <w:p w14:paraId="03F58C1C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formy prowadzonej działalności;</w:t>
      </w:r>
    </w:p>
    <w:p w14:paraId="7E0CB0DC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zmianie adresu siedziby firmy i zamieszkania jej właściciela, pod rygorem uznania korespondencji kierowanej na ostatni podany przez</w:t>
      </w:r>
      <w:r w:rsidRPr="00EF2354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EF2354">
        <w:rPr>
          <w:rFonts w:ascii="Arial Narrow" w:hAnsi="Arial Narrow" w:cs="Arial"/>
          <w:sz w:val="22"/>
          <w:szCs w:val="22"/>
        </w:rPr>
        <w:t xml:space="preserve"> adres za doręczony. Powyższe zobowiązanie dotyczy okresu obowiązywania umowy,  gwarancji oraz niezakończonych rozliczeń wynikających z umowy;</w:t>
      </w:r>
    </w:p>
    <w:p w14:paraId="47E9EBF2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740D7ED9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EF2354">
        <w:rPr>
          <w:rFonts w:ascii="Arial Narrow" w:hAnsi="Arial Narrow" w:cs="Arial"/>
          <w:b/>
          <w:sz w:val="22"/>
          <w:szCs w:val="22"/>
        </w:rPr>
        <w:t>Wykonawca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44C8462A" w14:textId="77777777" w:rsidR="00630E9C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>;</w:t>
      </w:r>
    </w:p>
    <w:p w14:paraId="5238927F" w14:textId="77777777" w:rsidR="0050409E" w:rsidRPr="00EF2354" w:rsidRDefault="00630E9C" w:rsidP="00E667F4">
      <w:pPr>
        <w:numPr>
          <w:ilvl w:val="0"/>
          <w:numId w:val="20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zmianie osób reprezentujących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>.</w:t>
      </w:r>
    </w:p>
    <w:p w14:paraId="5F58F8C9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Wszelkie informacje oraz materiały uzyskane w czasie i po realizacji umowy nie mogą być wykorzystywane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734D3160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736C2177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164CBA29" w14:textId="77777777" w:rsidR="0050409E" w:rsidRPr="00EF2354" w:rsidRDefault="0050409E" w:rsidP="00E667F4">
      <w:pPr>
        <w:numPr>
          <w:ilvl w:val="0"/>
          <w:numId w:val="23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188E67FA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stosowania </w:t>
      </w:r>
      <w:r w:rsidRPr="00EF2354">
        <w:rPr>
          <w:rFonts w:ascii="Arial Narrow" w:eastAsia="Calibri" w:hAnsi="Arial Narrow" w:cs="Arial"/>
          <w:sz w:val="22"/>
          <w:szCs w:val="22"/>
          <w:lang w:eastAsia="en-US"/>
        </w:rPr>
        <w:t>„Zasad środowiskowych i jakości”, określonych w załączniku nr 3 do niniejszej umowy;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</w:t>
      </w:r>
    </w:p>
    <w:p w14:paraId="2A379453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>zapewnienia realizacji umowy z zachowaniem wymogów ustawy z ustawy z dnia 14 grudnia 2012 r. o odpadach, ustawy z dnia 27.04.2001 r. Prawo Ochrony Środowiska oraz aktów wykonawczych i ponoszenia odpowiedzialność za powstałe odpady określone przepisami w/w ustaw i rozporządzeń oraz innych przepisów w tym zakresie;</w:t>
      </w:r>
    </w:p>
    <w:p w14:paraId="3141F7F7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zagospodarowania / zutylizowania wytworzonych przez siebie odpadów zgodnie z  obowiązującą ustawą o odpadach z dnia 14 grudnia 2012r., przy czym Wykonawca zobowiązany jest do zagospodarowania wytworzonych odpadów zgodnie z art. 3 ust.1 pkt. 32 na własny koszt. </w:t>
      </w:r>
    </w:p>
    <w:p w14:paraId="4AD280F7" w14:textId="77777777" w:rsidR="00BD5109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Pr="00EF235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www.10wsk.mil.pl</w:t>
        </w:r>
      </w:hyperlink>
      <w:r w:rsidRPr="00EF2354">
        <w:rPr>
          <w:rFonts w:ascii="Arial Narrow" w:hAnsi="Arial Narrow" w:cs="Arial Narrow"/>
          <w:bCs/>
          <w:sz w:val="22"/>
          <w:szCs w:val="22"/>
        </w:rPr>
        <w:t>;</w:t>
      </w:r>
    </w:p>
    <w:p w14:paraId="08AA7374" w14:textId="77777777" w:rsidR="00657F17" w:rsidRPr="00EF2354" w:rsidRDefault="00BD5109" w:rsidP="00BD5109">
      <w:pPr>
        <w:pStyle w:val="Akapitzlist"/>
        <w:numPr>
          <w:ilvl w:val="0"/>
          <w:numId w:val="29"/>
        </w:numPr>
        <w:spacing w:after="200"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 w:cs="Arial Narrow"/>
          <w:bCs/>
          <w:sz w:val="22"/>
          <w:szCs w:val="22"/>
        </w:rPr>
        <w:t xml:space="preserve">zapewnienia identyfikatorów imiennych dla wszystkich osób reprezentujących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EF235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EF2354">
        <w:rPr>
          <w:rFonts w:ascii="Arial Narrow" w:hAnsi="Arial Narrow" w:cs="Arial Narrow"/>
          <w:bCs/>
          <w:sz w:val="22"/>
          <w:szCs w:val="22"/>
        </w:rPr>
        <w:t xml:space="preserve">  i noszenia ich w widocznym miejscu.</w:t>
      </w:r>
    </w:p>
    <w:p w14:paraId="0E1BD5F3" w14:textId="77777777" w:rsidR="00AE5B53" w:rsidRPr="00D34CFC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34CFC">
        <w:rPr>
          <w:rFonts w:ascii="Arial Narrow" w:hAnsi="Arial Narrow" w:cs="Arial"/>
          <w:b/>
          <w:sz w:val="22"/>
          <w:szCs w:val="22"/>
        </w:rPr>
        <w:t>§ 3</w:t>
      </w:r>
    </w:p>
    <w:p w14:paraId="5CEB9694" w14:textId="77777777" w:rsidR="007979AC" w:rsidRPr="00D34CFC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34CFC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54FC9AA9" w14:textId="77777777" w:rsidR="009E4C0C" w:rsidRPr="00D34CFC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79C618A3" w14:textId="77777777" w:rsidR="004C7C48" w:rsidRPr="00D34CFC" w:rsidRDefault="004C7C48" w:rsidP="00E667F4">
      <w:pPr>
        <w:numPr>
          <w:ilvl w:val="0"/>
          <w:numId w:val="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D34CFC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D34CFC">
        <w:rPr>
          <w:rFonts w:ascii="Arial Narrow" w:hAnsi="Arial Narrow" w:cs="Arial"/>
          <w:sz w:val="22"/>
          <w:szCs w:val="22"/>
        </w:rPr>
        <w:t xml:space="preserve">przedmiotu umowy  </w:t>
      </w:r>
      <w:r w:rsidRPr="00D34CFC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D34CFC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D34CFC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3FAC1DDA" w14:textId="77777777" w:rsidR="004C7C48" w:rsidRPr="00D34CFC" w:rsidRDefault="004C7C48" w:rsidP="0011127C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sz w:val="22"/>
          <w:szCs w:val="22"/>
        </w:rPr>
      </w:pPr>
      <w:r w:rsidRPr="00D34CFC">
        <w:rPr>
          <w:rFonts w:ascii="Arial Narrow" w:hAnsi="Arial Narrow"/>
          <w:bCs/>
          <w:sz w:val="22"/>
          <w:szCs w:val="22"/>
        </w:rPr>
        <w:t xml:space="preserve">Po wykonaniu przedmiotu umowy Strony dokonają protokólarnego odbioru prac. </w:t>
      </w:r>
      <w:r w:rsidR="0011127C" w:rsidRPr="00D34CFC">
        <w:rPr>
          <w:rFonts w:ascii="Arial Narrow" w:hAnsi="Arial Narrow"/>
          <w:bCs/>
          <w:sz w:val="22"/>
          <w:szCs w:val="22"/>
        </w:rPr>
        <w:t xml:space="preserve">Protokoły przeglądu </w:t>
      </w:r>
      <w:r w:rsidR="0011127C" w:rsidRPr="00D34CFC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="0011127C" w:rsidRPr="00D34CFC">
        <w:rPr>
          <w:rFonts w:ascii="Arial Narrow" w:eastAsia="Calibri" w:hAnsi="Arial Narrow"/>
          <w:sz w:val="22"/>
          <w:szCs w:val="22"/>
          <w:lang w:eastAsia="en-US"/>
        </w:rPr>
        <w:t xml:space="preserve"> zobowiązuje się przekazać </w:t>
      </w:r>
      <w:r w:rsidR="0011127C" w:rsidRPr="00D34CFC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="00CE0073" w:rsidRPr="00D34CFC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11127C" w:rsidRPr="00D34CFC">
        <w:rPr>
          <w:rFonts w:ascii="Arial Narrow" w:eastAsia="Calibri" w:hAnsi="Arial Narrow"/>
          <w:sz w:val="22"/>
          <w:szCs w:val="22"/>
          <w:lang w:eastAsia="en-US"/>
        </w:rPr>
        <w:t xml:space="preserve"> niezwłocznie po wykonaniu przeglądu. </w:t>
      </w:r>
      <w:r w:rsidR="00BD5109" w:rsidRPr="00D34CFC">
        <w:rPr>
          <w:rFonts w:ascii="Arial Narrow" w:hAnsi="Arial Narrow" w:cs="Arial"/>
          <w:bCs/>
          <w:color w:val="000000"/>
          <w:sz w:val="22"/>
          <w:szCs w:val="22"/>
        </w:rPr>
        <w:t xml:space="preserve">Podpisane przez obie strony protokoły stanowić będą podstawę do wystawienia przez </w:t>
      </w:r>
      <w:r w:rsidR="00BD5109" w:rsidRPr="00D34CFC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D5109" w:rsidRPr="00D34CFC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4901F8C1" w14:textId="77777777" w:rsidR="00CE0073" w:rsidRPr="00D34CFC" w:rsidRDefault="004C7C48" w:rsidP="00BD5109">
      <w:pPr>
        <w:numPr>
          <w:ilvl w:val="0"/>
          <w:numId w:val="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D34CFC">
        <w:rPr>
          <w:rFonts w:ascii="Arial Narrow" w:hAnsi="Arial Narrow"/>
          <w:bCs/>
          <w:sz w:val="22"/>
          <w:szCs w:val="22"/>
        </w:rPr>
        <w:t>Protok</w:t>
      </w:r>
      <w:r w:rsidR="00BD5109" w:rsidRPr="00D34CFC">
        <w:rPr>
          <w:rFonts w:ascii="Arial Narrow" w:hAnsi="Arial Narrow"/>
          <w:bCs/>
          <w:sz w:val="22"/>
          <w:szCs w:val="22"/>
        </w:rPr>
        <w:t>oły</w:t>
      </w:r>
      <w:r w:rsidRPr="00D34CFC">
        <w:rPr>
          <w:rFonts w:ascii="Arial Narrow" w:hAnsi="Arial Narrow"/>
          <w:bCs/>
          <w:sz w:val="22"/>
          <w:szCs w:val="22"/>
        </w:rPr>
        <w:t xml:space="preserve"> odbioru powin</w:t>
      </w:r>
      <w:r w:rsidR="00BD5109" w:rsidRPr="00D34CFC">
        <w:rPr>
          <w:rFonts w:ascii="Arial Narrow" w:hAnsi="Arial Narrow"/>
          <w:bCs/>
          <w:sz w:val="22"/>
          <w:szCs w:val="22"/>
        </w:rPr>
        <w:t>ny</w:t>
      </w:r>
      <w:r w:rsidRPr="00D34CFC">
        <w:rPr>
          <w:rFonts w:ascii="Arial Narrow" w:hAnsi="Arial Narrow"/>
          <w:bCs/>
          <w:sz w:val="22"/>
          <w:szCs w:val="22"/>
        </w:rPr>
        <w:t xml:space="preserve"> być podpisan</w:t>
      </w:r>
      <w:r w:rsidR="00BD5109" w:rsidRPr="00D34CFC">
        <w:rPr>
          <w:rFonts w:ascii="Arial Narrow" w:hAnsi="Arial Narrow"/>
          <w:bCs/>
          <w:sz w:val="22"/>
          <w:szCs w:val="22"/>
        </w:rPr>
        <w:t>e</w:t>
      </w:r>
      <w:r w:rsidRPr="00D34CFC">
        <w:rPr>
          <w:rFonts w:ascii="Arial Narrow" w:hAnsi="Arial Narrow"/>
          <w:bCs/>
          <w:sz w:val="22"/>
          <w:szCs w:val="22"/>
        </w:rPr>
        <w:t xml:space="preserve"> przez </w:t>
      </w:r>
      <w:r w:rsidRPr="00D34CFC">
        <w:rPr>
          <w:rFonts w:ascii="Arial Narrow" w:hAnsi="Arial Narrow"/>
          <w:b/>
          <w:bCs/>
          <w:sz w:val="22"/>
          <w:szCs w:val="22"/>
        </w:rPr>
        <w:t>Wykonawcę</w:t>
      </w:r>
      <w:r w:rsidRPr="00D34CFC">
        <w:rPr>
          <w:rFonts w:ascii="Arial Narrow" w:hAnsi="Arial Narrow"/>
          <w:bCs/>
          <w:sz w:val="22"/>
          <w:szCs w:val="22"/>
        </w:rPr>
        <w:t xml:space="preserve">, a ze strony </w:t>
      </w:r>
      <w:r w:rsidRPr="00D34CFC">
        <w:rPr>
          <w:rFonts w:ascii="Arial Narrow" w:hAnsi="Arial Narrow"/>
          <w:b/>
          <w:bCs/>
          <w:sz w:val="22"/>
          <w:szCs w:val="22"/>
        </w:rPr>
        <w:t>Zamawiającego</w:t>
      </w:r>
      <w:r w:rsidRPr="00D34CFC">
        <w:rPr>
          <w:rFonts w:ascii="Arial Narrow" w:hAnsi="Arial Narrow"/>
          <w:bCs/>
          <w:sz w:val="22"/>
          <w:szCs w:val="22"/>
        </w:rPr>
        <w:t xml:space="preserve"> przez osobę wskazaną </w:t>
      </w:r>
      <w:r w:rsidRPr="00D34CFC">
        <w:rPr>
          <w:rFonts w:ascii="Arial Narrow" w:hAnsi="Arial Narrow"/>
          <w:bCs/>
          <w:sz w:val="22"/>
          <w:szCs w:val="22"/>
        </w:rPr>
        <w:br/>
        <w:t>w §  6 ust. 1 umowy.</w:t>
      </w:r>
    </w:p>
    <w:p w14:paraId="6BB0E5AB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4</w:t>
      </w:r>
    </w:p>
    <w:p w14:paraId="7C67BDFD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32F09044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51DB5632" w14:textId="77777777" w:rsidR="0050409E" w:rsidRPr="00EF2354" w:rsidRDefault="0050409E" w:rsidP="00E667F4">
      <w:pPr>
        <w:pStyle w:val="Bezodstpw"/>
        <w:numPr>
          <w:ilvl w:val="0"/>
          <w:numId w:val="1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Za wykonanie przedmiotu umowy strony ustalają </w:t>
      </w:r>
      <w:r w:rsidR="00541506">
        <w:rPr>
          <w:rFonts w:ascii="Arial Narrow" w:hAnsi="Arial Narrow" w:cs="Arial"/>
        </w:rPr>
        <w:t>wynagrodzenie w wysokości zgodnie z formularzem cenowym</w:t>
      </w:r>
      <w:r w:rsidRPr="00EF2354">
        <w:rPr>
          <w:rFonts w:ascii="Arial Narrow" w:hAnsi="Arial Narrow" w:cs="Arial"/>
        </w:rPr>
        <w:t xml:space="preserve"> :</w:t>
      </w:r>
    </w:p>
    <w:p w14:paraId="66869FAB" w14:textId="77777777" w:rsidR="00E62D4F" w:rsidRPr="00EF2354" w:rsidRDefault="00E62D4F" w:rsidP="00E62D4F">
      <w:pPr>
        <w:spacing w:line="276" w:lineRule="auto"/>
        <w:ind w:left="567"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55A8455A" w14:textId="77777777" w:rsidR="0050409E" w:rsidRDefault="00541506" w:rsidP="00E60B9E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  <w:r w:rsidRPr="008A5127">
        <w:rPr>
          <w:rFonts w:ascii="Arial Narrow" w:hAnsi="Arial Narrow" w:cs="Arial"/>
          <w:sz w:val="22"/>
          <w:szCs w:val="22"/>
        </w:rPr>
        <w:t>1)</w:t>
      </w:r>
      <w:r w:rsidR="00532B02">
        <w:rPr>
          <w:rFonts w:ascii="Arial Narrow" w:hAnsi="Arial Narrow" w:cs="Arial"/>
          <w:sz w:val="22"/>
          <w:szCs w:val="22"/>
        </w:rPr>
        <w:t xml:space="preserve"> </w:t>
      </w:r>
      <w:r w:rsidR="00CE0073" w:rsidRPr="00CE0073">
        <w:rPr>
          <w:rFonts w:ascii="Arial Narrow" w:hAnsi="Arial Narrow" w:cs="Arial"/>
          <w:b/>
          <w:sz w:val="22"/>
          <w:szCs w:val="22"/>
        </w:rPr>
        <w:t xml:space="preserve">Za jeden przegląd </w:t>
      </w:r>
      <w:r w:rsidRPr="00CE0073">
        <w:rPr>
          <w:rFonts w:ascii="Arial Narrow" w:hAnsi="Arial Narrow" w:cs="Arial"/>
          <w:b/>
          <w:sz w:val="22"/>
          <w:szCs w:val="22"/>
        </w:rPr>
        <w:t>(</w:t>
      </w:r>
      <w:r w:rsidR="00532B02">
        <w:rPr>
          <w:rFonts w:ascii="Arial Narrow" w:hAnsi="Arial Narrow" w:cs="Arial"/>
          <w:b/>
          <w:sz w:val="22"/>
          <w:szCs w:val="22"/>
        </w:rPr>
        <w:t xml:space="preserve">wykonywany </w:t>
      </w:r>
      <w:r w:rsidR="00CE0073" w:rsidRPr="00CE0073">
        <w:rPr>
          <w:rFonts w:ascii="Arial Narrow" w:hAnsi="Arial Narrow" w:cs="Arial"/>
          <w:b/>
          <w:sz w:val="22"/>
          <w:szCs w:val="22"/>
        </w:rPr>
        <w:t>raz</w:t>
      </w:r>
      <w:r w:rsidRPr="00CE0073">
        <w:rPr>
          <w:rFonts w:ascii="Arial Narrow" w:hAnsi="Arial Narrow" w:cs="Arial"/>
          <w:b/>
          <w:sz w:val="22"/>
          <w:szCs w:val="22"/>
        </w:rPr>
        <w:t xml:space="preserve"> w roku</w:t>
      </w:r>
      <w:r w:rsidR="00532B02">
        <w:rPr>
          <w:rFonts w:ascii="Arial Narrow" w:hAnsi="Arial Narrow" w:cs="Arial"/>
          <w:b/>
          <w:sz w:val="22"/>
          <w:szCs w:val="22"/>
        </w:rPr>
        <w:t xml:space="preserve"> do 30 października</w:t>
      </w:r>
      <w:r w:rsidRPr="00CE0073">
        <w:rPr>
          <w:rFonts w:ascii="Arial Narrow" w:hAnsi="Arial Narrow" w:cs="Arial"/>
          <w:b/>
          <w:sz w:val="22"/>
          <w:szCs w:val="22"/>
        </w:rPr>
        <w:t>)</w:t>
      </w:r>
      <w:r w:rsidRPr="008A5127">
        <w:rPr>
          <w:rFonts w:ascii="Arial Narrow" w:hAnsi="Arial Narrow" w:cs="Arial"/>
          <w:sz w:val="22"/>
          <w:szCs w:val="22"/>
        </w:rPr>
        <w:t xml:space="preserve"> </w:t>
      </w:r>
    </w:p>
    <w:p w14:paraId="33796C8E" w14:textId="77777777" w:rsidR="0011127C" w:rsidRPr="008A5127" w:rsidRDefault="0011127C" w:rsidP="00E60B9E">
      <w:pPr>
        <w:spacing w:line="276" w:lineRule="auto"/>
        <w:ind w:left="567" w:right="45"/>
        <w:jc w:val="both"/>
        <w:rPr>
          <w:rFonts w:ascii="Arial Narrow" w:hAnsi="Arial Narrow" w:cs="Arial"/>
          <w:sz w:val="22"/>
          <w:szCs w:val="22"/>
        </w:rPr>
      </w:pPr>
    </w:p>
    <w:p w14:paraId="54465BC7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2A3BB31E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4F5346DC" w14:textId="77777777" w:rsidR="0050409E" w:rsidRPr="00EF2354" w:rsidRDefault="0050409E" w:rsidP="00E62D4F">
      <w:pPr>
        <w:spacing w:line="276" w:lineRule="auto"/>
        <w:ind w:left="1276" w:right="45" w:hanging="142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48D25245" w14:textId="77777777" w:rsidR="0050409E" w:rsidRPr="00EF2354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47AAED91" w14:textId="77777777" w:rsidR="0050409E" w:rsidRDefault="0050409E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0368BEFA" w14:textId="77777777" w:rsidR="00724E1A" w:rsidRPr="00EF2354" w:rsidRDefault="00724E1A" w:rsidP="00E62D4F">
      <w:pPr>
        <w:spacing w:line="276" w:lineRule="auto"/>
        <w:ind w:left="1276" w:right="45" w:hanging="142"/>
        <w:rPr>
          <w:rFonts w:ascii="Arial Narrow" w:hAnsi="Arial Narrow" w:cs="Arial"/>
          <w:iCs/>
          <w:sz w:val="22"/>
          <w:szCs w:val="22"/>
        </w:rPr>
      </w:pPr>
    </w:p>
    <w:p w14:paraId="6473347D" w14:textId="77777777" w:rsidR="00E62D4F" w:rsidRPr="00CE0073" w:rsidRDefault="008A5127" w:rsidP="008A5127">
      <w:pPr>
        <w:spacing w:line="276" w:lineRule="auto"/>
        <w:ind w:right="45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 xml:space="preserve">          </w:t>
      </w:r>
      <w:r w:rsidRPr="00D34CFC">
        <w:rPr>
          <w:rFonts w:ascii="Arial Narrow" w:hAnsi="Arial Narrow" w:cs="Arial"/>
          <w:iCs/>
          <w:sz w:val="22"/>
          <w:szCs w:val="22"/>
        </w:rPr>
        <w:t xml:space="preserve">2) </w:t>
      </w:r>
      <w:r w:rsidR="00CE0073" w:rsidRPr="00D34CFC">
        <w:rPr>
          <w:rFonts w:ascii="Arial Narrow" w:hAnsi="Arial Narrow" w:cs="Arial"/>
          <w:b/>
          <w:iCs/>
          <w:sz w:val="22"/>
          <w:szCs w:val="22"/>
        </w:rPr>
        <w:t>Łącznie za trzy przeglądy (wykonywane podczas okresu trwania umowy – 36 miesięcy)</w:t>
      </w:r>
    </w:p>
    <w:p w14:paraId="32B19E0A" w14:textId="77777777" w:rsidR="00E62D4F" w:rsidRPr="008A5127" w:rsidRDefault="00E62D4F" w:rsidP="008A5127">
      <w:pPr>
        <w:spacing w:line="276" w:lineRule="auto"/>
        <w:ind w:right="45"/>
        <w:rPr>
          <w:rFonts w:ascii="Arial Narrow" w:hAnsi="Arial Narrow" w:cs="Arial"/>
          <w:iCs/>
          <w:sz w:val="22"/>
          <w:szCs w:val="22"/>
        </w:rPr>
      </w:pPr>
    </w:p>
    <w:p w14:paraId="6308BE6C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wartość netto: ………… zł </w:t>
      </w:r>
    </w:p>
    <w:p w14:paraId="617E1870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  00/100</w:t>
      </w:r>
    </w:p>
    <w:p w14:paraId="3D7C6D69" w14:textId="77777777" w:rsidR="00E62D4F" w:rsidRPr="00EF2354" w:rsidRDefault="00E62D4F" w:rsidP="00E62D4F">
      <w:pPr>
        <w:spacing w:line="276" w:lineRule="auto"/>
        <w:ind w:left="851" w:right="45" w:firstLine="283"/>
        <w:jc w:val="both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VAT: …… %</w:t>
      </w:r>
    </w:p>
    <w:p w14:paraId="697E1E1F" w14:textId="77777777" w:rsidR="00E62D4F" w:rsidRPr="00EF2354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 xml:space="preserve">Wartość brutto: ………………… zł </w:t>
      </w:r>
    </w:p>
    <w:p w14:paraId="26568852" w14:textId="77777777" w:rsidR="00E62D4F" w:rsidRDefault="00E62D4F" w:rsidP="00E62D4F">
      <w:pPr>
        <w:spacing w:line="276" w:lineRule="auto"/>
        <w:ind w:left="851" w:right="45" w:firstLine="283"/>
        <w:rPr>
          <w:rFonts w:ascii="Arial Narrow" w:hAnsi="Arial Narrow" w:cs="Arial"/>
          <w:iCs/>
          <w:sz w:val="22"/>
          <w:szCs w:val="22"/>
        </w:rPr>
      </w:pPr>
      <w:r w:rsidRPr="00EF2354">
        <w:rPr>
          <w:rFonts w:ascii="Arial Narrow" w:hAnsi="Arial Narrow" w:cs="Arial"/>
          <w:iCs/>
          <w:sz w:val="22"/>
          <w:szCs w:val="22"/>
        </w:rPr>
        <w:t>słownie: …………………………………..  00/100</w:t>
      </w:r>
    </w:p>
    <w:p w14:paraId="60B86B55" w14:textId="77777777" w:rsidR="008A5127" w:rsidRPr="00EF2354" w:rsidRDefault="008A5127" w:rsidP="00724E1A">
      <w:pPr>
        <w:spacing w:line="300" w:lineRule="auto"/>
        <w:jc w:val="both"/>
        <w:rPr>
          <w:rFonts w:ascii="Arial Narrow" w:hAnsi="Arial Narrow"/>
          <w:sz w:val="22"/>
          <w:szCs w:val="22"/>
        </w:rPr>
      </w:pPr>
    </w:p>
    <w:p w14:paraId="1DFA88E7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Pr="00EF2354">
        <w:rPr>
          <w:rFonts w:ascii="Arial Narrow" w:hAnsi="Arial Narrow" w:cs="Arial"/>
          <w:sz w:val="22"/>
          <w:szCs w:val="22"/>
        </w:rPr>
        <w:t xml:space="preserve"> zapłaci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wynagrodzenie na podstawie  prawidłowo wystawionej faktury.</w:t>
      </w:r>
    </w:p>
    <w:p w14:paraId="2F62C469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przelewem na rachunek </w:t>
      </w:r>
      <w:r w:rsidRPr="00EF2354">
        <w:rPr>
          <w:rFonts w:ascii="Arial Narrow" w:hAnsi="Arial Narrow" w:cs="Arial"/>
          <w:b/>
          <w:sz w:val="22"/>
          <w:szCs w:val="22"/>
        </w:rPr>
        <w:t>Wykonawcy</w:t>
      </w:r>
      <w:r w:rsidRPr="00EF2354">
        <w:rPr>
          <w:rFonts w:ascii="Arial Narrow" w:hAnsi="Arial Narrow" w:cs="Arial"/>
          <w:sz w:val="22"/>
          <w:szCs w:val="22"/>
        </w:rPr>
        <w:t xml:space="preserve"> wskazany </w:t>
      </w:r>
      <w:r w:rsidR="00A569CC">
        <w:rPr>
          <w:rFonts w:ascii="Arial Narrow" w:hAnsi="Arial Narrow" w:cs="Arial"/>
          <w:sz w:val="22"/>
          <w:szCs w:val="22"/>
        </w:rPr>
        <w:br/>
      </w:r>
      <w:r w:rsidRPr="00EF2354">
        <w:rPr>
          <w:rFonts w:ascii="Arial Narrow" w:hAnsi="Arial Narrow" w:cs="Arial"/>
          <w:sz w:val="22"/>
          <w:szCs w:val="22"/>
        </w:rPr>
        <w:t xml:space="preserve">na   fakturze VAT. </w:t>
      </w:r>
    </w:p>
    <w:p w14:paraId="7B15B659" w14:textId="77777777" w:rsidR="0050409E" w:rsidRPr="00EF2354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EF2354">
        <w:rPr>
          <w:rFonts w:ascii="Arial Narrow" w:hAnsi="Arial Narrow" w:cs="Arial"/>
          <w:sz w:val="22"/>
          <w:szCs w:val="22"/>
        </w:rPr>
        <w:t>Wynagrodzenie będzie płatne w terminie:</w:t>
      </w:r>
      <w:r w:rsidR="00BD5109" w:rsidRPr="00EF2354">
        <w:rPr>
          <w:rFonts w:ascii="Arial Narrow" w:hAnsi="Arial Narrow" w:cs="Arial"/>
          <w:sz w:val="22"/>
          <w:szCs w:val="22"/>
        </w:rPr>
        <w:t xml:space="preserve"> </w:t>
      </w:r>
      <w:r w:rsidR="00BD5109" w:rsidRPr="00EF2354">
        <w:rPr>
          <w:rFonts w:ascii="Arial Narrow" w:hAnsi="Arial Narrow" w:cs="Arial"/>
          <w:b/>
          <w:sz w:val="22"/>
          <w:szCs w:val="22"/>
        </w:rPr>
        <w:t>…..</w:t>
      </w:r>
      <w:r w:rsidRPr="00EF2354">
        <w:rPr>
          <w:rFonts w:ascii="Arial Narrow" w:hAnsi="Arial Narrow" w:cs="Arial"/>
          <w:b/>
          <w:sz w:val="22"/>
          <w:szCs w:val="22"/>
        </w:rPr>
        <w:t xml:space="preserve"> dni</w:t>
      </w:r>
      <w:r w:rsidRPr="00EF2354">
        <w:rPr>
          <w:rFonts w:ascii="Arial Narrow" w:hAnsi="Arial Narrow" w:cs="Arial"/>
          <w:sz w:val="22"/>
          <w:szCs w:val="22"/>
        </w:rPr>
        <w:t xml:space="preserve"> od daty doręczenia przez </w:t>
      </w:r>
      <w:r w:rsidRPr="00EF2354">
        <w:rPr>
          <w:rFonts w:ascii="Arial Narrow" w:hAnsi="Arial Narrow" w:cs="Arial"/>
          <w:b/>
          <w:sz w:val="22"/>
          <w:szCs w:val="22"/>
        </w:rPr>
        <w:t>Wykonawcę</w:t>
      </w:r>
      <w:r w:rsidRPr="00EF2354">
        <w:rPr>
          <w:rFonts w:ascii="Arial Narrow" w:hAnsi="Arial Narrow" w:cs="Arial"/>
          <w:sz w:val="22"/>
          <w:szCs w:val="22"/>
        </w:rPr>
        <w:t xml:space="preserve"> do siedziby  </w:t>
      </w:r>
      <w:r w:rsidRPr="00EF2354">
        <w:rPr>
          <w:rFonts w:ascii="Arial Narrow" w:hAnsi="Arial Narrow" w:cs="Arial"/>
          <w:b/>
          <w:sz w:val="22"/>
          <w:szCs w:val="22"/>
        </w:rPr>
        <w:t>Zamawiającego</w:t>
      </w:r>
      <w:r w:rsidRPr="00EF2354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EF2354">
        <w:rPr>
          <w:rFonts w:ascii="Arial Narrow" w:hAnsi="Arial Narrow" w:cs="Arial"/>
          <w:b/>
          <w:sz w:val="22"/>
          <w:szCs w:val="22"/>
        </w:rPr>
        <w:t>Zamawiający</w:t>
      </w:r>
      <w:r w:rsidR="00BD5109" w:rsidRPr="00EF2354">
        <w:rPr>
          <w:rFonts w:ascii="Arial Narrow" w:hAnsi="Arial Narrow" w:cs="Arial"/>
          <w:b/>
          <w:sz w:val="22"/>
          <w:szCs w:val="22"/>
        </w:rPr>
        <w:t xml:space="preserve"> </w:t>
      </w:r>
      <w:r w:rsidRPr="00EF2354">
        <w:rPr>
          <w:rFonts w:ascii="Arial Narrow" w:hAnsi="Arial Narrow" w:cs="Arial"/>
          <w:sz w:val="22"/>
          <w:szCs w:val="22"/>
        </w:rPr>
        <w:t>dopuszcza  możliwość wystawienia faktur częściowych, za zrealizowaną usługę.</w:t>
      </w:r>
    </w:p>
    <w:p w14:paraId="0B017C1B" w14:textId="77777777" w:rsidR="0050409E" w:rsidRPr="00D34CFC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34CFC">
        <w:rPr>
          <w:rFonts w:ascii="Arial Narrow" w:hAnsi="Arial Narrow" w:cs="Arial"/>
          <w:sz w:val="22"/>
          <w:szCs w:val="22"/>
        </w:rPr>
        <w:t>Podstawą do wystawienia faktury  jest odbiór wykonanej usługi zgodnie z § 3 niniejszej umowy.</w:t>
      </w:r>
    </w:p>
    <w:p w14:paraId="5302D061" w14:textId="77777777" w:rsidR="0050409E" w:rsidRPr="00D34CFC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34CFC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D34CFC">
        <w:rPr>
          <w:rFonts w:ascii="Arial Narrow" w:hAnsi="Arial Narrow" w:cs="Arial"/>
          <w:b/>
          <w:sz w:val="22"/>
          <w:szCs w:val="22"/>
        </w:rPr>
        <w:t>Zamawiającego</w:t>
      </w:r>
      <w:r w:rsidRPr="00D34CFC">
        <w:rPr>
          <w:rFonts w:ascii="Arial Narrow" w:hAnsi="Arial Narrow" w:cs="Arial"/>
          <w:sz w:val="22"/>
          <w:szCs w:val="22"/>
        </w:rPr>
        <w:t>.</w:t>
      </w:r>
    </w:p>
    <w:p w14:paraId="2E00F866" w14:textId="77777777" w:rsidR="0050409E" w:rsidRPr="00D34CFC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34CFC">
        <w:rPr>
          <w:rFonts w:ascii="Arial Narrow" w:hAnsi="Arial Narrow" w:cs="Arial"/>
          <w:sz w:val="22"/>
          <w:szCs w:val="22"/>
        </w:rPr>
        <w:t xml:space="preserve">Koszty dojazdu  (w tym transportu) do miejsca wykonania umowy ponosi </w:t>
      </w:r>
      <w:r w:rsidRPr="00D34CFC">
        <w:rPr>
          <w:rFonts w:ascii="Arial Narrow" w:hAnsi="Arial Narrow" w:cs="Arial"/>
          <w:b/>
          <w:sz w:val="22"/>
          <w:szCs w:val="22"/>
        </w:rPr>
        <w:t>Wykonawca.</w:t>
      </w:r>
    </w:p>
    <w:p w14:paraId="76462EC1" w14:textId="77777777" w:rsidR="0050409E" w:rsidRPr="00D34CFC" w:rsidRDefault="0050409E" w:rsidP="00E667F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34CFC">
        <w:rPr>
          <w:rFonts w:ascii="Arial Narrow" w:hAnsi="Arial Narrow" w:cs="Arial"/>
          <w:b/>
          <w:sz w:val="22"/>
          <w:szCs w:val="22"/>
        </w:rPr>
        <w:t>Zamawiający</w:t>
      </w:r>
      <w:r w:rsidRPr="00D34CFC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A569CC" w:rsidRPr="00D34CFC">
        <w:rPr>
          <w:rFonts w:ascii="Arial Narrow" w:hAnsi="Arial Narrow" w:cs="Arial"/>
          <w:sz w:val="22"/>
          <w:szCs w:val="22"/>
        </w:rPr>
        <w:br/>
      </w:r>
      <w:r w:rsidRPr="00D34CFC">
        <w:rPr>
          <w:rFonts w:ascii="Arial Narrow" w:hAnsi="Arial Narrow" w:cs="Arial"/>
          <w:sz w:val="22"/>
          <w:szCs w:val="22"/>
        </w:rPr>
        <w:t>do zrealizowania co najmniej 70% wartości netto umowy.</w:t>
      </w:r>
    </w:p>
    <w:p w14:paraId="7D7C89D0" w14:textId="77777777" w:rsidR="00BD5109" w:rsidRPr="00EF2354" w:rsidRDefault="00BD5109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2DBFD963" w14:textId="77777777" w:rsidR="00AE5B53" w:rsidRPr="00D34CFC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34CFC">
        <w:rPr>
          <w:rFonts w:ascii="Arial Narrow" w:hAnsi="Arial Narrow" w:cs="Arial"/>
          <w:b/>
        </w:rPr>
        <w:t xml:space="preserve">§ 5 </w:t>
      </w:r>
    </w:p>
    <w:p w14:paraId="3403894D" w14:textId="77777777" w:rsidR="007979AC" w:rsidRPr="00D34CFC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34CFC">
        <w:rPr>
          <w:rFonts w:ascii="Arial Narrow" w:hAnsi="Arial Narrow" w:cs="Arial"/>
          <w:b/>
        </w:rPr>
        <w:t>Kary umowne</w:t>
      </w:r>
    </w:p>
    <w:p w14:paraId="06B71CC1" w14:textId="77777777" w:rsidR="009E4C0C" w:rsidRPr="00D34CFC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39D6BA0E" w14:textId="77777777" w:rsidR="0050409E" w:rsidRPr="00D34CFC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  <w:b/>
        </w:rPr>
        <w:t>Zamawiający</w:t>
      </w:r>
      <w:r w:rsidRPr="00D34CFC">
        <w:rPr>
          <w:rFonts w:ascii="Arial Narrow" w:hAnsi="Arial Narrow" w:cs="Arial"/>
        </w:rPr>
        <w:t xml:space="preserve"> może żądać od </w:t>
      </w:r>
      <w:r w:rsidRPr="00D34CFC">
        <w:rPr>
          <w:rFonts w:ascii="Arial Narrow" w:hAnsi="Arial Narrow" w:cs="Arial"/>
          <w:b/>
        </w:rPr>
        <w:t>Wykonawcy</w:t>
      </w:r>
      <w:r w:rsidRPr="00D34CFC">
        <w:rPr>
          <w:rFonts w:ascii="Arial Narrow" w:hAnsi="Arial Narrow" w:cs="Arial"/>
        </w:rPr>
        <w:t xml:space="preserve"> zapłaty kar umownych w następujących przypadkach:</w:t>
      </w:r>
    </w:p>
    <w:p w14:paraId="7DAC8FC9" w14:textId="77777777" w:rsidR="0050409E" w:rsidRPr="00D34CFC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 xml:space="preserve">za odstąpienie od umowy przez </w:t>
      </w:r>
      <w:r w:rsidRPr="00D34CFC">
        <w:rPr>
          <w:rFonts w:ascii="Arial Narrow" w:hAnsi="Arial Narrow" w:cs="Arial"/>
          <w:b/>
        </w:rPr>
        <w:t>Zamawiającego</w:t>
      </w:r>
      <w:r w:rsidRPr="00D34CFC">
        <w:rPr>
          <w:rFonts w:ascii="Arial Narrow" w:hAnsi="Arial Narrow" w:cs="Arial"/>
        </w:rPr>
        <w:t xml:space="preserve"> lub </w:t>
      </w:r>
      <w:r w:rsidRPr="00D34CFC">
        <w:rPr>
          <w:rFonts w:ascii="Arial Narrow" w:hAnsi="Arial Narrow" w:cs="Arial"/>
          <w:b/>
        </w:rPr>
        <w:t>Wykonawcę</w:t>
      </w:r>
      <w:r w:rsidRPr="00D34CFC">
        <w:rPr>
          <w:rFonts w:ascii="Arial Narrow" w:hAnsi="Arial Narrow" w:cs="Arial"/>
        </w:rPr>
        <w:t xml:space="preserve"> z przyczyn leżących po stronie </w:t>
      </w:r>
      <w:r w:rsidRPr="00D34CFC">
        <w:rPr>
          <w:rFonts w:ascii="Arial Narrow" w:hAnsi="Arial Narrow" w:cs="Arial"/>
          <w:b/>
        </w:rPr>
        <w:t>Wykonawcy</w:t>
      </w:r>
      <w:r w:rsidRPr="00D34CFC">
        <w:rPr>
          <w:rFonts w:ascii="Arial Narrow" w:hAnsi="Arial Narrow" w:cs="Arial"/>
        </w:rPr>
        <w:t xml:space="preserve"> karę umowną w wysokości 20% maksymalnej wartości umowy netto określonej w § 4 ust. 1</w:t>
      </w:r>
      <w:r w:rsidR="00AE2801" w:rsidRPr="00D34CFC">
        <w:rPr>
          <w:rFonts w:ascii="Arial Narrow" w:hAnsi="Arial Narrow" w:cs="Arial"/>
        </w:rPr>
        <w:t xml:space="preserve"> pkt </w:t>
      </w:r>
      <w:r w:rsidR="00846FF9" w:rsidRPr="00D34CFC">
        <w:rPr>
          <w:rFonts w:ascii="Arial Narrow" w:hAnsi="Arial Narrow" w:cs="Arial"/>
        </w:rPr>
        <w:t>2</w:t>
      </w:r>
      <w:r w:rsidRPr="00D34CFC">
        <w:rPr>
          <w:rFonts w:ascii="Arial Narrow" w:hAnsi="Arial Narrow" w:cs="Arial"/>
        </w:rPr>
        <w:t>,</w:t>
      </w:r>
    </w:p>
    <w:p w14:paraId="60151704" w14:textId="77777777" w:rsidR="0050409E" w:rsidRPr="00D34CFC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>za nieterminowe wykonanie przedmiotu umowy - w wysokości 0,5% maksymalnej wartości umowy netto określonej w § 4 ust. 1</w:t>
      </w:r>
      <w:r w:rsidR="00AE2801" w:rsidRPr="00D34CFC">
        <w:rPr>
          <w:rFonts w:ascii="Arial Narrow" w:hAnsi="Arial Narrow" w:cs="Arial"/>
        </w:rPr>
        <w:t xml:space="preserve"> pkt </w:t>
      </w:r>
      <w:r w:rsidR="000648D0" w:rsidRPr="00D34CFC">
        <w:rPr>
          <w:rFonts w:ascii="Arial Narrow" w:hAnsi="Arial Narrow" w:cs="Arial"/>
        </w:rPr>
        <w:t>1</w:t>
      </w:r>
      <w:r w:rsidRPr="00D34CFC">
        <w:rPr>
          <w:rFonts w:ascii="Arial Narrow" w:hAnsi="Arial Narrow" w:cs="Arial"/>
        </w:rPr>
        <w:t>,  za każdy dzień zwłoki,</w:t>
      </w:r>
    </w:p>
    <w:p w14:paraId="2420DE2E" w14:textId="77777777" w:rsidR="0050409E" w:rsidRPr="00D34CFC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 xml:space="preserve">za zwłokę w usunięciu nieprawidłowości stwierdzonych przy odbiorze lub ujawnionych w okresie gwarancji </w:t>
      </w:r>
      <w:r w:rsidRPr="00D34CFC">
        <w:rPr>
          <w:rFonts w:ascii="Arial Narrow" w:hAnsi="Arial Narrow" w:cs="Arial"/>
        </w:rPr>
        <w:br/>
        <w:t>w wysokości 0,2% maksymalnej wartości umowy netto określonej w § 4 ust. 1</w:t>
      </w:r>
      <w:r w:rsidR="00AE2801" w:rsidRPr="00D34CFC">
        <w:rPr>
          <w:rFonts w:ascii="Arial Narrow" w:hAnsi="Arial Narrow" w:cs="Arial"/>
        </w:rPr>
        <w:t xml:space="preserve"> pkt </w:t>
      </w:r>
      <w:r w:rsidR="00846FF9" w:rsidRPr="00D34CFC">
        <w:rPr>
          <w:rFonts w:ascii="Arial Narrow" w:hAnsi="Arial Narrow" w:cs="Arial"/>
        </w:rPr>
        <w:t>2</w:t>
      </w:r>
      <w:r w:rsidRPr="00D34CFC">
        <w:rPr>
          <w:rFonts w:ascii="Arial Narrow" w:hAnsi="Arial Narrow" w:cs="Arial"/>
        </w:rPr>
        <w:t>, za każdy dzień zwłoki, liczony od upływu terminu ustalonego w §</w:t>
      </w:r>
      <w:r w:rsidR="005711CE" w:rsidRPr="00D34CFC">
        <w:rPr>
          <w:rFonts w:ascii="Arial Narrow" w:hAnsi="Arial Narrow" w:cs="Arial"/>
        </w:rPr>
        <w:t xml:space="preserve"> </w:t>
      </w:r>
      <w:r w:rsidRPr="00D34CFC">
        <w:rPr>
          <w:rFonts w:ascii="Arial Narrow" w:hAnsi="Arial Narrow" w:cs="Arial"/>
        </w:rPr>
        <w:t>7 ust. 2 na usunięcie wad,</w:t>
      </w:r>
    </w:p>
    <w:p w14:paraId="1BF84981" w14:textId="77777777" w:rsidR="0050409E" w:rsidRPr="00D34CFC" w:rsidRDefault="0050409E" w:rsidP="00E667F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34CFC">
        <w:rPr>
          <w:rFonts w:ascii="Arial Narrow" w:hAnsi="Arial Narrow" w:cs="Arial Narrow"/>
        </w:rPr>
        <w:t xml:space="preserve">w przypadku braku zapłaty lub nieterminowej zapłaty wynagrodzenia należnego podwykonawcom z tytułu zmiany wysokości wynagrodzenia, o której mowa w § 9 umowy </w:t>
      </w:r>
      <w:r w:rsidRPr="00D34CFC">
        <w:rPr>
          <w:rFonts w:ascii="Arial Narrow" w:hAnsi="Arial Narrow" w:cs="Arial Narrow"/>
          <w:b/>
        </w:rPr>
        <w:t>Wykonawca</w:t>
      </w:r>
      <w:r w:rsidRPr="00D34CFC">
        <w:rPr>
          <w:rFonts w:ascii="Arial Narrow" w:hAnsi="Arial Narrow" w:cs="Arial Narrow"/>
        </w:rPr>
        <w:t xml:space="preserve"> zobowiązany jest do zapłaty na rzecz </w:t>
      </w:r>
      <w:r w:rsidRPr="00D34CFC">
        <w:rPr>
          <w:rFonts w:ascii="Arial Narrow" w:hAnsi="Arial Narrow" w:cs="Arial Narrow"/>
          <w:b/>
        </w:rPr>
        <w:t>Zamawiającego</w:t>
      </w:r>
      <w:r w:rsidRPr="00D34CFC">
        <w:rPr>
          <w:rFonts w:ascii="Arial Narrow" w:hAnsi="Arial Narrow" w:cs="Arial Narrow"/>
        </w:rPr>
        <w:t xml:space="preserve"> kary umownej – w wysokości 0,05% wynagrodzenia umownego, określonego w § 4 ust. 1</w:t>
      </w:r>
      <w:r w:rsidR="00AE2801" w:rsidRPr="00D34CFC">
        <w:rPr>
          <w:rFonts w:ascii="Arial Narrow" w:hAnsi="Arial Narrow" w:cs="Arial Narrow"/>
        </w:rPr>
        <w:t xml:space="preserve"> pkt </w:t>
      </w:r>
      <w:r w:rsidR="00846FF9" w:rsidRPr="00D34CFC">
        <w:rPr>
          <w:rFonts w:ascii="Arial Narrow" w:hAnsi="Arial Narrow" w:cs="Arial Narrow"/>
        </w:rPr>
        <w:t>2</w:t>
      </w:r>
      <w:r w:rsidRPr="00D34CFC">
        <w:rPr>
          <w:rFonts w:ascii="Arial Narrow" w:hAnsi="Arial Narrow" w:cs="Arial Narrow"/>
        </w:rPr>
        <w:t xml:space="preserve"> </w:t>
      </w:r>
      <w:r w:rsidRPr="00D34CFC">
        <w:rPr>
          <w:rFonts w:ascii="Arial Narrow" w:hAnsi="Arial Narrow" w:cs="Arial Narrow"/>
        </w:rPr>
        <w:br/>
        <w:t>w wysokości brutto, za każdy przypadek naruszenia</w:t>
      </w:r>
      <w:r w:rsidR="005711CE" w:rsidRPr="00D34CFC">
        <w:rPr>
          <w:rFonts w:ascii="Arial Narrow" w:hAnsi="Arial Narrow" w:cs="Arial Narrow"/>
        </w:rPr>
        <w:t>.</w:t>
      </w:r>
    </w:p>
    <w:p w14:paraId="1F289595" w14:textId="77777777" w:rsidR="0050409E" w:rsidRPr="00D34CFC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>Łączna maksymalna wysokość kar umownych określonych niniejszym paragrafem nie może przekroczyć 20% maksymalnej wartości umowy brutto, o której mowa w § 4 ust. 1</w:t>
      </w:r>
      <w:r w:rsidR="00AE2801" w:rsidRPr="00D34CFC">
        <w:rPr>
          <w:rFonts w:ascii="Arial Narrow" w:hAnsi="Arial Narrow" w:cs="Arial"/>
        </w:rPr>
        <w:t xml:space="preserve"> pkt </w:t>
      </w:r>
      <w:r w:rsidR="00846FF9" w:rsidRPr="00D34CFC">
        <w:rPr>
          <w:rFonts w:ascii="Arial Narrow" w:hAnsi="Arial Narrow" w:cs="Arial"/>
        </w:rPr>
        <w:t>2</w:t>
      </w:r>
      <w:r w:rsidRPr="00D34CFC">
        <w:rPr>
          <w:rFonts w:ascii="Arial Narrow" w:hAnsi="Arial Narrow" w:cs="Arial"/>
        </w:rPr>
        <w:t>.</w:t>
      </w:r>
    </w:p>
    <w:p w14:paraId="72FF460C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Zamawiającemu</w:t>
      </w:r>
      <w:r w:rsidRPr="00EF2354">
        <w:rPr>
          <w:rFonts w:ascii="Arial Narrow" w:hAnsi="Arial Narrow" w:cs="Arial"/>
        </w:rPr>
        <w:t xml:space="preserve"> przysługuje prawo do dokonania potrącenia kar umownych z objętych fakturą  należności  przysługujących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>.</w:t>
      </w:r>
    </w:p>
    <w:p w14:paraId="462F4128" w14:textId="77777777" w:rsidR="0050409E" w:rsidRPr="00EF2354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 xml:space="preserve">Zamawiający </w:t>
      </w:r>
      <w:r w:rsidRPr="00EF2354">
        <w:rPr>
          <w:rFonts w:ascii="Arial Narrow" w:hAnsi="Arial Narrow" w:cs="Arial"/>
        </w:rPr>
        <w:t xml:space="preserve">zastrzega sobie prawo dochodzenia od </w:t>
      </w:r>
      <w:r w:rsidRPr="00EF2354">
        <w:rPr>
          <w:rFonts w:ascii="Arial Narrow" w:hAnsi="Arial Narrow" w:cs="Arial"/>
          <w:b/>
        </w:rPr>
        <w:t>Wykonawcy</w:t>
      </w:r>
      <w:r w:rsidRPr="00EF2354">
        <w:rPr>
          <w:rFonts w:ascii="Arial Narrow" w:hAnsi="Arial Narrow" w:cs="Arial"/>
        </w:rPr>
        <w:t xml:space="preserve"> odszkodowania na zasadach ogólnych </w:t>
      </w:r>
      <w:r w:rsidR="004C7C48" w:rsidRPr="00EF2354">
        <w:rPr>
          <w:rFonts w:ascii="Arial Narrow" w:hAnsi="Arial Narrow" w:cs="Arial"/>
        </w:rPr>
        <w:br/>
      </w:r>
      <w:r w:rsidRPr="00EF2354">
        <w:rPr>
          <w:rFonts w:ascii="Arial Narrow" w:hAnsi="Arial Narrow" w:cs="Arial"/>
        </w:rPr>
        <w:t xml:space="preserve">w przypadku, gdy określone w umowie kary umowne nie pokrywają rzeczywiście wyrządzonej szkody wskutek niewykonania lub nienależytego wykonania przez </w:t>
      </w:r>
      <w:r w:rsidRPr="00EF2354">
        <w:rPr>
          <w:rFonts w:ascii="Arial Narrow" w:hAnsi="Arial Narrow" w:cs="Arial"/>
          <w:b/>
        </w:rPr>
        <w:t>Wykonawcę</w:t>
      </w:r>
      <w:r w:rsidRPr="00EF2354">
        <w:rPr>
          <w:rFonts w:ascii="Arial Narrow" w:hAnsi="Arial Narrow" w:cs="Arial"/>
        </w:rPr>
        <w:t xml:space="preserve"> niniejszej umowy. </w:t>
      </w:r>
    </w:p>
    <w:p w14:paraId="1DE36CAE" w14:textId="77777777" w:rsidR="0050409E" w:rsidRPr="00D34CFC" w:rsidRDefault="0050409E" w:rsidP="00E667F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EF2354">
        <w:rPr>
          <w:rFonts w:ascii="Arial Narrow" w:eastAsia="Calibri" w:hAnsi="Arial Narrow" w:cs="Times New Roman"/>
          <w:b/>
          <w:lang w:eastAsia="en-US"/>
        </w:rPr>
        <w:t>Wykonawca</w:t>
      </w:r>
      <w:r w:rsidRPr="00EF2354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skutek niewykonania lub nienależytego wykonania zobowiązania, chyba że niewykonanie lub niewłaściwe wykonanie </w:t>
      </w:r>
      <w:r w:rsidRPr="00D34CFC">
        <w:rPr>
          <w:rFonts w:ascii="Arial Narrow" w:eastAsia="Calibri" w:hAnsi="Arial Narrow" w:cs="Times New Roman"/>
          <w:lang w:eastAsia="en-US"/>
        </w:rPr>
        <w:t xml:space="preserve">umowy nastąpiło na skutek okoliczności, za które wyłączną odpowiedzialność ponosi </w:t>
      </w:r>
      <w:r w:rsidRPr="00D34CFC">
        <w:rPr>
          <w:rFonts w:ascii="Arial Narrow" w:eastAsia="Calibri" w:hAnsi="Arial Narrow" w:cs="Times New Roman"/>
          <w:b/>
          <w:lang w:eastAsia="en-US"/>
        </w:rPr>
        <w:t>Zamawiający</w:t>
      </w:r>
      <w:r w:rsidRPr="00D34CFC">
        <w:rPr>
          <w:rFonts w:ascii="Arial Narrow" w:eastAsia="Calibri" w:hAnsi="Arial Narrow" w:cs="Times New Roman"/>
          <w:lang w:eastAsia="en-US"/>
        </w:rPr>
        <w:t>.</w:t>
      </w:r>
    </w:p>
    <w:p w14:paraId="38CD1E30" w14:textId="77777777" w:rsidR="003D2D54" w:rsidRPr="00D34CFC" w:rsidRDefault="003D2D54" w:rsidP="003D2D54">
      <w:pPr>
        <w:pStyle w:val="Bezodstpw"/>
        <w:numPr>
          <w:ilvl w:val="0"/>
          <w:numId w:val="8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D34CFC">
        <w:rPr>
          <w:rFonts w:ascii="Arial Narrow" w:hAnsi="Arial Narrow"/>
        </w:rPr>
        <w:t>Kary umowne są od siebie niezależne, kumulują się a odstąpienie od umowy nie ma wpływu na możliwość dochodzenia kar umownych naliczanych do dnia odstąpienia.</w:t>
      </w:r>
    </w:p>
    <w:p w14:paraId="300BDC26" w14:textId="77777777" w:rsidR="00906F10" w:rsidRPr="00EF2354" w:rsidRDefault="00906F10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520966EF" w14:textId="77777777" w:rsidR="00AE5B53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§ 6</w:t>
      </w:r>
    </w:p>
    <w:p w14:paraId="4DBEC374" w14:textId="77777777" w:rsidR="007979AC" w:rsidRPr="00EF2354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F2354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2A5D10CF" w14:textId="77777777" w:rsidR="009E4C0C" w:rsidRPr="00EF2354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F5A9C9B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 xml:space="preserve">Osobą odpowiedzialną za realizację przedmiotu niniejszej umowy wyznaczoną przez </w:t>
      </w:r>
      <w:r w:rsidRPr="00EF2354">
        <w:rPr>
          <w:rFonts w:ascii="Arial Narrow" w:hAnsi="Arial Narrow" w:cs="Arial"/>
          <w:b/>
        </w:rPr>
        <w:t>Zamawiającego</w:t>
      </w:r>
      <w:r w:rsidRPr="00EF2354">
        <w:rPr>
          <w:rFonts w:ascii="Arial Narrow" w:hAnsi="Arial Narrow" w:cs="Arial"/>
        </w:rPr>
        <w:t xml:space="preserve"> jest</w:t>
      </w:r>
      <w:r w:rsidR="00644F4F" w:rsidRPr="00EF2354">
        <w:rPr>
          <w:rFonts w:ascii="Arial Narrow" w:hAnsi="Arial Narrow" w:cs="Arial"/>
        </w:rPr>
        <w:t>:</w:t>
      </w:r>
    </w:p>
    <w:p w14:paraId="6236C41E" w14:textId="77777777" w:rsidR="00AE5B53" w:rsidRPr="00EF2354" w:rsidRDefault="005B672E" w:rsidP="009E4C0C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lastRenderedPageBreak/>
        <w:t xml:space="preserve">p. </w:t>
      </w:r>
      <w:r w:rsidR="00AE5B53" w:rsidRPr="00EF2354">
        <w:rPr>
          <w:rFonts w:ascii="Arial Narrow" w:hAnsi="Arial Narrow" w:cs="Arial"/>
        </w:rPr>
        <w:t xml:space="preserve">……………………, tel.: …………………, e-mail: </w:t>
      </w:r>
      <w:hyperlink r:id="rId11" w:history="1">
        <w:r w:rsidR="00AE5B53" w:rsidRPr="00EF2354">
          <w:rPr>
            <w:rStyle w:val="Hipercze"/>
            <w:rFonts w:ascii="Arial Narrow" w:hAnsi="Arial Narrow" w:cs="Arial"/>
            <w:color w:val="auto"/>
            <w:u w:val="none"/>
          </w:rPr>
          <w:t>……………………</w:t>
        </w:r>
      </w:hyperlink>
    </w:p>
    <w:p w14:paraId="6A0E9C9F" w14:textId="77777777" w:rsidR="009E4C0C" w:rsidRPr="00EF2354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  <w:b/>
        </w:rPr>
        <w:t>Wykonawca</w:t>
      </w:r>
      <w:r w:rsidRPr="00EF2354">
        <w:rPr>
          <w:rFonts w:ascii="Arial Narrow" w:hAnsi="Arial Narrow" w:cs="Arial"/>
        </w:rPr>
        <w:t xml:space="preserve"> wyznacza ze swojej strony osobę (y) upoważnioną (e) całościowo za nadzór na</w:t>
      </w:r>
      <w:r w:rsidR="00644F4F" w:rsidRPr="00EF2354">
        <w:rPr>
          <w:rFonts w:ascii="Arial Narrow" w:hAnsi="Arial Narrow" w:cs="Arial"/>
        </w:rPr>
        <w:t>d</w:t>
      </w:r>
      <w:r w:rsidRPr="00EF2354">
        <w:rPr>
          <w:rFonts w:ascii="Arial Narrow" w:hAnsi="Arial Narrow" w:cs="Arial"/>
        </w:rPr>
        <w:t xml:space="preserve"> realizacją umowy</w:t>
      </w:r>
      <w:r w:rsidR="00644F4F" w:rsidRPr="00EF2354">
        <w:rPr>
          <w:rFonts w:ascii="Arial Narrow" w:hAnsi="Arial Narrow" w:cs="Arial"/>
        </w:rPr>
        <w:t>:</w:t>
      </w:r>
    </w:p>
    <w:p w14:paraId="4D9B64EA" w14:textId="77777777" w:rsidR="00AE5B53" w:rsidRPr="00EF2354" w:rsidRDefault="00AE5B53" w:rsidP="009E4C0C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p. ……………</w:t>
      </w:r>
      <w:r w:rsidR="00F564D7" w:rsidRPr="00EF2354">
        <w:rPr>
          <w:rFonts w:ascii="Arial Narrow" w:hAnsi="Arial Narrow" w:cs="Arial"/>
        </w:rPr>
        <w:t>………</w:t>
      </w:r>
      <w:r w:rsidRPr="00EF2354">
        <w:rPr>
          <w:rFonts w:ascii="Arial Narrow" w:hAnsi="Arial Narrow" w:cs="Arial"/>
        </w:rPr>
        <w:t>, tel.: ……………</w:t>
      </w:r>
      <w:r w:rsidR="00F564D7" w:rsidRPr="00EF2354">
        <w:rPr>
          <w:rFonts w:ascii="Arial Narrow" w:hAnsi="Arial Narrow" w:cs="Arial"/>
        </w:rPr>
        <w:t>…..,</w:t>
      </w:r>
      <w:r w:rsidRPr="00EF2354">
        <w:rPr>
          <w:rFonts w:ascii="Arial Narrow" w:hAnsi="Arial Narrow" w:cs="Arial"/>
        </w:rPr>
        <w:t xml:space="preserve">   e-mail: …………</w:t>
      </w:r>
      <w:r w:rsidR="00F564D7" w:rsidRPr="00EF2354">
        <w:rPr>
          <w:rFonts w:ascii="Arial Narrow" w:hAnsi="Arial Narrow" w:cs="Arial"/>
        </w:rPr>
        <w:t>………..</w:t>
      </w:r>
    </w:p>
    <w:p w14:paraId="5D7B4716" w14:textId="77777777" w:rsidR="00AE5B53" w:rsidRPr="00D34CFC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EF2354">
        <w:rPr>
          <w:rFonts w:ascii="Arial Narrow" w:hAnsi="Arial Narrow" w:cs="Arial"/>
        </w:rPr>
        <w:t>Strony dopuszczają możliwość zmiany osób wymien</w:t>
      </w:r>
      <w:r w:rsidR="005B672E" w:rsidRPr="00EF2354">
        <w:rPr>
          <w:rFonts w:ascii="Arial Narrow" w:hAnsi="Arial Narrow" w:cs="Arial"/>
        </w:rPr>
        <w:t>ionych w ust. 1</w:t>
      </w:r>
      <w:r w:rsidR="00DB0852" w:rsidRPr="00EF2354">
        <w:rPr>
          <w:rFonts w:ascii="Arial Narrow" w:hAnsi="Arial Narrow" w:cs="Arial"/>
        </w:rPr>
        <w:t xml:space="preserve"> i</w:t>
      </w:r>
      <w:r w:rsidR="005B672E" w:rsidRPr="00EF2354">
        <w:rPr>
          <w:rFonts w:ascii="Arial Narrow" w:hAnsi="Arial Narrow" w:cs="Arial"/>
        </w:rPr>
        <w:t xml:space="preserve"> ust. 2</w:t>
      </w:r>
      <w:r w:rsidRPr="00EF2354">
        <w:rPr>
          <w:rFonts w:ascii="Arial Narrow" w:hAnsi="Arial Narrow" w:cs="Arial"/>
        </w:rPr>
        <w:t>. Zmiana tych osób</w:t>
      </w:r>
      <w:r w:rsidR="004D1904" w:rsidRPr="00EF2354">
        <w:rPr>
          <w:rFonts w:ascii="Arial Narrow" w:hAnsi="Arial Narrow" w:cs="Arial"/>
        </w:rPr>
        <w:t xml:space="preserve"> nie</w:t>
      </w:r>
      <w:r w:rsidR="00B17057" w:rsidRPr="00EF2354">
        <w:rPr>
          <w:rFonts w:ascii="Arial Narrow" w:hAnsi="Arial Narrow" w:cs="Arial"/>
        </w:rPr>
        <w:t xml:space="preserve"> wymaga </w:t>
      </w:r>
      <w:r w:rsidR="004D1904" w:rsidRPr="00D34CFC">
        <w:rPr>
          <w:rFonts w:ascii="Arial Narrow" w:hAnsi="Arial Narrow" w:cs="Arial"/>
        </w:rPr>
        <w:t>sporządzenia aneksu do umowy ( nie jest zmianą umowy ), pod warunkiem że zostanie zgłoszone na piśmie.</w:t>
      </w:r>
    </w:p>
    <w:p w14:paraId="5D630E47" w14:textId="77777777" w:rsidR="00AE5B53" w:rsidRPr="00D34CFC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>Prace będą realizowane na obiektach wskazanych w opisie prze</w:t>
      </w:r>
      <w:r w:rsidR="005B672E" w:rsidRPr="00D34CFC">
        <w:rPr>
          <w:rFonts w:ascii="Arial Narrow" w:hAnsi="Arial Narrow" w:cs="Arial"/>
        </w:rPr>
        <w:t>dmiotu zamówienia, po uprzednim</w:t>
      </w:r>
      <w:r w:rsidR="00DB0852" w:rsidRPr="00D34CFC">
        <w:rPr>
          <w:rFonts w:ascii="Arial Narrow" w:hAnsi="Arial Narrow" w:cs="Arial"/>
        </w:rPr>
        <w:t xml:space="preserve"> </w:t>
      </w:r>
      <w:r w:rsidRPr="00D34CFC">
        <w:rPr>
          <w:rFonts w:ascii="Arial Narrow" w:hAnsi="Arial Narrow" w:cs="Arial"/>
        </w:rPr>
        <w:t>uz</w:t>
      </w:r>
      <w:r w:rsidR="00532B02" w:rsidRPr="00D34CFC">
        <w:rPr>
          <w:rFonts w:ascii="Arial Narrow" w:hAnsi="Arial Narrow" w:cs="Arial"/>
        </w:rPr>
        <w:t xml:space="preserve">godnieniu terminu wejścia na obiekt energetyczny, uzgodnienia terminu wykonania niezbędnych przełączeń </w:t>
      </w:r>
      <w:r w:rsidR="00F20143" w:rsidRPr="00D34CFC">
        <w:rPr>
          <w:rFonts w:ascii="Arial Narrow" w:hAnsi="Arial Narrow" w:cs="Arial"/>
        </w:rPr>
        <w:t xml:space="preserve">w </w:t>
      </w:r>
      <w:r w:rsidR="00532B02" w:rsidRPr="00D34CFC">
        <w:rPr>
          <w:rFonts w:ascii="Arial Narrow" w:hAnsi="Arial Narrow" w:cs="Arial"/>
        </w:rPr>
        <w:t>sieci energetycznej Szpitala z osobami odpowiedzialnymi w tym zakresie.</w:t>
      </w:r>
    </w:p>
    <w:p w14:paraId="3C279A3A" w14:textId="77777777" w:rsidR="00557C2A" w:rsidRPr="00D34CFC" w:rsidRDefault="00AE5B53" w:rsidP="00E667F4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  <w:b/>
        </w:rPr>
        <w:t xml:space="preserve">Zamawiający </w:t>
      </w:r>
      <w:r w:rsidRPr="00D34CFC">
        <w:rPr>
          <w:rFonts w:ascii="Arial Narrow" w:hAnsi="Arial Narrow" w:cs="Arial"/>
        </w:rPr>
        <w:t xml:space="preserve">dokona odbioru prac objętych niniejszą umową w terminie do 7 dni od zgłoszenia zakończenia prac. </w:t>
      </w:r>
    </w:p>
    <w:p w14:paraId="56547424" w14:textId="77777777" w:rsidR="00906F10" w:rsidRPr="00EF2354" w:rsidRDefault="00906F10" w:rsidP="00DB0852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00F87774" w14:textId="77777777" w:rsidR="00AE5B53" w:rsidRPr="00D34CFC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34CFC">
        <w:rPr>
          <w:rFonts w:ascii="Arial Narrow" w:hAnsi="Arial Narrow" w:cs="Arial"/>
          <w:b/>
        </w:rPr>
        <w:t>§</w:t>
      </w:r>
      <w:r w:rsidR="002B080E" w:rsidRPr="00D34CFC">
        <w:rPr>
          <w:rFonts w:ascii="Arial Narrow" w:hAnsi="Arial Narrow" w:cs="Arial"/>
          <w:b/>
        </w:rPr>
        <w:t xml:space="preserve"> 7</w:t>
      </w:r>
    </w:p>
    <w:p w14:paraId="570B3F9B" w14:textId="77777777" w:rsidR="007979AC" w:rsidRPr="00D34CFC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34CFC">
        <w:rPr>
          <w:rFonts w:ascii="Arial Narrow" w:hAnsi="Arial Narrow" w:cs="Arial"/>
          <w:b/>
        </w:rPr>
        <w:t>Reklamacja</w:t>
      </w:r>
    </w:p>
    <w:p w14:paraId="65940C6D" w14:textId="77777777" w:rsidR="009E4C0C" w:rsidRPr="00D34CFC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7BADA535" w14:textId="77777777" w:rsidR="00AE5B53" w:rsidRPr="00D34CFC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</w:rPr>
        <w:t xml:space="preserve">W przypadku stwierdzenia wady wykonanej usługi </w:t>
      </w:r>
      <w:r w:rsidRPr="00D34CFC">
        <w:rPr>
          <w:rFonts w:ascii="Arial Narrow" w:hAnsi="Arial Narrow" w:cs="Arial"/>
          <w:b/>
        </w:rPr>
        <w:t>Zamawiający</w:t>
      </w:r>
      <w:r w:rsidRPr="00D34CFC">
        <w:rPr>
          <w:rFonts w:ascii="Arial Narrow" w:hAnsi="Arial Narrow" w:cs="Arial"/>
        </w:rPr>
        <w:t xml:space="preserve"> za</w:t>
      </w:r>
      <w:r w:rsidR="00265717" w:rsidRPr="00D34CFC">
        <w:rPr>
          <w:rFonts w:ascii="Arial Narrow" w:hAnsi="Arial Narrow" w:cs="Arial"/>
        </w:rPr>
        <w:t xml:space="preserve">wiadomi </w:t>
      </w:r>
      <w:r w:rsidR="00265717" w:rsidRPr="00D34CFC">
        <w:rPr>
          <w:rFonts w:ascii="Arial Narrow" w:hAnsi="Arial Narrow" w:cs="Arial"/>
          <w:b/>
        </w:rPr>
        <w:t>Wykonawcę</w:t>
      </w:r>
      <w:r w:rsidR="00265717" w:rsidRPr="00D34CFC">
        <w:rPr>
          <w:rFonts w:ascii="Arial Narrow" w:hAnsi="Arial Narrow" w:cs="Arial"/>
        </w:rPr>
        <w:t xml:space="preserve"> o rodzaju </w:t>
      </w:r>
      <w:r w:rsidRPr="00D34CFC">
        <w:rPr>
          <w:rFonts w:ascii="Arial Narrow" w:hAnsi="Arial Narrow" w:cs="Arial"/>
        </w:rPr>
        <w:t>wady na</w:t>
      </w:r>
      <w:r w:rsidR="00DB0852" w:rsidRPr="00D34CFC">
        <w:rPr>
          <w:rFonts w:ascii="Arial Narrow" w:hAnsi="Arial Narrow" w:cs="Arial"/>
        </w:rPr>
        <w:t xml:space="preserve"> </w:t>
      </w:r>
      <w:r w:rsidR="00AC160B" w:rsidRPr="00D34CFC">
        <w:rPr>
          <w:rFonts w:ascii="Arial Narrow" w:hAnsi="Arial Narrow" w:cs="Arial"/>
        </w:rPr>
        <w:t xml:space="preserve">adres </w:t>
      </w:r>
      <w:r w:rsidR="00291355" w:rsidRPr="00D34CFC">
        <w:rPr>
          <w:rFonts w:ascii="Arial Narrow" w:hAnsi="Arial Narrow" w:cs="Arial"/>
        </w:rPr>
        <w:br/>
      </w:r>
      <w:r w:rsidRPr="00D34CFC">
        <w:rPr>
          <w:rFonts w:ascii="Arial Narrow" w:hAnsi="Arial Narrow" w:cs="Arial"/>
        </w:rPr>
        <w:t xml:space="preserve">e-mail </w:t>
      </w:r>
      <w:r w:rsidRPr="00D34CFC">
        <w:rPr>
          <w:rFonts w:ascii="Arial Narrow" w:hAnsi="Arial Narrow" w:cs="Arial"/>
          <w:b/>
        </w:rPr>
        <w:t>Wykonawcy</w:t>
      </w:r>
      <w:r w:rsidRPr="00D34CFC">
        <w:rPr>
          <w:rFonts w:ascii="Arial Narrow" w:hAnsi="Arial Narrow" w:cs="Arial"/>
        </w:rPr>
        <w:t>.</w:t>
      </w:r>
    </w:p>
    <w:p w14:paraId="4FA7ECDF" w14:textId="77777777" w:rsidR="00AE5B53" w:rsidRPr="00D34CFC" w:rsidRDefault="00AE5B53" w:rsidP="00E667F4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34CFC">
        <w:rPr>
          <w:rFonts w:ascii="Arial Narrow" w:hAnsi="Arial Narrow" w:cs="Arial"/>
          <w:b/>
        </w:rPr>
        <w:t>Wykonawca</w:t>
      </w:r>
      <w:r w:rsidRPr="00D34CFC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F564D7" w:rsidRPr="00D34CFC">
        <w:rPr>
          <w:rFonts w:ascii="Arial Narrow" w:hAnsi="Arial Narrow" w:cs="Arial"/>
        </w:rPr>
        <w:br/>
      </w:r>
      <w:r w:rsidRPr="00D34CFC">
        <w:rPr>
          <w:rFonts w:ascii="Arial Narrow" w:hAnsi="Arial Narrow" w:cs="Arial"/>
        </w:rPr>
        <w:t>o ich stwierdzeniu, a jeśli wad nie będzie można us</w:t>
      </w:r>
      <w:r w:rsidR="005B672E" w:rsidRPr="00D34CFC">
        <w:rPr>
          <w:rFonts w:ascii="Arial Narrow" w:hAnsi="Arial Narrow" w:cs="Arial"/>
        </w:rPr>
        <w:t xml:space="preserve">unąć, to do wykonania usługi </w:t>
      </w:r>
      <w:r w:rsidRPr="00D34CFC">
        <w:rPr>
          <w:rFonts w:ascii="Arial Narrow" w:hAnsi="Arial Narrow" w:cs="Arial"/>
        </w:rPr>
        <w:t xml:space="preserve">spełniającej wymagania </w:t>
      </w:r>
      <w:r w:rsidR="00C82704" w:rsidRPr="00D34CFC">
        <w:rPr>
          <w:rFonts w:ascii="Arial Narrow" w:hAnsi="Arial Narrow" w:cs="Arial"/>
        </w:rPr>
        <w:br/>
      </w:r>
      <w:r w:rsidRPr="00D34CFC">
        <w:rPr>
          <w:rFonts w:ascii="Arial Narrow" w:hAnsi="Arial Narrow" w:cs="Arial"/>
        </w:rPr>
        <w:t>w terminie 10 dni od dnia zgłoszenia.</w:t>
      </w:r>
    </w:p>
    <w:p w14:paraId="78370259" w14:textId="77777777" w:rsidR="00D37158" w:rsidRPr="00EF2354" w:rsidRDefault="00D37158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7161FA47" w14:textId="77777777" w:rsidR="00AE5B53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14:paraId="56CB7000" w14:textId="77777777" w:rsidR="007979AC" w:rsidRPr="00EF2354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EF2354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559493BB" w14:textId="77777777" w:rsidR="009E4C0C" w:rsidRPr="00EF2354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FF43DB5" w14:textId="77777777" w:rsidR="00DB0852" w:rsidRPr="00EF2354" w:rsidRDefault="00DB0852" w:rsidP="00DB0852">
      <w:pPr>
        <w:pStyle w:val="Tekstpodstawowy"/>
        <w:numPr>
          <w:ilvl w:val="0"/>
          <w:numId w:val="9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Zamawiającemu</w:t>
      </w:r>
      <w:r w:rsidRPr="00EF2354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17F01B41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1)  zostanie ogłoszona likwidacja firmy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;</w:t>
      </w:r>
    </w:p>
    <w:p w14:paraId="71523F90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2)  zostanie wydany nakaz zajęcia majątku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7B5D64EE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3)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48F5F4C6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4) 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1EBC2294" w14:textId="77777777" w:rsidR="00DB0852" w:rsidRPr="00EF2354" w:rsidRDefault="00DB0852" w:rsidP="00DB0852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5)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bez uzasadnionych przyczyn nie przystąpił do terminowej realizacji obowiązków wynikających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z niniejszej umowy i nie rozpoczyna ich pomimo wezwania </w:t>
      </w:r>
      <w:r w:rsidRPr="00EF2354">
        <w:rPr>
          <w:rFonts w:ascii="Arial Narrow" w:hAnsi="Arial Narrow" w:cs="Arial Narrow"/>
          <w:b/>
          <w:sz w:val="22"/>
          <w:szCs w:val="22"/>
        </w:rPr>
        <w:t>Zamawiającego.</w:t>
      </w:r>
      <w:r w:rsidRPr="00EF2354">
        <w:rPr>
          <w:rFonts w:ascii="Arial Narrow" w:hAnsi="Arial Narrow" w:cs="Arial Narrow"/>
          <w:sz w:val="22"/>
          <w:szCs w:val="22"/>
        </w:rPr>
        <w:t xml:space="preserve">    </w:t>
      </w:r>
    </w:p>
    <w:p w14:paraId="328748A8" w14:textId="77777777" w:rsidR="00DB0852" w:rsidRPr="00D34CFC" w:rsidRDefault="00DB0852" w:rsidP="00DB0852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D34CFC">
        <w:rPr>
          <w:rFonts w:ascii="Arial Narrow" w:hAnsi="Arial Narrow" w:cs="Arial Narrow"/>
          <w:b/>
          <w:sz w:val="22"/>
          <w:szCs w:val="22"/>
        </w:rPr>
        <w:t>Wykonawcy</w:t>
      </w:r>
      <w:r w:rsidRPr="00D34CFC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D34CFC">
        <w:rPr>
          <w:rFonts w:ascii="Arial Narrow" w:hAnsi="Arial Narrow" w:cs="Arial Narrow"/>
          <w:b/>
          <w:sz w:val="22"/>
          <w:szCs w:val="22"/>
        </w:rPr>
        <w:t>Zamawiający</w:t>
      </w:r>
      <w:r w:rsidRPr="00D34CFC">
        <w:rPr>
          <w:rFonts w:ascii="Arial Narrow" w:hAnsi="Arial Narrow" w:cs="Arial Narrow"/>
          <w:sz w:val="22"/>
          <w:szCs w:val="22"/>
        </w:rPr>
        <w:t xml:space="preserve"> odmawia bez wskazania przyczyny odbioru robót lub podpisania protokołu odbioru.</w:t>
      </w:r>
    </w:p>
    <w:p w14:paraId="0AFB140D" w14:textId="77777777" w:rsidR="00DB0852" w:rsidRPr="00D34CFC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D34CFC">
        <w:rPr>
          <w:rFonts w:ascii="Arial Narrow" w:hAnsi="Arial Narrow" w:cs="Arial Narrow"/>
          <w:sz w:val="22"/>
          <w:szCs w:val="22"/>
        </w:rPr>
        <w:t>Odstąpienie od umowy powinno nastąpić w formie pisemnej z podaniem uzasadnienia w terminie 30 dni od dnia powzięcia wiadomości o okolicznościach uzasadniających odstąpienie od umowy.</w:t>
      </w:r>
    </w:p>
    <w:p w14:paraId="5D3CE0FB" w14:textId="77777777" w:rsidR="00DB0852" w:rsidRPr="00D34CFC" w:rsidRDefault="00DB0852" w:rsidP="00DB0852">
      <w:pPr>
        <w:pStyle w:val="Tekstpodstawowy"/>
        <w:numPr>
          <w:ilvl w:val="0"/>
          <w:numId w:val="9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D34CFC">
        <w:rPr>
          <w:rFonts w:ascii="Arial Narrow" w:hAnsi="Arial Narrow" w:cs="Arial Narrow"/>
          <w:b/>
          <w:sz w:val="22"/>
          <w:szCs w:val="22"/>
        </w:rPr>
        <w:t>Zamawiający</w:t>
      </w:r>
      <w:r w:rsidRPr="00D34CFC">
        <w:rPr>
          <w:rFonts w:ascii="Arial Narrow" w:hAnsi="Arial Narrow" w:cs="Arial Narrow"/>
          <w:sz w:val="22"/>
          <w:szCs w:val="22"/>
        </w:rPr>
        <w:t xml:space="preserve"> może ponadto odstąpić od umowy:</w:t>
      </w:r>
    </w:p>
    <w:p w14:paraId="038FE81C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D34CFC">
        <w:rPr>
          <w:rFonts w:ascii="Arial Narrow" w:hAnsi="Arial Narrow" w:cs="Arial Narrow"/>
          <w:sz w:val="22"/>
          <w:szCs w:val="22"/>
        </w:rPr>
        <w:t>w terminie 30 dni od dnia powzięcia wiadomości o zaistnieniu istotnej zmiany okoliczności powodującej,</w:t>
      </w:r>
      <w:r w:rsidRPr="00EF2354">
        <w:rPr>
          <w:rFonts w:ascii="Arial Narrow" w:hAnsi="Arial Narrow" w:cs="Arial Narrow"/>
          <w:sz w:val="22"/>
          <w:szCs w:val="22"/>
        </w:rPr>
        <w:t xml:space="preserve">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że   wykonanie umowy nie leży w interesie publicznym, czego nie można było przewidzieć w chwili zawarcia   umowy, lub dalsze wykonywanie umowy może zagrozić podstawowemu interesowi bezpieczeństwa państwa </w:t>
      </w:r>
      <w:r w:rsidRPr="00EF2354">
        <w:rPr>
          <w:rFonts w:ascii="Arial Narrow" w:hAnsi="Arial Narrow" w:cs="Arial Narrow"/>
          <w:sz w:val="22"/>
          <w:szCs w:val="22"/>
        </w:rPr>
        <w:br/>
        <w:t>lub  bezpieczeństwu publicznemu;</w:t>
      </w:r>
    </w:p>
    <w:p w14:paraId="42C8355E" w14:textId="77777777" w:rsidR="00DB0852" w:rsidRPr="00EF2354" w:rsidRDefault="00DB0852" w:rsidP="00DB0852">
      <w:pPr>
        <w:pStyle w:val="Tekstpodstawowy"/>
        <w:numPr>
          <w:ilvl w:val="0"/>
          <w:numId w:val="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15B41DA9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39E28CF3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434614BA" w14:textId="77777777" w:rsidR="00DB0852" w:rsidRPr="00EF2354" w:rsidRDefault="00DB0852" w:rsidP="00DB0852">
      <w:pPr>
        <w:pStyle w:val="Tekstpodstawowy"/>
        <w:numPr>
          <w:ilvl w:val="1"/>
          <w:numId w:val="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>Trybunał Sprawiedliwości Unii Europejskiej stwierdził, w ramach procedury przewidzianej w art. 258 Traktatu o Funkcjonowaniu Unii Europejskiej, że Rzeczpospolita Polska uchybiła zobowiązaniom, które ciążą na nim na  mocy Traktatów, dyrektywy 2014/24/UE i dyrektywy 2014/25/UE i dyrektywy 2009/81/WE, z  uwagi na to, że zamawiający udzielił zamówienia z naruszeniem przepisów prawa Unii Europejskiej.</w:t>
      </w:r>
    </w:p>
    <w:p w14:paraId="7296043A" w14:textId="77777777" w:rsidR="00DB0852" w:rsidRDefault="00DB0852" w:rsidP="00DB0852">
      <w:pPr>
        <w:pStyle w:val="Tekstpodstawowy"/>
        <w:numPr>
          <w:ilvl w:val="0"/>
          <w:numId w:val="9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EF2354">
        <w:rPr>
          <w:rFonts w:ascii="Arial Narrow" w:hAnsi="Arial Narrow" w:cs="Arial Narrow"/>
          <w:sz w:val="22"/>
          <w:szCs w:val="22"/>
        </w:rPr>
        <w:t xml:space="preserve">Jeżeli </w:t>
      </w:r>
      <w:r w:rsidRPr="00EF2354">
        <w:rPr>
          <w:rFonts w:ascii="Arial Narrow" w:hAnsi="Arial Narrow" w:cs="Arial Narrow"/>
          <w:b/>
          <w:sz w:val="22"/>
          <w:szCs w:val="22"/>
        </w:rPr>
        <w:t>Wykonawca</w:t>
      </w:r>
      <w:r w:rsidRPr="00EF2354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wezwać go do zmiany sposobu wykonywania umowy i wyznaczyć mu w tym celu odpowiedni termin; </w:t>
      </w:r>
      <w:r w:rsidRPr="00EF2354">
        <w:rPr>
          <w:rFonts w:ascii="Arial Narrow" w:hAnsi="Arial Narrow" w:cs="Arial Narrow"/>
          <w:sz w:val="22"/>
          <w:szCs w:val="22"/>
        </w:rPr>
        <w:br/>
        <w:t xml:space="preserve">po bezskutecznym upływie wyznaczonego terminu </w:t>
      </w:r>
      <w:r w:rsidRPr="00EF2354">
        <w:rPr>
          <w:rFonts w:ascii="Arial Narrow" w:hAnsi="Arial Narrow" w:cs="Arial Narrow"/>
          <w:b/>
          <w:sz w:val="22"/>
          <w:szCs w:val="22"/>
        </w:rPr>
        <w:t>Zamawiający</w:t>
      </w:r>
      <w:r w:rsidRPr="00EF2354">
        <w:rPr>
          <w:rFonts w:ascii="Arial Narrow" w:hAnsi="Arial Narrow" w:cs="Arial Narrow"/>
          <w:sz w:val="22"/>
          <w:szCs w:val="22"/>
        </w:rPr>
        <w:t xml:space="preserve"> może od umowy odstąpić, powierzyć poprawienie  lub dalsze wykonanie przedmiotu umowy innemu podmiotowi na koszt </w:t>
      </w:r>
      <w:r w:rsidRPr="00EF2354">
        <w:rPr>
          <w:rFonts w:ascii="Arial Narrow" w:hAnsi="Arial Narrow" w:cs="Arial Narrow"/>
          <w:b/>
          <w:sz w:val="22"/>
          <w:szCs w:val="22"/>
        </w:rPr>
        <w:t>Wykonawcy</w:t>
      </w:r>
      <w:r w:rsidRPr="00EF2354">
        <w:rPr>
          <w:rFonts w:ascii="Arial Narrow" w:hAnsi="Arial Narrow" w:cs="Arial Narrow"/>
          <w:sz w:val="22"/>
          <w:szCs w:val="22"/>
        </w:rPr>
        <w:t>.</w:t>
      </w:r>
    </w:p>
    <w:p w14:paraId="002D0B0D" w14:textId="77777777" w:rsidR="004E6D0B" w:rsidRDefault="004E6D0B" w:rsidP="004E6D0B">
      <w:pPr>
        <w:pStyle w:val="Tekstpodstawowy"/>
        <w:tabs>
          <w:tab w:val="left" w:pos="-241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5B0DAD70" w14:textId="77777777" w:rsidR="004E6D0B" w:rsidRDefault="004E6D0B" w:rsidP="004E6D0B">
      <w:pPr>
        <w:pStyle w:val="Tekstpodstawowy"/>
        <w:tabs>
          <w:tab w:val="left" w:pos="-241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36C398FA" w14:textId="77777777" w:rsidR="004E6D0B" w:rsidRDefault="004E6D0B" w:rsidP="004E6D0B">
      <w:pPr>
        <w:pStyle w:val="Tekstpodstawowy"/>
        <w:tabs>
          <w:tab w:val="left" w:pos="-241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8D07748" w14:textId="77777777" w:rsidR="004E6D0B" w:rsidRPr="00EF2354" w:rsidRDefault="004E6D0B" w:rsidP="004E6D0B">
      <w:pPr>
        <w:pStyle w:val="Tekstpodstawowy"/>
        <w:tabs>
          <w:tab w:val="left" w:pos="-241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407CAB12" w14:textId="77777777" w:rsidR="00FE0309" w:rsidRPr="00EF2354" w:rsidRDefault="00FE0309" w:rsidP="00FE0309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9BBA7EF" w14:textId="77777777" w:rsidR="00AE5B53" w:rsidRPr="00D34CFC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34CFC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D34CFC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7F263FDB" w14:textId="77777777" w:rsidR="00216CEF" w:rsidRPr="00EF2354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34CFC">
        <w:rPr>
          <w:rFonts w:ascii="Arial Narrow" w:eastAsia="Calibri" w:hAnsi="Arial Narrow"/>
          <w:b/>
          <w:sz w:val="22"/>
          <w:szCs w:val="22"/>
          <w:lang w:eastAsia="en-US"/>
        </w:rPr>
        <w:t>Waloryzacja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</w:p>
    <w:p w14:paraId="796CB20F" w14:textId="77777777" w:rsidR="009E4C0C" w:rsidRPr="00EF2354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9F7F33E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</w:t>
      </w:r>
      <w:r w:rsidRPr="00EF2354">
        <w:rPr>
          <w:rFonts w:ascii="Arial Narrow" w:hAnsi="Arial Narrow"/>
          <w:sz w:val="22"/>
          <w:szCs w:val="22"/>
        </w:rPr>
        <w:br/>
        <w:t xml:space="preserve">z realizacją zamówienia. Poziom zmiany ceny materiałów lub kosztów związanych z realizacją zamówienia uprawniający Strony Umowy do żądania zmiany wynagrodzenia ustala się na co najmniej 15% w stosunku </w:t>
      </w:r>
      <w:r w:rsidRPr="00EF2354">
        <w:rPr>
          <w:rFonts w:ascii="Arial Narrow" w:hAnsi="Arial Narrow"/>
          <w:sz w:val="22"/>
          <w:szCs w:val="22"/>
        </w:rPr>
        <w:br/>
        <w:t>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183B6CDD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może zwrócić się </w:t>
      </w:r>
      <w:r w:rsidRPr="00EF2354">
        <w:rPr>
          <w:rFonts w:ascii="Arial Narrow" w:hAnsi="Arial Narrow"/>
          <w:sz w:val="22"/>
          <w:szCs w:val="22"/>
        </w:rPr>
        <w:br/>
        <w:t xml:space="preserve">w formie pisemnej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3ACC1DDF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Wysokość zmiany wynagrodzenia będzie ustalona w oparciu o średnioroczny wskaźnik zmiany ceny towarów </w:t>
      </w:r>
      <w:r w:rsidRPr="00EF2354">
        <w:rPr>
          <w:rFonts w:ascii="Arial Narrow" w:hAnsi="Arial Narrow"/>
          <w:sz w:val="22"/>
          <w:szCs w:val="22"/>
        </w:rPr>
        <w:br/>
        <w:t xml:space="preserve">i usług za rok poprzedni, ogłaszany w komunikacie Prezesa Głównego Urzędu Statystycznego. Maksymalna łączna wartość zmiany wynagrodzenia, jaką dopuszcza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w efekcie zastosowania postanowień </w:t>
      </w:r>
      <w:r w:rsidRPr="00EF2354">
        <w:rPr>
          <w:rFonts w:ascii="Arial Narrow" w:hAnsi="Arial Narrow"/>
          <w:sz w:val="22"/>
          <w:szCs w:val="22"/>
        </w:rPr>
        <w:br/>
        <w:t xml:space="preserve">o zasadach wprowadzenia zmian wysokości wynagrodzenia stanowi 10% wynagrodzenia brutto, o którym mowa </w:t>
      </w:r>
      <w:r w:rsidRPr="00EF2354">
        <w:rPr>
          <w:rFonts w:ascii="Arial Narrow" w:hAnsi="Arial Narrow"/>
          <w:sz w:val="22"/>
          <w:szCs w:val="22"/>
        </w:rPr>
        <w:br/>
        <w:t xml:space="preserve">w § </w:t>
      </w:r>
      <w:r w:rsidR="005711CE" w:rsidRPr="00EF2354">
        <w:rPr>
          <w:rFonts w:ascii="Arial Narrow" w:hAnsi="Arial Narrow"/>
          <w:sz w:val="22"/>
          <w:szCs w:val="22"/>
        </w:rPr>
        <w:t>4</w:t>
      </w:r>
      <w:r w:rsidRPr="00EF2354">
        <w:rPr>
          <w:rFonts w:ascii="Arial Narrow" w:hAnsi="Arial Narrow"/>
          <w:sz w:val="22"/>
          <w:szCs w:val="22"/>
        </w:rPr>
        <w:t xml:space="preserve"> ust. </w:t>
      </w:r>
      <w:r w:rsidR="0050796A">
        <w:rPr>
          <w:rFonts w:ascii="Arial Narrow" w:hAnsi="Arial Narrow"/>
          <w:sz w:val="22"/>
          <w:szCs w:val="22"/>
        </w:rPr>
        <w:t>1</w:t>
      </w:r>
      <w:r w:rsidR="00AE2801">
        <w:rPr>
          <w:rFonts w:ascii="Arial Narrow" w:hAnsi="Arial Narrow"/>
          <w:sz w:val="22"/>
          <w:szCs w:val="22"/>
        </w:rPr>
        <w:t xml:space="preserve"> pkt </w:t>
      </w:r>
      <w:r w:rsidR="002B080E">
        <w:rPr>
          <w:rFonts w:ascii="Arial Narrow" w:hAnsi="Arial Narrow"/>
          <w:sz w:val="22"/>
          <w:szCs w:val="22"/>
        </w:rPr>
        <w:t>2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43A2C7B5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winien zwrócić się do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 xml:space="preserve"> </w:t>
      </w:r>
      <w:r w:rsidRPr="00EF2354">
        <w:rPr>
          <w:rFonts w:ascii="Arial Narrow" w:hAnsi="Arial Narrow"/>
          <w:sz w:val="22"/>
          <w:szCs w:val="22"/>
        </w:rPr>
        <w:br/>
        <w:t>z pisemnym wnioskiem o zmianę wynagrodzenia. Do wniosku należy dołączyć:</w:t>
      </w:r>
    </w:p>
    <w:p w14:paraId="56D44079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27BA3401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2D69E03C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EF2354">
        <w:rPr>
          <w:rFonts w:ascii="Arial Narrow" w:hAnsi="Arial Narrow"/>
          <w:b/>
          <w:sz w:val="22"/>
          <w:szCs w:val="22"/>
        </w:rPr>
        <w:t>Zamawiający</w:t>
      </w:r>
      <w:r w:rsidRPr="00EF2354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EF2354">
        <w:rPr>
          <w:rFonts w:ascii="Arial Narrow" w:hAnsi="Arial Narrow"/>
          <w:b/>
          <w:sz w:val="22"/>
          <w:szCs w:val="22"/>
        </w:rPr>
        <w:t>Wykonawcę</w:t>
      </w:r>
      <w:r w:rsidRPr="00EF2354">
        <w:rPr>
          <w:rFonts w:ascii="Arial Narrow" w:hAnsi="Arial Narrow"/>
          <w:sz w:val="22"/>
          <w:szCs w:val="22"/>
        </w:rPr>
        <w:t xml:space="preserve"> we własnym zakresie.</w:t>
      </w:r>
    </w:p>
    <w:p w14:paraId="51CC176A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W przypadku, gdy </w:t>
      </w:r>
      <w:r w:rsidRPr="00EF2354">
        <w:rPr>
          <w:rFonts w:ascii="Arial Narrow" w:hAnsi="Arial Narrow"/>
          <w:b/>
          <w:sz w:val="22"/>
          <w:szCs w:val="22"/>
        </w:rPr>
        <w:t>Wykonawca</w:t>
      </w:r>
      <w:r w:rsidRPr="00EF2354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</w:t>
      </w:r>
      <w:r w:rsidRPr="00EF2354">
        <w:rPr>
          <w:rFonts w:ascii="Arial Narrow" w:hAnsi="Arial Narrow"/>
          <w:b/>
          <w:sz w:val="22"/>
          <w:szCs w:val="22"/>
        </w:rPr>
        <w:t>Wykonawcy</w:t>
      </w:r>
      <w:r w:rsidRPr="00EF2354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1DAB3180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 przedmiotem umowy są </w:t>
      </w:r>
      <w:r w:rsidR="008C59AF">
        <w:rPr>
          <w:rFonts w:ascii="Arial Narrow" w:hAnsi="Arial Narrow"/>
          <w:sz w:val="22"/>
          <w:szCs w:val="22"/>
        </w:rPr>
        <w:t>usługi</w:t>
      </w:r>
      <w:r w:rsidRPr="00EF2354">
        <w:rPr>
          <w:rFonts w:ascii="Arial Narrow" w:hAnsi="Arial Narrow"/>
          <w:sz w:val="22"/>
          <w:szCs w:val="22"/>
        </w:rPr>
        <w:t>,</w:t>
      </w:r>
    </w:p>
    <w:p w14:paraId="4B96B5DE" w14:textId="77777777" w:rsidR="0003165C" w:rsidRPr="00EF2354" w:rsidRDefault="0003165C" w:rsidP="0003165C">
      <w:pPr>
        <w:pStyle w:val="Akapitzlist"/>
        <w:numPr>
          <w:ilvl w:val="1"/>
          <w:numId w:val="2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okres obowiązywania umowy przekracza 6 miesięcy.</w:t>
      </w:r>
    </w:p>
    <w:p w14:paraId="6FCBF297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spacing w:line="276" w:lineRule="auto"/>
        <w:jc w:val="both"/>
        <w:rPr>
          <w:rFonts w:ascii="Arial Narrow" w:hAnsi="Arial Narrow" w:cs="Calibri"/>
          <w:lang w:eastAsia="ar-SA"/>
        </w:rPr>
      </w:pP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Zamawiającemu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przysługuje prawo wystąpienia do </w:t>
      </w:r>
      <w:r w:rsidRPr="00EF2354">
        <w:rPr>
          <w:rFonts w:ascii="Arial Narrow" w:hAnsi="Arial Narrow" w:cs="Calibri"/>
          <w:b/>
          <w:sz w:val="22"/>
          <w:szCs w:val="22"/>
          <w:lang w:eastAsia="ar-SA"/>
        </w:rPr>
        <w:t>Wykonawcy</w:t>
      </w:r>
      <w:r w:rsidRPr="00EF2354">
        <w:rPr>
          <w:rFonts w:ascii="Arial Narrow" w:hAnsi="Arial Narrow" w:cs="Calibri"/>
          <w:sz w:val="22"/>
          <w:szCs w:val="22"/>
          <w:lang w:eastAsia="ar-SA"/>
        </w:rPr>
        <w:t xml:space="preserve"> z wnioskiem o zmianę wynagrodzenia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 xml:space="preserve">w przypadku obniżenia cen materiałów lub kosztów związanych z realizacją zamówienia o co najmniej 15% </w:t>
      </w:r>
      <w:r w:rsidRPr="00EF2354">
        <w:rPr>
          <w:rFonts w:ascii="Arial Narrow" w:hAnsi="Arial Narrow" w:cs="Calibri"/>
          <w:sz w:val="22"/>
          <w:szCs w:val="22"/>
          <w:lang w:eastAsia="ar-SA"/>
        </w:rPr>
        <w:br/>
        <w:t>w stosunku do poziomu cen tych samych materiałów lub kosztów z dnia zawarcia umowy. Zastosowanie mają zapisy ust. 1- 5 niniejszego paragrafu</w:t>
      </w:r>
      <w:r w:rsidRPr="00EF2354">
        <w:rPr>
          <w:rFonts w:ascii="Arial Narrow" w:hAnsi="Arial Narrow" w:cs="Calibri"/>
          <w:lang w:eastAsia="ar-SA"/>
        </w:rPr>
        <w:t>.</w:t>
      </w:r>
    </w:p>
    <w:p w14:paraId="7E268F1A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284CC937" w14:textId="77777777" w:rsidR="0003165C" w:rsidRPr="00EF2354" w:rsidRDefault="0003165C" w:rsidP="0003165C">
      <w:pPr>
        <w:pStyle w:val="Akapitzlist"/>
        <w:numPr>
          <w:ilvl w:val="0"/>
          <w:numId w:val="25"/>
        </w:numPr>
        <w:suppressAutoHyphens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24D004B2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5B50DF9A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89F06F7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17DAFA6A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6C56F54" w14:textId="77777777" w:rsidR="0003165C" w:rsidRPr="00EF2354" w:rsidRDefault="0003165C" w:rsidP="0003165C">
      <w:pPr>
        <w:pStyle w:val="Akapitzlist"/>
        <w:numPr>
          <w:ilvl w:val="0"/>
          <w:numId w:val="24"/>
        </w:numPr>
        <w:suppressAutoHyphens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1F4CB38C" w14:textId="77777777" w:rsidR="0003165C" w:rsidRPr="00EF2354" w:rsidRDefault="0003165C" w:rsidP="00D37158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C90C704" w14:textId="77777777" w:rsidR="00216CEF" w:rsidRPr="00EF2354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392FD765" w14:textId="77777777" w:rsidR="002A0DFC" w:rsidRPr="00EF2354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EF2354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7B670997" w14:textId="77777777" w:rsidR="00657F17" w:rsidRPr="00EF2354" w:rsidRDefault="00657F17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3AE7E622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077B4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i innych, udostępnionych wzajemnie w związku z wykonywaniem niniejszej umowy i do niewykorzystywania ich</w:t>
      </w:r>
      <w:r w:rsidR="00F564D7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6D747EFD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ponosi prawną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lastRenderedPageBreak/>
        <w:t>odpowiedzialność, poza zakresem niniejszej umowy przetwarzane, ani też korygowane czy udostępnione jakiejkolwiek osobie w jakikolwiek sposób.</w:t>
      </w:r>
    </w:p>
    <w:p w14:paraId="2938AB8B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7E19C23E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3D3DC10E" w14:textId="77777777" w:rsidR="00AE5B53" w:rsidRPr="00EF2354" w:rsidRDefault="00AE5B53" w:rsidP="00E667F4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05240BBC" w14:textId="77777777" w:rsidR="00AE5B53" w:rsidRPr="00EF2354" w:rsidRDefault="005E0DB4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EF2354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52E2D003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tajemnicy ubezpieczeniowej;</w:t>
      </w:r>
    </w:p>
    <w:p w14:paraId="6252DD14" w14:textId="77777777" w:rsidR="00AE5B53" w:rsidRPr="00EF2354" w:rsidRDefault="00AE5B53" w:rsidP="00405D50">
      <w:pPr>
        <w:numPr>
          <w:ilvl w:val="0"/>
          <w:numId w:val="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im takich informacji wynika z przepisów prawa.</w:t>
      </w:r>
    </w:p>
    <w:p w14:paraId="1FF827E0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336FBE" w:rsidRPr="00EF2354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7E3769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0E1E8D87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ani w całości, o ile nie wynika to z innych postanowień niniejszej umowy, a jednocześnie nie służy do jej realizacji,</w:t>
      </w:r>
      <w:r w:rsidR="00E77BE5" w:rsidRPr="00EF2354">
        <w:rPr>
          <w:rFonts w:ascii="Arial Narrow" w:eastAsia="Calibri" w:hAnsi="Arial Narrow"/>
          <w:sz w:val="22"/>
          <w:szCs w:val="22"/>
          <w:lang w:eastAsia="en-US"/>
        </w:rPr>
        <w:br/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 zastrzeżeniem ust. 3 i 4 .</w:t>
      </w:r>
    </w:p>
    <w:p w14:paraId="45281CA7" w14:textId="77777777" w:rsidR="00AE5B53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EF2354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2EE01DBE" w14:textId="77777777" w:rsidR="00906F10" w:rsidRPr="00EF2354" w:rsidRDefault="00AE5B53" w:rsidP="00E667F4">
      <w:pPr>
        <w:numPr>
          <w:ilvl w:val="0"/>
          <w:numId w:val="10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EF2354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14:paraId="66E1CB27" w14:textId="77777777" w:rsidR="00906F10" w:rsidRPr="00EF2354" w:rsidRDefault="00906F10" w:rsidP="00906F10">
      <w:pPr>
        <w:spacing w:after="200" w:line="276" w:lineRule="auto"/>
        <w:ind w:left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7F3B7BCB" w14:textId="77777777" w:rsidR="00906F10" w:rsidRPr="00EF2354" w:rsidRDefault="0003165C" w:rsidP="0003165C">
      <w:pPr>
        <w:spacing w:after="200" w:line="276" w:lineRule="auto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34CFC">
        <w:rPr>
          <w:rFonts w:ascii="Arial" w:eastAsia="Calibri" w:hAnsi="Arial" w:cs="Arial"/>
          <w:b/>
          <w:sz w:val="22"/>
          <w:szCs w:val="22"/>
          <w:lang w:eastAsia="en-US"/>
        </w:rPr>
        <w:t>§</w:t>
      </w:r>
      <w:r w:rsidRPr="00D34CFC">
        <w:rPr>
          <w:rFonts w:ascii="Arial Narrow" w:eastAsia="Calibri" w:hAnsi="Arial Narrow"/>
          <w:b/>
          <w:sz w:val="22"/>
          <w:szCs w:val="22"/>
          <w:lang w:eastAsia="en-US"/>
        </w:rPr>
        <w:t xml:space="preserve"> 11</w:t>
      </w:r>
    </w:p>
    <w:p w14:paraId="280918C7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14:paraId="000851DB" w14:textId="77777777" w:rsidR="0003165C" w:rsidRPr="00EF2354" w:rsidRDefault="0003165C" w:rsidP="0003165C">
      <w:pPr>
        <w:pStyle w:val="Tekstpodstawowy"/>
        <w:numPr>
          <w:ilvl w:val="0"/>
          <w:numId w:val="27"/>
        </w:numPr>
        <w:overflowPunct w:val="0"/>
        <w:autoSpaceDE w:val="0"/>
        <w:autoSpaceDN w:val="0"/>
        <w:adjustRightInd w:val="0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 i podatku akcyzowego: Wartość netto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nie ulegnie zmianie. Strony ustala protokolarnie wartość usług wykonanych wg stanu na dzień poprzedzający zmianę stawki podatku VAT lub podatku akcyzowego. Nowa stawka podatku będzie miała zastosowanie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usług wykonywanych po dniu zmiany stawki podatku VAT lub podatku akcyzowego;</w:t>
      </w:r>
    </w:p>
    <w:p w14:paraId="5A38DD94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14:paraId="5299583F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realizacji Umowy pracowników, dla których ma zastosowanie zmiana wraz z kalkulacja kosztów wynikającą z przedmiotowej zmiany;</w:t>
      </w:r>
    </w:p>
    <w:p w14:paraId="5FDB5C6D" w14:textId="77777777" w:rsidR="0003165C" w:rsidRPr="00EF2354" w:rsidRDefault="0003165C" w:rsidP="0003165C">
      <w:pPr>
        <w:pStyle w:val="Tekstpodstawowy"/>
        <w:numPr>
          <w:ilvl w:val="0"/>
          <w:numId w:val="27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14:paraId="7D759EE1" w14:textId="77777777" w:rsidR="0003165C" w:rsidRPr="00EF2354" w:rsidRDefault="0003165C" w:rsidP="0003165C">
      <w:pPr>
        <w:pStyle w:val="Tekstpodstawowy"/>
        <w:ind w:left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ma zastosowanie zmiana wraz z kalkulacją kosztów wynikająca z przedmiotowej umowy.</w:t>
      </w:r>
    </w:p>
    <w:p w14:paraId="245D236A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Zmiany, o których mowa w ust. 1, będą wprowadzane do umowy na pisemny, uzasadniony i należycie udokumentowany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 tytułu realizacji przedmiotu umowy. Wniosek wraz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załączonymi dokumentami będzie podlegał weryfikacji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14:paraId="24244EC9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lastRenderedPageBreak/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1FEF2E1E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 przypadku wejścia w życie zmian, o których mowa w ust. 1, także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14:paraId="35C8F81C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79E32163" w14:textId="77777777" w:rsidR="0003165C" w:rsidRPr="00EF2354" w:rsidRDefault="0003165C" w:rsidP="0003165C">
      <w:pPr>
        <w:pStyle w:val="Tekstpodstawowy"/>
        <w:numPr>
          <w:ilvl w:val="0"/>
          <w:numId w:val="26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>, co najmniej na 7 dni przed zmianą ceny (wraz z uzasadnieniem).</w:t>
      </w:r>
    </w:p>
    <w:p w14:paraId="1984BD4A" w14:textId="77777777" w:rsidR="0003165C" w:rsidRPr="00EF2354" w:rsidRDefault="0003165C" w:rsidP="0003165C">
      <w:pPr>
        <w:spacing w:after="200" w:line="276" w:lineRule="auto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145E9022" w14:textId="77777777" w:rsidR="00906F10" w:rsidRPr="00EF2354" w:rsidRDefault="00603F62" w:rsidP="00906F10">
      <w:pPr>
        <w:spacing w:after="200" w:line="276" w:lineRule="auto"/>
        <w:ind w:left="284"/>
        <w:contextualSpacing/>
        <w:jc w:val="center"/>
        <w:rPr>
          <w:rFonts w:ascii="Arial Narrow" w:hAnsi="Arial Narrow"/>
          <w:b/>
          <w:iCs/>
          <w:sz w:val="22"/>
          <w:szCs w:val="22"/>
        </w:rPr>
      </w:pPr>
      <w:r w:rsidRPr="00EF2354">
        <w:rPr>
          <w:rFonts w:ascii="Arial Narrow" w:hAnsi="Arial Narrow"/>
          <w:b/>
          <w:iCs/>
          <w:sz w:val="22"/>
          <w:szCs w:val="22"/>
        </w:rPr>
        <w:t>§ 1</w:t>
      </w:r>
      <w:r w:rsidR="0003165C" w:rsidRPr="00EF2354">
        <w:rPr>
          <w:rFonts w:ascii="Arial Narrow" w:hAnsi="Arial Narrow"/>
          <w:b/>
          <w:iCs/>
          <w:sz w:val="22"/>
          <w:szCs w:val="22"/>
        </w:rPr>
        <w:t>2</w:t>
      </w:r>
    </w:p>
    <w:p w14:paraId="0ACC3070" w14:textId="77777777" w:rsidR="00024560" w:rsidRPr="00EF2354" w:rsidRDefault="00AE5B53" w:rsidP="00906F10">
      <w:pPr>
        <w:spacing w:after="200" w:line="276" w:lineRule="auto"/>
        <w:ind w:left="284"/>
        <w:contextualSpacing/>
        <w:jc w:val="center"/>
        <w:rPr>
          <w:rFonts w:ascii="Arial Narrow" w:hAnsi="Arial Narrow" w:cs="Arial"/>
          <w:b/>
        </w:rPr>
      </w:pPr>
      <w:r w:rsidRPr="00EF2354">
        <w:rPr>
          <w:rFonts w:ascii="Arial Narrow" w:hAnsi="Arial Narrow" w:cs="Arial"/>
          <w:b/>
        </w:rPr>
        <w:t>Postanowienia końcowe</w:t>
      </w:r>
    </w:p>
    <w:p w14:paraId="566AE21F" w14:textId="77777777" w:rsidR="00906F10" w:rsidRPr="00EF2354" w:rsidRDefault="00906F10" w:rsidP="00906F10">
      <w:pPr>
        <w:spacing w:after="200" w:line="276" w:lineRule="auto"/>
        <w:ind w:left="284"/>
        <w:contextualSpacing/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D71AA42" w14:textId="77777777" w:rsidR="00117D2F" w:rsidRPr="00EF2354" w:rsidRDefault="005070D8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 sprawach nieuregulowanych niniejszą um</w:t>
      </w:r>
      <w:r w:rsidR="0026076B" w:rsidRPr="00EF2354">
        <w:rPr>
          <w:rFonts w:ascii="Arial Narrow" w:hAnsi="Arial Narrow"/>
          <w:sz w:val="22"/>
          <w:szCs w:val="22"/>
        </w:rPr>
        <w:t>ową zastosowanie mają przepisy p</w:t>
      </w:r>
      <w:r w:rsidRPr="00EF2354">
        <w:rPr>
          <w:rFonts w:ascii="Arial Narrow" w:hAnsi="Arial Narrow"/>
          <w:sz w:val="22"/>
          <w:szCs w:val="22"/>
        </w:rPr>
        <w:t>raw</w:t>
      </w:r>
      <w:r w:rsidR="0026076B" w:rsidRPr="00EF2354">
        <w:rPr>
          <w:rFonts w:ascii="Arial Narrow" w:hAnsi="Arial Narrow"/>
          <w:sz w:val="22"/>
          <w:szCs w:val="22"/>
        </w:rPr>
        <w:t>a p</w:t>
      </w:r>
      <w:r w:rsidR="00BD2BF9" w:rsidRPr="00EF2354">
        <w:rPr>
          <w:rFonts w:ascii="Arial Narrow" w:hAnsi="Arial Narrow"/>
          <w:sz w:val="22"/>
          <w:szCs w:val="22"/>
        </w:rPr>
        <w:t>olskiego</w:t>
      </w:r>
      <w:r w:rsidR="00DF61D3" w:rsidRPr="00EF2354">
        <w:rPr>
          <w:rFonts w:ascii="Arial Narrow" w:hAnsi="Arial Narrow"/>
          <w:sz w:val="22"/>
          <w:szCs w:val="22"/>
        </w:rPr>
        <w:t xml:space="preserve">, w szczególności ustawy Prawo Zamówień Publicznych </w:t>
      </w:r>
      <w:r w:rsidRPr="00EF2354">
        <w:rPr>
          <w:rFonts w:ascii="Arial Narrow" w:hAnsi="Arial Narrow"/>
          <w:sz w:val="22"/>
          <w:szCs w:val="22"/>
        </w:rPr>
        <w:t xml:space="preserve">i </w:t>
      </w:r>
      <w:r w:rsidR="004075F5" w:rsidRPr="00EF2354">
        <w:rPr>
          <w:rFonts w:ascii="Arial Narrow" w:hAnsi="Arial Narrow"/>
          <w:sz w:val="22"/>
          <w:szCs w:val="22"/>
        </w:rPr>
        <w:t>Kodeksu C</w:t>
      </w:r>
      <w:r w:rsidRPr="00EF2354">
        <w:rPr>
          <w:rFonts w:ascii="Arial Narrow" w:hAnsi="Arial Narrow"/>
          <w:sz w:val="22"/>
          <w:szCs w:val="22"/>
        </w:rPr>
        <w:t>ywilnego.</w:t>
      </w:r>
    </w:p>
    <w:p w14:paraId="6C9D8E80" w14:textId="77777777" w:rsidR="003D2D54" w:rsidRPr="00D34CFC" w:rsidRDefault="003D2D54" w:rsidP="003D2D5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D34CFC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7370AD3F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44B347B1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2CD22A3E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15AB574E" w14:textId="77777777" w:rsidR="003C4989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69410973" w14:textId="77777777" w:rsidR="00906F10" w:rsidRPr="00EF2354" w:rsidRDefault="003C4989" w:rsidP="00E667F4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EF2354">
        <w:rPr>
          <w:rFonts w:ascii="Arial Narrow" w:hAnsi="Arial Narrow"/>
          <w:b/>
          <w:sz w:val="22"/>
          <w:szCs w:val="22"/>
        </w:rPr>
        <w:t>Zamawiającego</w:t>
      </w:r>
      <w:r w:rsidRPr="00EF2354">
        <w:rPr>
          <w:rFonts w:ascii="Arial Narrow" w:hAnsi="Arial Narrow"/>
          <w:sz w:val="22"/>
          <w:szCs w:val="22"/>
        </w:rPr>
        <w:t>.</w:t>
      </w:r>
    </w:p>
    <w:p w14:paraId="7F1470DE" w14:textId="77777777" w:rsidR="00906F10" w:rsidRPr="00EF2354" w:rsidRDefault="00906F10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4E3AEAA9" w14:textId="77777777" w:rsidR="00C3041B" w:rsidRPr="00EF2354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>§ 1</w:t>
      </w:r>
      <w:r w:rsidR="00DB0852" w:rsidRPr="00EF2354">
        <w:rPr>
          <w:rFonts w:ascii="Arial Narrow" w:hAnsi="Arial Narrow"/>
          <w:b/>
          <w:sz w:val="22"/>
          <w:szCs w:val="22"/>
        </w:rPr>
        <w:t>3</w:t>
      </w:r>
    </w:p>
    <w:p w14:paraId="45493288" w14:textId="77777777" w:rsidR="00024560" w:rsidRPr="00EF2354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24245CC8" w14:textId="77777777" w:rsidR="00906F10" w:rsidRPr="00EF2354" w:rsidRDefault="005070D8" w:rsidP="007E11A6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EF2354">
        <w:rPr>
          <w:rFonts w:ascii="Arial Narrow" w:hAnsi="Arial Narrow"/>
          <w:sz w:val="22"/>
          <w:szCs w:val="22"/>
        </w:rPr>
        <w:t xml:space="preserve">dwóch </w:t>
      </w:r>
      <w:r w:rsidRPr="00EF2354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EF2354">
        <w:rPr>
          <w:rFonts w:ascii="Arial Narrow" w:hAnsi="Arial Narrow"/>
          <w:sz w:val="22"/>
          <w:szCs w:val="22"/>
        </w:rPr>
        <w:t xml:space="preserve">jednym </w:t>
      </w:r>
      <w:r w:rsidRPr="00EF2354">
        <w:rPr>
          <w:rFonts w:ascii="Arial Narrow" w:hAnsi="Arial Narrow"/>
          <w:sz w:val="22"/>
          <w:szCs w:val="22"/>
        </w:rPr>
        <w:t>dla każdej ze stron</w:t>
      </w:r>
      <w:r w:rsidR="00DC219F" w:rsidRPr="00EF2354">
        <w:rPr>
          <w:rFonts w:ascii="Arial Narrow" w:hAnsi="Arial Narrow"/>
          <w:sz w:val="22"/>
          <w:szCs w:val="22"/>
        </w:rPr>
        <w:t>.</w:t>
      </w:r>
    </w:p>
    <w:p w14:paraId="2208222D" w14:textId="77777777" w:rsidR="00657F17" w:rsidRPr="00EF2354" w:rsidRDefault="00657F1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2D13D0B2" w14:textId="77777777" w:rsidR="00906F10" w:rsidRPr="00EF2354" w:rsidRDefault="00906F10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6C3A06EA" w14:textId="77777777" w:rsidR="00DB5D84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b/>
          <w:sz w:val="22"/>
          <w:szCs w:val="22"/>
        </w:rPr>
        <w:t xml:space="preserve">ZAMAWIAJĄCY </w:t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="003C2480" w:rsidRPr="00EF2354">
        <w:rPr>
          <w:rFonts w:ascii="Arial Narrow" w:hAnsi="Arial Narrow"/>
          <w:b/>
          <w:sz w:val="22"/>
          <w:szCs w:val="22"/>
        </w:rPr>
        <w:tab/>
      </w:r>
      <w:r w:rsidRPr="00EF2354">
        <w:rPr>
          <w:rFonts w:ascii="Arial Narrow" w:hAnsi="Arial Narrow"/>
          <w:b/>
          <w:sz w:val="22"/>
          <w:szCs w:val="22"/>
        </w:rPr>
        <w:t>WYKONAWCA</w:t>
      </w:r>
    </w:p>
    <w:p w14:paraId="09283F70" w14:textId="77777777" w:rsidR="007E11A6" w:rsidRPr="00EF2354" w:rsidRDefault="007E11A6" w:rsidP="00DB0852">
      <w:pPr>
        <w:pStyle w:val="Tekstpodstawowy"/>
        <w:rPr>
          <w:rFonts w:ascii="Arial Narrow" w:hAnsi="Arial Narrow"/>
          <w:sz w:val="22"/>
          <w:szCs w:val="22"/>
        </w:rPr>
      </w:pPr>
    </w:p>
    <w:p w14:paraId="68166C0C" w14:textId="77777777" w:rsidR="007E11A6" w:rsidRPr="00EF2354" w:rsidRDefault="007E11A6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</w:p>
    <w:p w14:paraId="3F3C09B0" w14:textId="77777777" w:rsidR="00024560" w:rsidRPr="00EF2354" w:rsidRDefault="00DB5D84" w:rsidP="00DB0852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EF2354">
        <w:rPr>
          <w:rFonts w:ascii="Arial Narrow" w:hAnsi="Arial Narrow"/>
          <w:sz w:val="22"/>
          <w:szCs w:val="22"/>
        </w:rPr>
        <w:t xml:space="preserve">...........................................                </w:t>
      </w:r>
      <w:r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="003C2480" w:rsidRPr="00EF2354">
        <w:rPr>
          <w:rFonts w:ascii="Arial Narrow" w:hAnsi="Arial Narrow"/>
          <w:sz w:val="22"/>
          <w:szCs w:val="22"/>
        </w:rPr>
        <w:tab/>
      </w:r>
      <w:r w:rsidRPr="00EF2354">
        <w:rPr>
          <w:rFonts w:ascii="Arial Narrow" w:hAnsi="Arial Narrow"/>
          <w:sz w:val="22"/>
          <w:szCs w:val="22"/>
        </w:rPr>
        <w:t>...........</w:t>
      </w:r>
      <w:r w:rsidR="00841081" w:rsidRPr="00EF2354">
        <w:rPr>
          <w:rFonts w:ascii="Arial Narrow" w:hAnsi="Arial Narrow"/>
          <w:sz w:val="22"/>
          <w:szCs w:val="22"/>
        </w:rPr>
        <w:t>..............................</w:t>
      </w:r>
    </w:p>
    <w:p w14:paraId="7D4C6C0B" w14:textId="77777777" w:rsidR="00E7722B" w:rsidRDefault="00E7722B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7D9CA4B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9329973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535DADF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1E1A6DDD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6F56A62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FFF2D29" w14:textId="77777777" w:rsidR="00F81D54" w:rsidRDefault="00F81D54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B74459A" w14:textId="77777777" w:rsidR="00E2769C" w:rsidRDefault="00E2769C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769EF843" w14:textId="77777777" w:rsidR="00E2769C" w:rsidRDefault="00E2769C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4BA721F1" w14:textId="77777777" w:rsidR="00E2769C" w:rsidRDefault="00E2769C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65CE0147" w14:textId="77777777" w:rsidR="00E2769C" w:rsidRDefault="00E2769C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B13DBC2" w14:textId="77777777" w:rsidR="00E2769C" w:rsidRDefault="00E2769C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33E26896" w14:textId="77777777" w:rsidR="00E2769C" w:rsidRDefault="00E2769C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FD3046F" w14:textId="77777777" w:rsidR="00E2769C" w:rsidRDefault="00E2769C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2D5DC3CF" w14:textId="77777777" w:rsidR="00E7722B" w:rsidRDefault="00E7722B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</w:p>
    <w:p w14:paraId="012D997F" w14:textId="77777777" w:rsidR="00657F17" w:rsidRPr="00EF2354" w:rsidRDefault="00657F17" w:rsidP="00657F17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EF2354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4D664094" w14:textId="77777777" w:rsidR="00657F17" w:rsidRPr="00EF2354" w:rsidRDefault="00657F17" w:rsidP="00657F17">
      <w:pPr>
        <w:pStyle w:val="Tekstpodstawowy"/>
        <w:rPr>
          <w:rFonts w:ascii="Arial Narrow" w:hAnsi="Arial Narrow"/>
          <w:sz w:val="16"/>
          <w:szCs w:val="16"/>
        </w:rPr>
      </w:pPr>
    </w:p>
    <w:p w14:paraId="66C84462" w14:textId="77777777" w:rsidR="00657F17" w:rsidRPr="00EF2354" w:rsidRDefault="00657F17" w:rsidP="00657F1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E7722B">
        <w:rPr>
          <w:rFonts w:ascii="Arial Narrow" w:hAnsi="Arial Narrow" w:cs="Arial"/>
          <w:sz w:val="16"/>
          <w:szCs w:val="16"/>
        </w:rPr>
        <w:t>Nr 1</w:t>
      </w:r>
      <w:r w:rsidR="00E2769C">
        <w:rPr>
          <w:rFonts w:ascii="Arial Narrow" w:hAnsi="Arial Narrow" w:cs="Arial"/>
          <w:sz w:val="16"/>
          <w:szCs w:val="16"/>
        </w:rPr>
        <w:t xml:space="preserve"> - </w:t>
      </w:r>
      <w:r w:rsidR="00F20143">
        <w:rPr>
          <w:rFonts w:ascii="Arial Narrow" w:hAnsi="Arial Narrow" w:cs="Arial"/>
          <w:sz w:val="16"/>
          <w:szCs w:val="16"/>
        </w:rPr>
        <w:t>zestawienie urządzeń i zakres czynności przeglądu, konserwacji</w:t>
      </w:r>
    </w:p>
    <w:p w14:paraId="2BF44802" w14:textId="77777777" w:rsidR="00657F17" w:rsidRPr="00EF2354" w:rsidRDefault="00E2769C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Nr 2 - zasady środowiskowe</w:t>
      </w:r>
    </w:p>
    <w:p w14:paraId="557B377D" w14:textId="77777777" w:rsidR="00657F17" w:rsidRPr="00EF2354" w:rsidRDefault="00657F17" w:rsidP="00657F1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EF2354">
        <w:rPr>
          <w:rFonts w:ascii="Arial Narrow" w:hAnsi="Arial Narrow" w:cs="Arial"/>
          <w:sz w:val="16"/>
          <w:szCs w:val="16"/>
        </w:rPr>
        <w:t xml:space="preserve">Nr </w:t>
      </w:r>
      <w:r w:rsidR="00D10B0E">
        <w:rPr>
          <w:rFonts w:ascii="Arial Narrow" w:hAnsi="Arial Narrow" w:cs="Arial"/>
          <w:sz w:val="16"/>
          <w:szCs w:val="16"/>
        </w:rPr>
        <w:t>3</w:t>
      </w:r>
      <w:r w:rsidR="00E2769C">
        <w:rPr>
          <w:rFonts w:ascii="Arial Narrow" w:hAnsi="Arial Narrow" w:cs="Arial"/>
          <w:sz w:val="16"/>
          <w:szCs w:val="16"/>
        </w:rPr>
        <w:t xml:space="preserve"> - formularz cenowy</w:t>
      </w:r>
    </w:p>
    <w:p w14:paraId="730C8A2D" w14:textId="77777777" w:rsidR="00A62792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14:paraId="431DE366" w14:textId="77777777" w:rsidR="00A62792" w:rsidRPr="00B17057" w:rsidRDefault="00A6279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sectPr w:rsidR="00A62792" w:rsidRPr="00B17057" w:rsidSect="009A75ED">
      <w:footerReference w:type="even" r:id="rId12"/>
      <w:footerReference w:type="default" r:id="rId13"/>
      <w:pgSz w:w="11907" w:h="16840" w:code="9"/>
      <w:pgMar w:top="851" w:right="1134" w:bottom="851" w:left="1134" w:header="0" w:footer="12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D4321" w14:textId="77777777" w:rsidR="009A75ED" w:rsidRDefault="009A75ED">
      <w:r>
        <w:separator/>
      </w:r>
    </w:p>
  </w:endnote>
  <w:endnote w:type="continuationSeparator" w:id="0">
    <w:p w14:paraId="4F373C37" w14:textId="77777777" w:rsidR="009A75ED" w:rsidRDefault="009A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60A4" w14:textId="77777777" w:rsidR="00AE5B53" w:rsidRDefault="002825F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F83E5B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D30F0" w14:textId="77777777" w:rsidR="00AE5B53" w:rsidRPr="00137FCE" w:rsidRDefault="002825F7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E2769C">
      <w:rPr>
        <w:rStyle w:val="Numerstrony"/>
        <w:rFonts w:ascii="Arial Narrow" w:hAnsi="Arial Narrow"/>
        <w:noProof/>
        <w:sz w:val="22"/>
      </w:rPr>
      <w:t>7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2ACB3DCE" w14:textId="77777777" w:rsidR="007E11A6" w:rsidRDefault="007E11A6" w:rsidP="007E11A6">
    <w:pPr>
      <w:pStyle w:val="Tekstpodstawowy"/>
      <w:rPr>
        <w:rFonts w:ascii="Arial Narrow" w:hAnsi="Arial Narrow"/>
        <w:sz w:val="22"/>
        <w:szCs w:val="22"/>
      </w:rPr>
    </w:pPr>
  </w:p>
  <w:p w14:paraId="520EE0C6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D8148" w14:textId="77777777" w:rsidR="009A75ED" w:rsidRDefault="009A75ED">
      <w:r>
        <w:separator/>
      </w:r>
    </w:p>
  </w:footnote>
  <w:footnote w:type="continuationSeparator" w:id="0">
    <w:p w14:paraId="4CB80195" w14:textId="77777777" w:rsidR="009A75ED" w:rsidRDefault="009A7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47F4F35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CE676E2"/>
    <w:multiLevelType w:val="hybridMultilevel"/>
    <w:tmpl w:val="D780F378"/>
    <w:lvl w:ilvl="0" w:tplc="E24C26DC">
      <w:start w:val="1"/>
      <w:numFmt w:val="lowerLetter"/>
      <w:lvlText w:val="%1)"/>
      <w:lvlJc w:val="left"/>
      <w:pPr>
        <w:ind w:left="2925" w:hanging="360"/>
      </w:pPr>
      <w:rPr>
        <w:rFonts w:ascii="Arial Narrow" w:eastAsia="Times New Roman" w:hAnsi="Arial Narrow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45" w:hanging="360"/>
      </w:pPr>
    </w:lvl>
    <w:lvl w:ilvl="2" w:tplc="0415001B" w:tentative="1">
      <w:start w:val="1"/>
      <w:numFmt w:val="lowerRoman"/>
      <w:lvlText w:val="%3."/>
      <w:lvlJc w:val="right"/>
      <w:pPr>
        <w:ind w:left="4365" w:hanging="180"/>
      </w:pPr>
    </w:lvl>
    <w:lvl w:ilvl="3" w:tplc="0415000F" w:tentative="1">
      <w:start w:val="1"/>
      <w:numFmt w:val="decimal"/>
      <w:lvlText w:val="%4."/>
      <w:lvlJc w:val="left"/>
      <w:pPr>
        <w:ind w:left="5085" w:hanging="360"/>
      </w:pPr>
    </w:lvl>
    <w:lvl w:ilvl="4" w:tplc="04150019" w:tentative="1">
      <w:start w:val="1"/>
      <w:numFmt w:val="lowerLetter"/>
      <w:lvlText w:val="%5."/>
      <w:lvlJc w:val="left"/>
      <w:pPr>
        <w:ind w:left="5805" w:hanging="360"/>
      </w:pPr>
    </w:lvl>
    <w:lvl w:ilvl="5" w:tplc="0415001B" w:tentative="1">
      <w:start w:val="1"/>
      <w:numFmt w:val="lowerRoman"/>
      <w:lvlText w:val="%6."/>
      <w:lvlJc w:val="right"/>
      <w:pPr>
        <w:ind w:left="6525" w:hanging="180"/>
      </w:pPr>
    </w:lvl>
    <w:lvl w:ilvl="6" w:tplc="0415000F" w:tentative="1">
      <w:start w:val="1"/>
      <w:numFmt w:val="decimal"/>
      <w:lvlText w:val="%7."/>
      <w:lvlJc w:val="left"/>
      <w:pPr>
        <w:ind w:left="7245" w:hanging="360"/>
      </w:pPr>
    </w:lvl>
    <w:lvl w:ilvl="7" w:tplc="04150019" w:tentative="1">
      <w:start w:val="1"/>
      <w:numFmt w:val="lowerLetter"/>
      <w:lvlText w:val="%8."/>
      <w:lvlJc w:val="left"/>
      <w:pPr>
        <w:ind w:left="7965" w:hanging="360"/>
      </w:pPr>
    </w:lvl>
    <w:lvl w:ilvl="8" w:tplc="0415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5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843615"/>
    <w:multiLevelType w:val="hybridMultilevel"/>
    <w:tmpl w:val="0DEED8E8"/>
    <w:lvl w:ilvl="0" w:tplc="44F247A6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91C2A"/>
    <w:multiLevelType w:val="multilevel"/>
    <w:tmpl w:val="5290BC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  <w:b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F7CB3"/>
    <w:multiLevelType w:val="hybridMultilevel"/>
    <w:tmpl w:val="36AA7F5A"/>
    <w:lvl w:ilvl="0" w:tplc="8E62B0D4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30D72"/>
    <w:multiLevelType w:val="hybridMultilevel"/>
    <w:tmpl w:val="269A3C72"/>
    <w:lvl w:ilvl="0" w:tplc="A24CAAC8">
      <w:start w:val="2"/>
      <w:numFmt w:val="decimal"/>
      <w:lvlText w:val="%1."/>
      <w:lvlJc w:val="left"/>
      <w:pPr>
        <w:ind w:left="262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F5048D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1135DD1"/>
    <w:multiLevelType w:val="hybridMultilevel"/>
    <w:tmpl w:val="343C2FAC"/>
    <w:lvl w:ilvl="0" w:tplc="04150017">
      <w:start w:val="1"/>
      <w:numFmt w:val="lowerLetter"/>
      <w:lvlText w:val="%1)"/>
      <w:lvlJc w:val="left"/>
      <w:pPr>
        <w:ind w:left="1905" w:hanging="360"/>
      </w:pPr>
    </w:lvl>
    <w:lvl w:ilvl="1" w:tplc="04150019" w:tentative="1">
      <w:start w:val="1"/>
      <w:numFmt w:val="lowerLetter"/>
      <w:lvlText w:val="%2."/>
      <w:lvlJc w:val="left"/>
      <w:pPr>
        <w:ind w:left="2625" w:hanging="360"/>
      </w:pPr>
    </w:lvl>
    <w:lvl w:ilvl="2" w:tplc="0415001B" w:tentative="1">
      <w:start w:val="1"/>
      <w:numFmt w:val="lowerRoman"/>
      <w:lvlText w:val="%3."/>
      <w:lvlJc w:val="right"/>
      <w:pPr>
        <w:ind w:left="3345" w:hanging="180"/>
      </w:pPr>
    </w:lvl>
    <w:lvl w:ilvl="3" w:tplc="0415000F" w:tentative="1">
      <w:start w:val="1"/>
      <w:numFmt w:val="decimal"/>
      <w:lvlText w:val="%4."/>
      <w:lvlJc w:val="left"/>
      <w:pPr>
        <w:ind w:left="4065" w:hanging="360"/>
      </w:pPr>
    </w:lvl>
    <w:lvl w:ilvl="4" w:tplc="04150019" w:tentative="1">
      <w:start w:val="1"/>
      <w:numFmt w:val="lowerLetter"/>
      <w:lvlText w:val="%5."/>
      <w:lvlJc w:val="left"/>
      <w:pPr>
        <w:ind w:left="4785" w:hanging="360"/>
      </w:pPr>
    </w:lvl>
    <w:lvl w:ilvl="5" w:tplc="0415001B" w:tentative="1">
      <w:start w:val="1"/>
      <w:numFmt w:val="lowerRoman"/>
      <w:lvlText w:val="%6."/>
      <w:lvlJc w:val="right"/>
      <w:pPr>
        <w:ind w:left="5505" w:hanging="180"/>
      </w:pPr>
    </w:lvl>
    <w:lvl w:ilvl="6" w:tplc="0415000F" w:tentative="1">
      <w:start w:val="1"/>
      <w:numFmt w:val="decimal"/>
      <w:lvlText w:val="%7."/>
      <w:lvlJc w:val="left"/>
      <w:pPr>
        <w:ind w:left="6225" w:hanging="360"/>
      </w:pPr>
    </w:lvl>
    <w:lvl w:ilvl="7" w:tplc="04150019" w:tentative="1">
      <w:start w:val="1"/>
      <w:numFmt w:val="lowerLetter"/>
      <w:lvlText w:val="%8."/>
      <w:lvlJc w:val="left"/>
      <w:pPr>
        <w:ind w:left="6945" w:hanging="360"/>
      </w:pPr>
    </w:lvl>
    <w:lvl w:ilvl="8" w:tplc="0415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20" w15:restartNumberingAfterBreak="0">
    <w:nsid w:val="318D3552"/>
    <w:multiLevelType w:val="hybridMultilevel"/>
    <w:tmpl w:val="8B1E76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A423824"/>
    <w:multiLevelType w:val="multilevel"/>
    <w:tmpl w:val="175474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3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C766C0"/>
    <w:multiLevelType w:val="hybridMultilevel"/>
    <w:tmpl w:val="0E8A2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054B76E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DB334F2"/>
    <w:multiLevelType w:val="multilevel"/>
    <w:tmpl w:val="A9BACAE0"/>
    <w:lvl w:ilvl="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72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0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4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884" w:hanging="360"/>
      </w:pPr>
      <w:rPr>
        <w:rFonts w:hint="default"/>
      </w:rPr>
    </w:lvl>
  </w:abstractNum>
  <w:abstractNum w:abstractNumId="30" w15:restartNumberingAfterBreak="0">
    <w:nsid w:val="73C646BF"/>
    <w:multiLevelType w:val="hybridMultilevel"/>
    <w:tmpl w:val="BE648D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FB06B784">
      <w:numFmt w:val="bullet"/>
      <w:lvlText w:val=""/>
      <w:lvlJc w:val="left"/>
      <w:pPr>
        <w:ind w:left="216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F25983"/>
    <w:multiLevelType w:val="multilevel"/>
    <w:tmpl w:val="7FC63D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30954235">
    <w:abstractNumId w:val="23"/>
  </w:num>
  <w:num w:numId="2" w16cid:durableId="1867911824">
    <w:abstractNumId w:val="10"/>
  </w:num>
  <w:num w:numId="3" w16cid:durableId="132715420">
    <w:abstractNumId w:val="13"/>
  </w:num>
  <w:num w:numId="4" w16cid:durableId="1027828698">
    <w:abstractNumId w:val="31"/>
  </w:num>
  <w:num w:numId="5" w16cid:durableId="1437870508">
    <w:abstractNumId w:val="5"/>
  </w:num>
  <w:num w:numId="6" w16cid:durableId="1562598055">
    <w:abstractNumId w:val="22"/>
  </w:num>
  <w:num w:numId="7" w16cid:durableId="1863400921">
    <w:abstractNumId w:val="32"/>
  </w:num>
  <w:num w:numId="8" w16cid:durableId="1741559151">
    <w:abstractNumId w:val="27"/>
  </w:num>
  <w:num w:numId="9" w16cid:durableId="454447777">
    <w:abstractNumId w:val="6"/>
  </w:num>
  <w:num w:numId="10" w16cid:durableId="525220536">
    <w:abstractNumId w:val="25"/>
  </w:num>
  <w:num w:numId="11" w16cid:durableId="290017121">
    <w:abstractNumId w:val="26"/>
  </w:num>
  <w:num w:numId="12" w16cid:durableId="306320085">
    <w:abstractNumId w:val="24"/>
  </w:num>
  <w:num w:numId="13" w16cid:durableId="4954620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75294798">
    <w:abstractNumId w:val="3"/>
  </w:num>
  <w:num w:numId="15" w16cid:durableId="228732419">
    <w:abstractNumId w:val="21"/>
  </w:num>
  <w:num w:numId="16" w16cid:durableId="209389452">
    <w:abstractNumId w:val="28"/>
  </w:num>
  <w:num w:numId="17" w16cid:durableId="960916604">
    <w:abstractNumId w:val="16"/>
  </w:num>
  <w:num w:numId="18" w16cid:durableId="2066878998">
    <w:abstractNumId w:val="15"/>
  </w:num>
  <w:num w:numId="19" w16cid:durableId="115297422">
    <w:abstractNumId w:val="30"/>
  </w:num>
  <w:num w:numId="20" w16cid:durableId="1412584288">
    <w:abstractNumId w:val="4"/>
  </w:num>
  <w:num w:numId="21" w16cid:durableId="1101336283">
    <w:abstractNumId w:val="19"/>
  </w:num>
  <w:num w:numId="22" w16cid:durableId="684552930">
    <w:abstractNumId w:val="8"/>
  </w:num>
  <w:num w:numId="23" w16cid:durableId="601500865">
    <w:abstractNumId w:val="33"/>
  </w:num>
  <w:num w:numId="24" w16cid:durableId="566645310">
    <w:abstractNumId w:val="7"/>
  </w:num>
  <w:num w:numId="25" w16cid:durableId="91510199">
    <w:abstractNumId w:val="14"/>
  </w:num>
  <w:num w:numId="26" w16cid:durableId="733940500">
    <w:abstractNumId w:val="17"/>
  </w:num>
  <w:num w:numId="27" w16cid:durableId="156658437">
    <w:abstractNumId w:val="34"/>
  </w:num>
  <w:num w:numId="28" w16cid:durableId="305862205">
    <w:abstractNumId w:val="12"/>
  </w:num>
  <w:num w:numId="29" w16cid:durableId="1569920362">
    <w:abstractNumId w:val="29"/>
  </w:num>
  <w:num w:numId="30" w16cid:durableId="2067146074">
    <w:abstractNumId w:val="2"/>
  </w:num>
  <w:num w:numId="31" w16cid:durableId="945308785">
    <w:abstractNumId w:val="20"/>
  </w:num>
  <w:num w:numId="32" w16cid:durableId="708144804">
    <w:abstractNumId w:val="9"/>
  </w:num>
  <w:num w:numId="33" w16cid:durableId="1861889809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14141"/>
    <w:rsid w:val="00022E23"/>
    <w:rsid w:val="00022E56"/>
    <w:rsid w:val="00024560"/>
    <w:rsid w:val="0003165C"/>
    <w:rsid w:val="000349FB"/>
    <w:rsid w:val="00036E59"/>
    <w:rsid w:val="00060CA7"/>
    <w:rsid w:val="000648D0"/>
    <w:rsid w:val="00092612"/>
    <w:rsid w:val="000A335D"/>
    <w:rsid w:val="000A49AA"/>
    <w:rsid w:val="000C633A"/>
    <w:rsid w:val="000D5304"/>
    <w:rsid w:val="000D7061"/>
    <w:rsid w:val="000E62EE"/>
    <w:rsid w:val="000F19C1"/>
    <w:rsid w:val="000F4ADF"/>
    <w:rsid w:val="00107866"/>
    <w:rsid w:val="0011127C"/>
    <w:rsid w:val="001128A9"/>
    <w:rsid w:val="00112E8C"/>
    <w:rsid w:val="00113F4C"/>
    <w:rsid w:val="00117312"/>
    <w:rsid w:val="00117D2F"/>
    <w:rsid w:val="0012468A"/>
    <w:rsid w:val="00137FCE"/>
    <w:rsid w:val="00140B1B"/>
    <w:rsid w:val="00153000"/>
    <w:rsid w:val="00153E26"/>
    <w:rsid w:val="0017371D"/>
    <w:rsid w:val="00192AC2"/>
    <w:rsid w:val="001943A3"/>
    <w:rsid w:val="00197CB9"/>
    <w:rsid w:val="001A2CB7"/>
    <w:rsid w:val="001A7D0C"/>
    <w:rsid w:val="001D0761"/>
    <w:rsid w:val="001D1D35"/>
    <w:rsid w:val="001D51A8"/>
    <w:rsid w:val="001E07F2"/>
    <w:rsid w:val="001F3705"/>
    <w:rsid w:val="0020364D"/>
    <w:rsid w:val="002036D5"/>
    <w:rsid w:val="00204BD5"/>
    <w:rsid w:val="00212802"/>
    <w:rsid w:val="00213A70"/>
    <w:rsid w:val="00214BC4"/>
    <w:rsid w:val="00216CEF"/>
    <w:rsid w:val="00227590"/>
    <w:rsid w:val="00231B66"/>
    <w:rsid w:val="002346DB"/>
    <w:rsid w:val="0024237E"/>
    <w:rsid w:val="0026076B"/>
    <w:rsid w:val="00265717"/>
    <w:rsid w:val="00266DC7"/>
    <w:rsid w:val="0027319B"/>
    <w:rsid w:val="002755B5"/>
    <w:rsid w:val="002825F7"/>
    <w:rsid w:val="00287882"/>
    <w:rsid w:val="00291355"/>
    <w:rsid w:val="002A0DFC"/>
    <w:rsid w:val="002A473A"/>
    <w:rsid w:val="002B080E"/>
    <w:rsid w:val="002B52EA"/>
    <w:rsid w:val="002B5E2F"/>
    <w:rsid w:val="002D13FA"/>
    <w:rsid w:val="002D17BF"/>
    <w:rsid w:val="002D2AF5"/>
    <w:rsid w:val="002E713B"/>
    <w:rsid w:val="002F05A5"/>
    <w:rsid w:val="002F3D42"/>
    <w:rsid w:val="003053E7"/>
    <w:rsid w:val="00312FA5"/>
    <w:rsid w:val="00320AEC"/>
    <w:rsid w:val="0032405B"/>
    <w:rsid w:val="00336FBE"/>
    <w:rsid w:val="003411F4"/>
    <w:rsid w:val="00342745"/>
    <w:rsid w:val="0034560A"/>
    <w:rsid w:val="00354B17"/>
    <w:rsid w:val="003564B5"/>
    <w:rsid w:val="00357E44"/>
    <w:rsid w:val="00370300"/>
    <w:rsid w:val="00375F60"/>
    <w:rsid w:val="003764F9"/>
    <w:rsid w:val="003B371C"/>
    <w:rsid w:val="003C17D0"/>
    <w:rsid w:val="003C2480"/>
    <w:rsid w:val="003C4989"/>
    <w:rsid w:val="003D0918"/>
    <w:rsid w:val="003D2D54"/>
    <w:rsid w:val="003D59DF"/>
    <w:rsid w:val="003D6B4A"/>
    <w:rsid w:val="003E1BAF"/>
    <w:rsid w:val="003F690A"/>
    <w:rsid w:val="004020DE"/>
    <w:rsid w:val="00405D50"/>
    <w:rsid w:val="00406A2F"/>
    <w:rsid w:val="004075F5"/>
    <w:rsid w:val="00407A1C"/>
    <w:rsid w:val="0041196A"/>
    <w:rsid w:val="00414533"/>
    <w:rsid w:val="00423CF6"/>
    <w:rsid w:val="004240FD"/>
    <w:rsid w:val="00425F19"/>
    <w:rsid w:val="004272BD"/>
    <w:rsid w:val="004333BD"/>
    <w:rsid w:val="00443288"/>
    <w:rsid w:val="00446D1E"/>
    <w:rsid w:val="004517D4"/>
    <w:rsid w:val="0045342D"/>
    <w:rsid w:val="0045770A"/>
    <w:rsid w:val="0046462C"/>
    <w:rsid w:val="00470034"/>
    <w:rsid w:val="00476B02"/>
    <w:rsid w:val="00485CF8"/>
    <w:rsid w:val="00487754"/>
    <w:rsid w:val="004C7C48"/>
    <w:rsid w:val="004D1904"/>
    <w:rsid w:val="004D7C4D"/>
    <w:rsid w:val="004E6D0B"/>
    <w:rsid w:val="004F610A"/>
    <w:rsid w:val="0050409E"/>
    <w:rsid w:val="005070D8"/>
    <w:rsid w:val="0050796A"/>
    <w:rsid w:val="005107D9"/>
    <w:rsid w:val="00514650"/>
    <w:rsid w:val="00514E2F"/>
    <w:rsid w:val="00517D80"/>
    <w:rsid w:val="00527CC9"/>
    <w:rsid w:val="00532B02"/>
    <w:rsid w:val="00541506"/>
    <w:rsid w:val="005453BF"/>
    <w:rsid w:val="0054604C"/>
    <w:rsid w:val="00553F43"/>
    <w:rsid w:val="00554F53"/>
    <w:rsid w:val="00557B75"/>
    <w:rsid w:val="00557C2A"/>
    <w:rsid w:val="005607AC"/>
    <w:rsid w:val="00563C2B"/>
    <w:rsid w:val="00564798"/>
    <w:rsid w:val="005711CE"/>
    <w:rsid w:val="005947B2"/>
    <w:rsid w:val="005B672E"/>
    <w:rsid w:val="005C2CA7"/>
    <w:rsid w:val="005D57A6"/>
    <w:rsid w:val="005E0DB4"/>
    <w:rsid w:val="005F222E"/>
    <w:rsid w:val="005F59CD"/>
    <w:rsid w:val="00603F62"/>
    <w:rsid w:val="006047A4"/>
    <w:rsid w:val="00624EC3"/>
    <w:rsid w:val="00626389"/>
    <w:rsid w:val="00630E9C"/>
    <w:rsid w:val="006330D6"/>
    <w:rsid w:val="00642C8F"/>
    <w:rsid w:val="00644F4F"/>
    <w:rsid w:val="0064643B"/>
    <w:rsid w:val="00654C71"/>
    <w:rsid w:val="00656737"/>
    <w:rsid w:val="00657F17"/>
    <w:rsid w:val="00660C46"/>
    <w:rsid w:val="006A1471"/>
    <w:rsid w:val="006A1C70"/>
    <w:rsid w:val="006C43B3"/>
    <w:rsid w:val="006E00B9"/>
    <w:rsid w:val="006E0CFC"/>
    <w:rsid w:val="006F1594"/>
    <w:rsid w:val="006F3012"/>
    <w:rsid w:val="006F4AA6"/>
    <w:rsid w:val="007004FA"/>
    <w:rsid w:val="00706A12"/>
    <w:rsid w:val="00724E1A"/>
    <w:rsid w:val="00725828"/>
    <w:rsid w:val="00746425"/>
    <w:rsid w:val="007537E0"/>
    <w:rsid w:val="00756594"/>
    <w:rsid w:val="0076297A"/>
    <w:rsid w:val="00764399"/>
    <w:rsid w:val="00773D9D"/>
    <w:rsid w:val="00775924"/>
    <w:rsid w:val="0077691E"/>
    <w:rsid w:val="00776DBB"/>
    <w:rsid w:val="00794D2D"/>
    <w:rsid w:val="007956E9"/>
    <w:rsid w:val="007979AC"/>
    <w:rsid w:val="007A0106"/>
    <w:rsid w:val="007B091D"/>
    <w:rsid w:val="007B48B2"/>
    <w:rsid w:val="007B5CCD"/>
    <w:rsid w:val="007B63F4"/>
    <w:rsid w:val="007D495E"/>
    <w:rsid w:val="007D4AC0"/>
    <w:rsid w:val="007E11A6"/>
    <w:rsid w:val="007E1738"/>
    <w:rsid w:val="007E2302"/>
    <w:rsid w:val="007E3769"/>
    <w:rsid w:val="007E4D78"/>
    <w:rsid w:val="007F254E"/>
    <w:rsid w:val="007F3519"/>
    <w:rsid w:val="00811863"/>
    <w:rsid w:val="0081601A"/>
    <w:rsid w:val="008178D3"/>
    <w:rsid w:val="00841081"/>
    <w:rsid w:val="00844735"/>
    <w:rsid w:val="00846FF9"/>
    <w:rsid w:val="0085282E"/>
    <w:rsid w:val="00857E9E"/>
    <w:rsid w:val="00863134"/>
    <w:rsid w:val="00867C11"/>
    <w:rsid w:val="0087148C"/>
    <w:rsid w:val="00892A08"/>
    <w:rsid w:val="008A20F9"/>
    <w:rsid w:val="008A5127"/>
    <w:rsid w:val="008B0443"/>
    <w:rsid w:val="008B325F"/>
    <w:rsid w:val="008C59AF"/>
    <w:rsid w:val="008F62C9"/>
    <w:rsid w:val="00906F10"/>
    <w:rsid w:val="00912E0F"/>
    <w:rsid w:val="00913EFF"/>
    <w:rsid w:val="00917529"/>
    <w:rsid w:val="009301BB"/>
    <w:rsid w:val="00932C75"/>
    <w:rsid w:val="009356D9"/>
    <w:rsid w:val="0093689F"/>
    <w:rsid w:val="009378E1"/>
    <w:rsid w:val="0094244B"/>
    <w:rsid w:val="00945A74"/>
    <w:rsid w:val="009463C2"/>
    <w:rsid w:val="00961C32"/>
    <w:rsid w:val="009653FD"/>
    <w:rsid w:val="00982D51"/>
    <w:rsid w:val="009A0098"/>
    <w:rsid w:val="009A2845"/>
    <w:rsid w:val="009A75ED"/>
    <w:rsid w:val="009B2BAC"/>
    <w:rsid w:val="009B5E34"/>
    <w:rsid w:val="009B6D14"/>
    <w:rsid w:val="009C2310"/>
    <w:rsid w:val="009C41C5"/>
    <w:rsid w:val="009D58C1"/>
    <w:rsid w:val="009D68DC"/>
    <w:rsid w:val="009E035B"/>
    <w:rsid w:val="009E0CE1"/>
    <w:rsid w:val="009E2EF6"/>
    <w:rsid w:val="009E3A42"/>
    <w:rsid w:val="009E4C0C"/>
    <w:rsid w:val="009F0D8B"/>
    <w:rsid w:val="009F2FCD"/>
    <w:rsid w:val="009F67A1"/>
    <w:rsid w:val="00A16F8A"/>
    <w:rsid w:val="00A47137"/>
    <w:rsid w:val="00A569CC"/>
    <w:rsid w:val="00A62792"/>
    <w:rsid w:val="00A80066"/>
    <w:rsid w:val="00A84877"/>
    <w:rsid w:val="00AA3EF2"/>
    <w:rsid w:val="00AB0B2E"/>
    <w:rsid w:val="00AB265F"/>
    <w:rsid w:val="00AC160B"/>
    <w:rsid w:val="00AE1859"/>
    <w:rsid w:val="00AE2801"/>
    <w:rsid w:val="00AE5B53"/>
    <w:rsid w:val="00AF58BD"/>
    <w:rsid w:val="00AF6990"/>
    <w:rsid w:val="00B01D71"/>
    <w:rsid w:val="00B03FAB"/>
    <w:rsid w:val="00B103D4"/>
    <w:rsid w:val="00B116AC"/>
    <w:rsid w:val="00B1591B"/>
    <w:rsid w:val="00B17057"/>
    <w:rsid w:val="00B251C8"/>
    <w:rsid w:val="00B40D18"/>
    <w:rsid w:val="00B43131"/>
    <w:rsid w:val="00B4399F"/>
    <w:rsid w:val="00B43A7F"/>
    <w:rsid w:val="00B50FA8"/>
    <w:rsid w:val="00B62B52"/>
    <w:rsid w:val="00B7119F"/>
    <w:rsid w:val="00B721A4"/>
    <w:rsid w:val="00B93E23"/>
    <w:rsid w:val="00BB2187"/>
    <w:rsid w:val="00BB4014"/>
    <w:rsid w:val="00BC2338"/>
    <w:rsid w:val="00BC6A5B"/>
    <w:rsid w:val="00BD1BF1"/>
    <w:rsid w:val="00BD2BF9"/>
    <w:rsid w:val="00BD5109"/>
    <w:rsid w:val="00BD6AEB"/>
    <w:rsid w:val="00BF6573"/>
    <w:rsid w:val="00C02D5E"/>
    <w:rsid w:val="00C06608"/>
    <w:rsid w:val="00C3041B"/>
    <w:rsid w:val="00C309EE"/>
    <w:rsid w:val="00C40BBF"/>
    <w:rsid w:val="00C63A96"/>
    <w:rsid w:val="00C719EF"/>
    <w:rsid w:val="00C82704"/>
    <w:rsid w:val="00C9166A"/>
    <w:rsid w:val="00CA697B"/>
    <w:rsid w:val="00CB2E68"/>
    <w:rsid w:val="00CB506B"/>
    <w:rsid w:val="00CB71CB"/>
    <w:rsid w:val="00CC0799"/>
    <w:rsid w:val="00CD143A"/>
    <w:rsid w:val="00CD43A7"/>
    <w:rsid w:val="00CE0073"/>
    <w:rsid w:val="00D029EE"/>
    <w:rsid w:val="00D0361F"/>
    <w:rsid w:val="00D10B0E"/>
    <w:rsid w:val="00D119EE"/>
    <w:rsid w:val="00D16CC6"/>
    <w:rsid w:val="00D20647"/>
    <w:rsid w:val="00D21B8F"/>
    <w:rsid w:val="00D25E80"/>
    <w:rsid w:val="00D34266"/>
    <w:rsid w:val="00D34CFC"/>
    <w:rsid w:val="00D37158"/>
    <w:rsid w:val="00D42E0F"/>
    <w:rsid w:val="00D43361"/>
    <w:rsid w:val="00D46B47"/>
    <w:rsid w:val="00D521BC"/>
    <w:rsid w:val="00D557F7"/>
    <w:rsid w:val="00D74ACF"/>
    <w:rsid w:val="00D8212E"/>
    <w:rsid w:val="00D8266A"/>
    <w:rsid w:val="00D87BB3"/>
    <w:rsid w:val="00D96219"/>
    <w:rsid w:val="00DA2852"/>
    <w:rsid w:val="00DA37A2"/>
    <w:rsid w:val="00DA605A"/>
    <w:rsid w:val="00DA76AB"/>
    <w:rsid w:val="00DB0252"/>
    <w:rsid w:val="00DB0852"/>
    <w:rsid w:val="00DB34F9"/>
    <w:rsid w:val="00DB3E21"/>
    <w:rsid w:val="00DB5D84"/>
    <w:rsid w:val="00DB7BD1"/>
    <w:rsid w:val="00DC219F"/>
    <w:rsid w:val="00DD03F9"/>
    <w:rsid w:val="00DD6A3F"/>
    <w:rsid w:val="00DE1806"/>
    <w:rsid w:val="00DE35EF"/>
    <w:rsid w:val="00DE598A"/>
    <w:rsid w:val="00DE5FC3"/>
    <w:rsid w:val="00DF1A9F"/>
    <w:rsid w:val="00DF61D3"/>
    <w:rsid w:val="00E02F46"/>
    <w:rsid w:val="00E077B4"/>
    <w:rsid w:val="00E247CF"/>
    <w:rsid w:val="00E2769C"/>
    <w:rsid w:val="00E44D91"/>
    <w:rsid w:val="00E45DFC"/>
    <w:rsid w:val="00E51E26"/>
    <w:rsid w:val="00E56A7D"/>
    <w:rsid w:val="00E60B9E"/>
    <w:rsid w:val="00E61C3A"/>
    <w:rsid w:val="00E62D4F"/>
    <w:rsid w:val="00E667F4"/>
    <w:rsid w:val="00E7722B"/>
    <w:rsid w:val="00E77BE5"/>
    <w:rsid w:val="00E8241F"/>
    <w:rsid w:val="00E857D9"/>
    <w:rsid w:val="00E91146"/>
    <w:rsid w:val="00E92608"/>
    <w:rsid w:val="00E94A7A"/>
    <w:rsid w:val="00E963C2"/>
    <w:rsid w:val="00EA525D"/>
    <w:rsid w:val="00ED108F"/>
    <w:rsid w:val="00ED17CC"/>
    <w:rsid w:val="00EE3285"/>
    <w:rsid w:val="00EF06E0"/>
    <w:rsid w:val="00EF2354"/>
    <w:rsid w:val="00F03DC3"/>
    <w:rsid w:val="00F05BA5"/>
    <w:rsid w:val="00F127A1"/>
    <w:rsid w:val="00F1401D"/>
    <w:rsid w:val="00F1509C"/>
    <w:rsid w:val="00F20143"/>
    <w:rsid w:val="00F21DC0"/>
    <w:rsid w:val="00F2629E"/>
    <w:rsid w:val="00F26CBB"/>
    <w:rsid w:val="00F35BA5"/>
    <w:rsid w:val="00F40405"/>
    <w:rsid w:val="00F564D7"/>
    <w:rsid w:val="00F64E57"/>
    <w:rsid w:val="00F72290"/>
    <w:rsid w:val="00F75C81"/>
    <w:rsid w:val="00F80090"/>
    <w:rsid w:val="00F81D54"/>
    <w:rsid w:val="00F86519"/>
    <w:rsid w:val="00F90CBB"/>
    <w:rsid w:val="00F931DF"/>
    <w:rsid w:val="00F9464D"/>
    <w:rsid w:val="00F96B23"/>
    <w:rsid w:val="00FB0E93"/>
    <w:rsid w:val="00FB1472"/>
    <w:rsid w:val="00FC1923"/>
    <w:rsid w:val="00FD02B0"/>
    <w:rsid w:val="00FE0309"/>
    <w:rsid w:val="00FE4902"/>
    <w:rsid w:val="00FE629E"/>
    <w:rsid w:val="00FF43A6"/>
    <w:rsid w:val="00FF4FDD"/>
    <w:rsid w:val="00FF7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B9AE4A6"/>
  <w15:docId w15:val="{BDCF5D3C-17E4-45CD-9516-616B7A0C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0CB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90CBB"/>
    <w:pPr>
      <w:jc w:val="both"/>
    </w:pPr>
    <w:rPr>
      <w:szCs w:val="20"/>
    </w:rPr>
  </w:style>
  <w:style w:type="paragraph" w:styleId="Tekstpodstawowy2">
    <w:name w:val="Body Text 2"/>
    <w:basedOn w:val="Normalny"/>
    <w:rsid w:val="00F90CBB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F90CBB"/>
    <w:rPr>
      <w:color w:val="0000FF"/>
      <w:u w:val="single"/>
    </w:rPr>
  </w:style>
  <w:style w:type="character" w:styleId="UyteHipercze">
    <w:name w:val="FollowedHyperlink"/>
    <w:basedOn w:val="Domylnaczcionkaakapitu"/>
    <w:rsid w:val="00F90CBB"/>
    <w:rPr>
      <w:color w:val="800080"/>
      <w:u w:val="single"/>
    </w:rPr>
  </w:style>
  <w:style w:type="paragraph" w:styleId="Stopka">
    <w:name w:val="footer"/>
    <w:basedOn w:val="Normalny"/>
    <w:rsid w:val="00F90C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0CBB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50409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409E"/>
    <w:rPr>
      <w:sz w:val="24"/>
    </w:rPr>
  </w:style>
  <w:style w:type="paragraph" w:styleId="Tekstpodstawowywcity">
    <w:name w:val="Body Text Indent"/>
    <w:basedOn w:val="Normalny"/>
    <w:link w:val="TekstpodstawowywcityZnak"/>
    <w:rsid w:val="009A00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A00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rzysztof.dworczak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6E4CD5-54F3-4FD5-AEF3-98A0F5E20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237</TotalTime>
  <Pages>1</Pages>
  <Words>3337</Words>
  <Characters>20022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23313</CharactersWithSpaces>
  <SharedDoc>false</SharedDoc>
  <HLinks>
    <vt:vector size="6" baseType="variant">
      <vt:variant>
        <vt:i4>1900594</vt:i4>
      </vt:variant>
      <vt:variant>
        <vt:i4>0</vt:i4>
      </vt:variant>
      <vt:variant>
        <vt:i4>0</vt:i4>
      </vt:variant>
      <vt:variant>
        <vt:i4>5</vt:i4>
      </vt:variant>
      <vt:variant>
        <vt:lpwstr>mailto:krzysztof.dworczak@10wsk.mil.pl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33</cp:revision>
  <cp:lastPrinted>2024-02-21T12:34:00Z</cp:lastPrinted>
  <dcterms:created xsi:type="dcterms:W3CDTF">2024-02-12T10:52:00Z</dcterms:created>
  <dcterms:modified xsi:type="dcterms:W3CDTF">2024-04-22T07:17:00Z</dcterms:modified>
</cp:coreProperties>
</file>