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EF2354" w14:paraId="51DBBE8F" w14:textId="77777777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6B1D417B" w14:textId="77777777" w:rsidR="005070D8" w:rsidRPr="00EF2354" w:rsidRDefault="00000000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7D28544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5281288" r:id="rId9"/>
              </w:object>
            </w:r>
          </w:p>
          <w:p w14:paraId="5C660AC3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51B7B713" w14:textId="77777777" w:rsidR="005070D8" w:rsidRPr="00EF2354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FF744BF" w14:textId="77777777" w:rsidR="00AC160B" w:rsidRPr="00EF2354" w:rsidRDefault="00003766" w:rsidP="002A0DF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</w:t>
            </w:r>
            <w:r w:rsidR="004B03F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C151BFF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FB97C" w14:textId="77777777" w:rsidR="005070D8" w:rsidRPr="00EF2354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EF235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1756181F" w14:textId="77777777" w:rsidR="002675C9" w:rsidRPr="00947DB4" w:rsidRDefault="00D42E0F" w:rsidP="002675C9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="002675C9" w:rsidRPr="00947DB4">
        <w:rPr>
          <w:rFonts w:ascii="Arial Narrow" w:hAnsi="Arial Narrow" w:cs="Arial"/>
          <w:i/>
          <w:iCs/>
          <w:sz w:val="22"/>
          <w:szCs w:val="22"/>
        </w:rPr>
        <w:t>Załącznik nr … do SWZ</w:t>
      </w:r>
    </w:p>
    <w:p w14:paraId="5CE81C6D" w14:textId="697526FF" w:rsidR="002675C9" w:rsidRPr="00947DB4" w:rsidRDefault="002675C9" w:rsidP="002675C9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947DB4">
        <w:rPr>
          <w:rFonts w:ascii="Arial Narrow" w:hAnsi="Arial Narrow" w:cs="Arial"/>
          <w:i/>
          <w:iCs/>
          <w:sz w:val="22"/>
          <w:szCs w:val="22"/>
        </w:rPr>
        <w:t xml:space="preserve">Dot. zadania </w:t>
      </w:r>
      <w:r>
        <w:rPr>
          <w:rFonts w:ascii="Arial Narrow" w:hAnsi="Arial Narrow" w:cs="Arial"/>
          <w:i/>
          <w:iCs/>
          <w:sz w:val="22"/>
          <w:szCs w:val="22"/>
        </w:rPr>
        <w:t>2</w:t>
      </w:r>
    </w:p>
    <w:p w14:paraId="762A5F2B" w14:textId="4F976028" w:rsidR="00117D2F" w:rsidRPr="00EF2354" w:rsidRDefault="00117D2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5291F20D" w14:textId="77777777" w:rsidR="00DA605A" w:rsidRPr="00EF2354" w:rsidRDefault="004272BD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sz w:val="28"/>
          <w:szCs w:val="22"/>
        </w:rPr>
      </w:pPr>
      <w:r w:rsidRPr="004B03F7">
        <w:rPr>
          <w:rFonts w:ascii="Arial Narrow" w:hAnsi="Arial Narrow" w:cs="Arial"/>
          <w:b/>
          <w:bCs/>
          <w:iCs/>
          <w:sz w:val="28"/>
          <w:szCs w:val="22"/>
        </w:rPr>
        <w:t>UMOWA  nr   ...</w:t>
      </w:r>
      <w:r w:rsidR="00D8266A" w:rsidRPr="004B03F7">
        <w:rPr>
          <w:rFonts w:ascii="Arial Narrow" w:hAnsi="Arial Narrow" w:cs="Arial"/>
          <w:b/>
          <w:bCs/>
          <w:iCs/>
          <w:sz w:val="28"/>
          <w:szCs w:val="22"/>
        </w:rPr>
        <w:t>………</w:t>
      </w:r>
      <w:r w:rsidR="009356D9" w:rsidRPr="004B03F7">
        <w:rPr>
          <w:rFonts w:ascii="Arial Narrow" w:hAnsi="Arial Narrow" w:cs="Arial"/>
          <w:b/>
          <w:bCs/>
          <w:iCs/>
          <w:sz w:val="28"/>
          <w:szCs w:val="22"/>
        </w:rPr>
        <w:t>/2024</w:t>
      </w:r>
      <w:r w:rsidR="00DA605A" w:rsidRPr="004B03F7">
        <w:rPr>
          <w:rFonts w:ascii="Arial Narrow" w:hAnsi="Arial Narrow" w:cs="Arial"/>
          <w:b/>
          <w:bCs/>
          <w:iCs/>
          <w:sz w:val="28"/>
          <w:szCs w:val="22"/>
        </w:rPr>
        <w:t>/TU</w:t>
      </w:r>
    </w:p>
    <w:p w14:paraId="43FFB942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4472FF54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EF2354">
        <w:rPr>
          <w:rFonts w:ascii="Arial Narrow" w:hAnsi="Arial Narrow" w:cs="Arial"/>
          <w:bCs/>
          <w:iCs/>
          <w:sz w:val="22"/>
          <w:szCs w:val="22"/>
        </w:rPr>
        <w:t>zawarta w dniu  ......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 w:rsidRPr="00EF2354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 xml:space="preserve">  w</w:t>
      </w:r>
      <w:r w:rsidR="00917529" w:rsidRPr="00EF2354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EF2354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14:paraId="0ABA1801" w14:textId="77777777" w:rsidR="00DA605A" w:rsidRPr="00EF2354" w:rsidRDefault="00DA605A" w:rsidP="004D52EF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EF2354">
        <w:rPr>
          <w:rFonts w:ascii="Arial Narrow" w:hAnsi="Arial Narrow" w:cs="Arial"/>
          <w:b/>
          <w:sz w:val="22"/>
          <w:szCs w:val="22"/>
        </w:rPr>
        <w:br/>
        <w:t>w Bydgoszczy</w:t>
      </w:r>
      <w:r w:rsidRPr="00EF2354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EF2354">
        <w:rPr>
          <w:rFonts w:ascii="Arial Narrow" w:hAnsi="Arial Narrow" w:cs="Arial"/>
          <w:b/>
          <w:sz w:val="22"/>
          <w:szCs w:val="22"/>
        </w:rPr>
        <w:t>numerem KRS 0000007548</w:t>
      </w:r>
      <w:r w:rsidR="004D52EF">
        <w:rPr>
          <w:rFonts w:ascii="Arial Narrow" w:hAnsi="Arial Narrow" w:cs="Arial"/>
          <w:sz w:val="22"/>
          <w:szCs w:val="22"/>
        </w:rPr>
        <w:t xml:space="preserve">, </w:t>
      </w:r>
      <w:r w:rsidRPr="00EF2354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14:paraId="203793B7" w14:textId="77777777" w:rsidR="00DA605A" w:rsidRPr="00EF2354" w:rsidRDefault="00DA605A" w:rsidP="004D52EF">
      <w:pPr>
        <w:overflowPunct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reprezentowanym przez:</w:t>
      </w:r>
    </w:p>
    <w:p w14:paraId="0F2A938C" w14:textId="77777777" w:rsidR="00DA605A" w:rsidRPr="00EF2354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6F6B20F2" w14:textId="77777777" w:rsidR="00DA605A" w:rsidRPr="00EF2354" w:rsidRDefault="00DA605A" w:rsidP="002A0DFC">
      <w:pPr>
        <w:rPr>
          <w:rFonts w:ascii="Arial Narrow" w:hAnsi="Arial Narrow" w:cs="Arial"/>
          <w:color w:val="FF0000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……………………..</w:t>
      </w:r>
      <w:r w:rsidRPr="00EF2354">
        <w:rPr>
          <w:rFonts w:ascii="Arial Narrow" w:hAnsi="Arial Narrow" w:cs="Arial"/>
          <w:sz w:val="22"/>
          <w:szCs w:val="22"/>
        </w:rPr>
        <w:t xml:space="preserve"> -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……………………………….</w:t>
      </w:r>
      <w:r w:rsidRPr="00EF2354">
        <w:rPr>
          <w:rFonts w:ascii="Arial Narrow" w:hAnsi="Arial Narrow" w:cs="Arial"/>
          <w:sz w:val="22"/>
          <w:szCs w:val="22"/>
        </w:rPr>
        <w:t>,</w:t>
      </w:r>
    </w:p>
    <w:p w14:paraId="7BDBE1DD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zwanym dalej </w:t>
      </w:r>
      <w:r w:rsidR="00D8266A" w:rsidRPr="00EF2354">
        <w:rPr>
          <w:rFonts w:ascii="Arial Narrow" w:hAnsi="Arial Narrow" w:cs="Arial"/>
          <w:sz w:val="22"/>
          <w:szCs w:val="22"/>
        </w:rPr>
        <w:t>„</w:t>
      </w:r>
      <w:r w:rsidRPr="00EF2354">
        <w:rPr>
          <w:rFonts w:ascii="Arial Narrow" w:hAnsi="Arial Narrow" w:cs="Arial"/>
          <w:b/>
          <w:sz w:val="22"/>
          <w:szCs w:val="22"/>
        </w:rPr>
        <w:t>Zamawiającym</w:t>
      </w:r>
      <w:r w:rsidRPr="00EF2354">
        <w:rPr>
          <w:rFonts w:ascii="Arial Narrow" w:hAnsi="Arial Narrow" w:cs="Arial"/>
          <w:sz w:val="22"/>
          <w:szCs w:val="22"/>
        </w:rPr>
        <w:t xml:space="preserve">" </w:t>
      </w:r>
    </w:p>
    <w:p w14:paraId="3D74E887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</w:p>
    <w:p w14:paraId="490945A7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a</w:t>
      </w:r>
    </w:p>
    <w:p w14:paraId="03C203DE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451B1A37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3BC97D28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zwaną dalej </w:t>
      </w:r>
      <w:r w:rsidRPr="00EF2354">
        <w:rPr>
          <w:rFonts w:ascii="Arial Narrow" w:hAnsi="Arial Narrow" w:cs="Arial"/>
          <w:b/>
          <w:bCs/>
          <w:sz w:val="22"/>
          <w:szCs w:val="22"/>
        </w:rPr>
        <w:t>„Wykonawcą".</w:t>
      </w:r>
    </w:p>
    <w:p w14:paraId="3BD344D1" w14:textId="77777777" w:rsidR="00487754" w:rsidRPr="00EF2354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14:paraId="3303E53C" w14:textId="77777777" w:rsidR="00AE5B53" w:rsidRPr="004B03F7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4B03F7">
        <w:rPr>
          <w:rFonts w:ascii="Arial Narrow" w:hAnsi="Arial Narrow" w:cs="Arial"/>
          <w:b/>
          <w:sz w:val="22"/>
          <w:szCs w:val="22"/>
        </w:rPr>
        <w:t>§ 1</w:t>
      </w:r>
    </w:p>
    <w:p w14:paraId="377E0A6F" w14:textId="77777777" w:rsidR="007979AC" w:rsidRPr="004B03F7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4B03F7">
        <w:rPr>
          <w:rFonts w:ascii="Arial Narrow" w:hAnsi="Arial Narrow" w:cs="Arial"/>
          <w:b/>
          <w:sz w:val="22"/>
          <w:szCs w:val="22"/>
        </w:rPr>
        <w:t>Przedmiot umowy</w:t>
      </w:r>
    </w:p>
    <w:p w14:paraId="796323C8" w14:textId="77777777" w:rsidR="00024560" w:rsidRPr="004B03F7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6B60993A" w14:textId="77777777" w:rsidR="00D8266A" w:rsidRPr="004B03F7" w:rsidRDefault="00DB0852" w:rsidP="00DB085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 xml:space="preserve">Działając na podstawie ustawy z dnia 11 września 2019 roku Prawo Zamówień Publicznych ( t.j. Dz. U. 2023 </w:t>
      </w:r>
      <w:r w:rsidRPr="004B03F7">
        <w:rPr>
          <w:rFonts w:ascii="Arial Narrow" w:hAnsi="Arial Narrow" w:cs="Arial"/>
        </w:rPr>
        <w:br/>
        <w:t xml:space="preserve">poz. 1605 z późn. zm.) </w:t>
      </w:r>
      <w:r w:rsidR="0024237E" w:rsidRPr="004B03F7">
        <w:rPr>
          <w:rFonts w:ascii="Arial Narrow" w:hAnsi="Arial Narrow" w:cs="Arial"/>
        </w:rPr>
        <w:t xml:space="preserve"> </w:t>
      </w:r>
      <w:r w:rsidRPr="004B03F7">
        <w:rPr>
          <w:rFonts w:ascii="Arial Narrow" w:hAnsi="Arial Narrow" w:cs="Arial"/>
          <w:b/>
        </w:rPr>
        <w:t>Zamawiający</w:t>
      </w:r>
      <w:r w:rsidRPr="004B03F7">
        <w:rPr>
          <w:rFonts w:ascii="Arial Narrow" w:hAnsi="Arial Narrow" w:cs="Arial"/>
        </w:rPr>
        <w:t xml:space="preserve"> zgodnie z wynikiem zamówienia publicznego udzielonego w trybie</w:t>
      </w:r>
      <w:r w:rsidR="004272BD" w:rsidRPr="004B03F7">
        <w:rPr>
          <w:rFonts w:ascii="Arial Narrow" w:hAnsi="Arial Narrow" w:cs="Arial"/>
        </w:rPr>
        <w:t xml:space="preserve"> podstawowym, o którym mowa </w:t>
      </w:r>
      <w:r w:rsidR="001E07F2" w:rsidRPr="004B03F7">
        <w:rPr>
          <w:rFonts w:ascii="Arial Narrow" w:hAnsi="Arial Narrow" w:cs="Arial"/>
        </w:rPr>
        <w:t xml:space="preserve">w art. 275 pkt. 1 </w:t>
      </w:r>
      <w:r w:rsidR="007B63F4" w:rsidRPr="004B03F7">
        <w:rPr>
          <w:rFonts w:ascii="Arial Narrow" w:hAnsi="Arial Narrow" w:cs="Arial"/>
        </w:rPr>
        <w:t xml:space="preserve">Ustawy </w:t>
      </w:r>
      <w:r w:rsidR="0024237E" w:rsidRPr="004B03F7">
        <w:rPr>
          <w:rFonts w:ascii="Arial Narrow" w:hAnsi="Arial Narrow" w:cs="Arial"/>
        </w:rPr>
        <w:t xml:space="preserve">ogłoszonego w ……. nr…………….. data publikacji …………………- sprawa nr…….. </w:t>
      </w:r>
      <w:r w:rsidRPr="004B03F7">
        <w:rPr>
          <w:rFonts w:ascii="Arial Narrow" w:hAnsi="Arial Narrow" w:cs="Arial"/>
        </w:rPr>
        <w:t xml:space="preserve"> pn.: </w:t>
      </w:r>
      <w:r w:rsidR="00D8266A" w:rsidRPr="004B03F7">
        <w:rPr>
          <w:rFonts w:ascii="Arial Narrow" w:hAnsi="Arial Narrow"/>
          <w:b/>
          <w:i/>
        </w:rPr>
        <w:t>„</w:t>
      </w:r>
      <w:r w:rsidR="00AE5B53" w:rsidRPr="004B03F7">
        <w:rPr>
          <w:rFonts w:ascii="Arial Narrow" w:hAnsi="Arial Narrow"/>
          <w:b/>
          <w:i/>
        </w:rPr>
        <w:t>Wykonani</w:t>
      </w:r>
      <w:r w:rsidRPr="004B03F7">
        <w:rPr>
          <w:rFonts w:ascii="Arial Narrow" w:hAnsi="Arial Narrow"/>
          <w:b/>
          <w:i/>
        </w:rPr>
        <w:t>e</w:t>
      </w:r>
      <w:r w:rsidR="009356D9" w:rsidRPr="004B03F7">
        <w:rPr>
          <w:rFonts w:ascii="Arial Narrow" w:hAnsi="Arial Narrow"/>
          <w:b/>
          <w:i/>
        </w:rPr>
        <w:t xml:space="preserve"> przeglądów i napraw urządzeń automatycznych</w:t>
      </w:r>
      <w:r w:rsidR="0027319B" w:rsidRPr="004B03F7">
        <w:rPr>
          <w:rFonts w:ascii="Arial Narrow" w:hAnsi="Arial Narrow"/>
          <w:b/>
          <w:i/>
        </w:rPr>
        <w:t xml:space="preserve"> – wykaz urządzeń w załączniku  nr 1 do umowy</w:t>
      </w:r>
      <w:r w:rsidR="00D8266A" w:rsidRPr="004B03F7">
        <w:rPr>
          <w:rFonts w:ascii="Arial Narrow" w:hAnsi="Arial Narrow" w:cs="Arial"/>
        </w:rPr>
        <w:t>”</w:t>
      </w:r>
      <w:r w:rsidRPr="004B03F7">
        <w:rPr>
          <w:rFonts w:ascii="Arial Narrow" w:hAnsi="Arial Narrow" w:cs="Arial"/>
        </w:rPr>
        <w:t xml:space="preserve"> </w:t>
      </w:r>
      <w:r w:rsidR="009356D9" w:rsidRPr="004B03F7">
        <w:rPr>
          <w:rFonts w:ascii="Arial Narrow" w:hAnsi="Arial Narrow" w:cs="Arial"/>
        </w:rPr>
        <w:t>dokona</w:t>
      </w:r>
      <w:r w:rsidRPr="004B03F7">
        <w:rPr>
          <w:rFonts w:ascii="Arial Narrow" w:hAnsi="Arial Narrow" w:cs="Arial"/>
        </w:rPr>
        <w:t>ł</w:t>
      </w:r>
      <w:r w:rsidR="00626389" w:rsidRPr="004B03F7">
        <w:rPr>
          <w:rFonts w:ascii="Arial Narrow" w:hAnsi="Arial Narrow" w:cs="Arial"/>
        </w:rPr>
        <w:t xml:space="preserve"> wyboru </w:t>
      </w:r>
      <w:r w:rsidR="00626389" w:rsidRPr="004B03F7">
        <w:rPr>
          <w:rFonts w:ascii="Arial Narrow" w:hAnsi="Arial Narrow" w:cs="Arial"/>
          <w:b/>
        </w:rPr>
        <w:t>Wykonawcy</w:t>
      </w:r>
      <w:r w:rsidR="00626389" w:rsidRPr="004B03F7">
        <w:rPr>
          <w:rFonts w:ascii="Arial Narrow" w:hAnsi="Arial Narrow" w:cs="Arial"/>
        </w:rPr>
        <w:t xml:space="preserve"> w celu realizacji </w:t>
      </w:r>
      <w:r w:rsidR="007B63F4" w:rsidRPr="004B03F7">
        <w:rPr>
          <w:rFonts w:ascii="Arial Narrow" w:hAnsi="Arial Narrow" w:cs="Arial"/>
        </w:rPr>
        <w:t xml:space="preserve">ww. usługi na rzecz </w:t>
      </w:r>
      <w:r w:rsidR="007B63F4" w:rsidRPr="004B03F7">
        <w:rPr>
          <w:rFonts w:ascii="Arial Narrow" w:hAnsi="Arial Narrow" w:cs="Arial"/>
          <w:b/>
        </w:rPr>
        <w:t>Zamawiającego.</w:t>
      </w:r>
    </w:p>
    <w:p w14:paraId="73E343B9" w14:textId="77777777" w:rsidR="009301BB" w:rsidRPr="004B03F7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>Termin realizacji przedmiotu umowy</w:t>
      </w:r>
      <w:r w:rsidR="002A0DFC" w:rsidRPr="004B03F7">
        <w:rPr>
          <w:rFonts w:ascii="Arial Narrow" w:hAnsi="Arial Narrow" w:cs="Arial"/>
        </w:rPr>
        <w:t>:</w:t>
      </w:r>
      <w:r w:rsidR="00DB0852" w:rsidRPr="004B03F7">
        <w:rPr>
          <w:rFonts w:ascii="Arial Narrow" w:hAnsi="Arial Narrow" w:cs="Arial"/>
        </w:rPr>
        <w:t xml:space="preserve"> </w:t>
      </w:r>
      <w:r w:rsidR="00630E9C" w:rsidRPr="004B03F7">
        <w:rPr>
          <w:rFonts w:ascii="Arial Narrow" w:hAnsi="Arial Narrow" w:cs="Arial"/>
          <w:b/>
        </w:rPr>
        <w:t>36</w:t>
      </w:r>
      <w:r w:rsidR="00DB0852" w:rsidRPr="004B03F7">
        <w:rPr>
          <w:rFonts w:ascii="Arial Narrow" w:hAnsi="Arial Narrow" w:cs="Arial"/>
          <w:b/>
        </w:rPr>
        <w:t xml:space="preserve"> </w:t>
      </w:r>
      <w:r w:rsidR="0024237E" w:rsidRPr="004B03F7">
        <w:rPr>
          <w:rFonts w:ascii="Arial Narrow" w:hAnsi="Arial Narrow" w:cs="Arial"/>
          <w:b/>
        </w:rPr>
        <w:t>miesięcy</w:t>
      </w:r>
      <w:r w:rsidR="009301BB" w:rsidRPr="004B03F7">
        <w:rPr>
          <w:rFonts w:ascii="Arial Narrow" w:hAnsi="Arial Narrow" w:cs="Arial"/>
        </w:rPr>
        <w:t xml:space="preserve"> od dnia zawarcia umowy</w:t>
      </w:r>
      <w:r w:rsidR="0024237E" w:rsidRPr="004B03F7">
        <w:rPr>
          <w:rFonts w:ascii="Arial Narrow" w:hAnsi="Arial Narrow" w:cs="Arial"/>
        </w:rPr>
        <w:t xml:space="preserve"> lub do wyczerpania środków </w:t>
      </w:r>
      <w:r w:rsidR="009301BB" w:rsidRPr="004B03F7">
        <w:rPr>
          <w:rFonts w:ascii="Arial Narrow" w:hAnsi="Arial Narrow" w:cs="Arial"/>
        </w:rPr>
        <w:t xml:space="preserve">finansowych, o których mowa </w:t>
      </w:r>
      <w:r w:rsidR="0024237E" w:rsidRPr="004B03F7">
        <w:rPr>
          <w:rFonts w:ascii="Arial Narrow" w:hAnsi="Arial Narrow" w:cs="Arial"/>
        </w:rPr>
        <w:t xml:space="preserve"> w </w:t>
      </w:r>
      <w:r w:rsidR="0024237E" w:rsidRPr="004B03F7">
        <w:rPr>
          <w:rFonts w:ascii="Arial Narrow" w:hAnsi="Arial Narrow" w:cs="Arial"/>
          <w:szCs w:val="24"/>
        </w:rPr>
        <w:t>§</w:t>
      </w:r>
      <w:r w:rsidR="00DB5D84" w:rsidRPr="004B03F7">
        <w:rPr>
          <w:rFonts w:ascii="Arial Narrow" w:hAnsi="Arial Narrow" w:cs="Arial"/>
          <w:szCs w:val="24"/>
        </w:rPr>
        <w:t xml:space="preserve"> 4  ust</w:t>
      </w:r>
      <w:r w:rsidR="008B325F" w:rsidRPr="004B03F7">
        <w:rPr>
          <w:rFonts w:ascii="Arial Narrow" w:hAnsi="Arial Narrow" w:cs="Arial"/>
          <w:szCs w:val="24"/>
        </w:rPr>
        <w:t>. 1</w:t>
      </w:r>
      <w:r w:rsidR="00B023B5" w:rsidRPr="004B03F7">
        <w:rPr>
          <w:rFonts w:ascii="Arial Narrow" w:hAnsi="Arial Narrow" w:cs="Arial"/>
          <w:szCs w:val="24"/>
        </w:rPr>
        <w:t xml:space="preserve"> pkt 3</w:t>
      </w:r>
      <w:r w:rsidR="00D46B47" w:rsidRPr="004B03F7">
        <w:rPr>
          <w:rFonts w:ascii="Arial Narrow" w:hAnsi="Arial Narrow" w:cs="Arial"/>
          <w:szCs w:val="24"/>
        </w:rPr>
        <w:t>.</w:t>
      </w:r>
    </w:p>
    <w:p w14:paraId="70AA0192" w14:textId="77777777" w:rsidR="009301BB" w:rsidRPr="004B03F7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 xml:space="preserve">Strony zgodnie oświadczają, że za datę zakończenia realizacji przedmiotu umowy przez </w:t>
      </w:r>
      <w:r w:rsidRPr="004B03F7">
        <w:rPr>
          <w:rFonts w:ascii="Arial Narrow" w:hAnsi="Arial Narrow" w:cs="Arial"/>
          <w:b/>
        </w:rPr>
        <w:t>Wykonawcę</w:t>
      </w:r>
      <w:r w:rsidRPr="004B03F7">
        <w:rPr>
          <w:rFonts w:ascii="Arial Narrow" w:hAnsi="Arial Narrow" w:cs="Arial"/>
        </w:rPr>
        <w:t xml:space="preserve"> uznaje się datę podpisania przez Strony ostatniego protokołu odbioru bez zastrzeżeń.</w:t>
      </w:r>
    </w:p>
    <w:p w14:paraId="450B377F" w14:textId="77777777" w:rsidR="00AE5B53" w:rsidRPr="004B03F7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  <w:b/>
        </w:rPr>
        <w:t>Wykonawca</w:t>
      </w:r>
      <w:r w:rsidRPr="004B03F7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4B03F7">
        <w:rPr>
          <w:rFonts w:ascii="Arial Narrow" w:hAnsi="Arial Narrow" w:cs="Arial"/>
        </w:rPr>
        <w:br/>
      </w:r>
      <w:r w:rsidRPr="004B03F7">
        <w:rPr>
          <w:rFonts w:ascii="Arial Narrow" w:hAnsi="Arial Narrow" w:cs="Arial"/>
        </w:rPr>
        <w:t>w sposób profesjonalny. Wykonawca oświadcza, że posiada wszelkie uprawnienia niezbędne do realizacji niniejszej umowy.</w:t>
      </w:r>
    </w:p>
    <w:p w14:paraId="5A5CEDE9" w14:textId="77777777" w:rsidR="00DB0852" w:rsidRPr="004B03F7" w:rsidRDefault="00DB0852" w:rsidP="00DB085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 xml:space="preserve">Szczegółowe obowiązki </w:t>
      </w:r>
      <w:r w:rsidRPr="004B03F7">
        <w:rPr>
          <w:rFonts w:ascii="Arial Narrow" w:hAnsi="Arial Narrow" w:cs="Arial"/>
          <w:b/>
        </w:rPr>
        <w:t>Wykonawcy</w:t>
      </w:r>
      <w:r w:rsidRPr="004B03F7">
        <w:rPr>
          <w:rFonts w:ascii="Arial Narrow" w:hAnsi="Arial Narrow" w:cs="Arial"/>
        </w:rPr>
        <w:t xml:space="preserve"> dotyczące wykonania umowy określone zostały w Załączniku nr 2 do umowy. </w:t>
      </w:r>
    </w:p>
    <w:p w14:paraId="3A1FD744" w14:textId="77777777" w:rsidR="00214BC4" w:rsidRPr="00EF2354" w:rsidRDefault="00214BC4" w:rsidP="00DB0852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72921A73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2</w:t>
      </w:r>
    </w:p>
    <w:p w14:paraId="6A0DAA4E" w14:textId="77777777" w:rsidR="00D8266A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Obowiązki Wykonawcy</w:t>
      </w:r>
    </w:p>
    <w:p w14:paraId="294B6E58" w14:textId="77777777" w:rsidR="00024560" w:rsidRPr="00EF2354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DD4F10C" w14:textId="77777777" w:rsidR="00E02F46" w:rsidRPr="00EF2354" w:rsidRDefault="00CB2E68" w:rsidP="00E667F4">
      <w:pPr>
        <w:pStyle w:val="Bezodstpw"/>
        <w:numPr>
          <w:ilvl w:val="0"/>
          <w:numId w:val="14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/>
          <w:b/>
        </w:rPr>
        <w:t>Wykonawca</w:t>
      </w:r>
      <w:r w:rsidRPr="00EF2354">
        <w:rPr>
          <w:rFonts w:ascii="Arial Narrow" w:hAnsi="Arial Narrow"/>
        </w:rPr>
        <w:t xml:space="preserve"> zobowiązuje się </w:t>
      </w:r>
      <w:r w:rsidR="009D58C1" w:rsidRPr="00EF2354">
        <w:rPr>
          <w:rFonts w:ascii="Arial Narrow" w:hAnsi="Arial Narrow" w:cs="Arial"/>
        </w:rPr>
        <w:t xml:space="preserve">wykonać usługę określoną w § 1 ust. 1 umowy i na warunkach określonych w SWZ </w:t>
      </w:r>
      <w:r w:rsidR="009D58C1" w:rsidRPr="00EF2354">
        <w:rPr>
          <w:rFonts w:ascii="Arial Narrow" w:hAnsi="Arial Narrow" w:cs="Arial"/>
        </w:rPr>
        <w:br/>
        <w:t xml:space="preserve">w siedzibie </w:t>
      </w:r>
      <w:r w:rsidR="009D58C1" w:rsidRPr="00EF2354">
        <w:rPr>
          <w:rFonts w:ascii="Arial Narrow" w:hAnsi="Arial Narrow" w:cs="Arial"/>
          <w:b/>
        </w:rPr>
        <w:t>Zamawiającego</w:t>
      </w:r>
      <w:r w:rsidR="00F55ECB">
        <w:rPr>
          <w:rFonts w:ascii="Arial Narrow" w:hAnsi="Arial Narrow" w:cs="Arial"/>
          <w:b/>
        </w:rPr>
        <w:t xml:space="preserve"> </w:t>
      </w:r>
      <w:r w:rsidR="009D58C1" w:rsidRPr="00EF2354">
        <w:rPr>
          <w:rFonts w:ascii="Arial Narrow" w:hAnsi="Arial Narrow" w:cs="Arial"/>
        </w:rPr>
        <w:t>(10 WSKzP w Bydgoszczy, ul. Powstańców Warszawy 5) w okresie obowiązywania umowy wskazanym w § 1 ust. 2.</w:t>
      </w:r>
    </w:p>
    <w:p w14:paraId="7D303358" w14:textId="77777777" w:rsidR="0050409E" w:rsidRPr="004B03F7" w:rsidRDefault="0050409E" w:rsidP="00E667F4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4B03F7">
        <w:rPr>
          <w:rFonts w:ascii="Arial Narrow" w:hAnsi="Arial Narrow"/>
          <w:b/>
          <w:sz w:val="22"/>
          <w:szCs w:val="22"/>
        </w:rPr>
        <w:lastRenderedPageBreak/>
        <w:t>Wykonawca</w:t>
      </w:r>
      <w:r w:rsidR="00DB0852" w:rsidRPr="004B03F7">
        <w:rPr>
          <w:rFonts w:ascii="Arial Narrow" w:hAnsi="Arial Narrow"/>
          <w:b/>
          <w:sz w:val="22"/>
          <w:szCs w:val="22"/>
        </w:rPr>
        <w:t xml:space="preserve"> </w:t>
      </w:r>
      <w:r w:rsidRPr="004B03F7">
        <w:rPr>
          <w:rFonts w:ascii="Arial Narrow" w:hAnsi="Arial Narrow"/>
          <w:bCs/>
          <w:sz w:val="22"/>
          <w:szCs w:val="22"/>
        </w:rPr>
        <w:t>udziela</w:t>
      </w:r>
      <w:r w:rsidR="00630E9C" w:rsidRPr="004B03F7">
        <w:rPr>
          <w:rFonts w:ascii="Arial Narrow" w:hAnsi="Arial Narrow"/>
          <w:bCs/>
          <w:sz w:val="22"/>
          <w:szCs w:val="22"/>
        </w:rPr>
        <w:t>: 12</w:t>
      </w:r>
      <w:r w:rsidRPr="004B03F7">
        <w:rPr>
          <w:rFonts w:ascii="Arial Narrow" w:hAnsi="Arial Narrow"/>
          <w:bCs/>
          <w:sz w:val="22"/>
          <w:szCs w:val="22"/>
        </w:rPr>
        <w:t xml:space="preserve"> miesięcy gwarancji na wykonane usługi będące przedmiotem niniejszej umowy oraz </w:t>
      </w:r>
      <w:r w:rsidRPr="004B03F7">
        <w:rPr>
          <w:rFonts w:ascii="Arial Narrow" w:hAnsi="Arial Narrow"/>
          <w:bCs/>
          <w:sz w:val="22"/>
          <w:szCs w:val="22"/>
        </w:rPr>
        <w:br/>
        <w:t>12</w:t>
      </w:r>
      <w:r w:rsidR="00AE1859" w:rsidRPr="004B03F7">
        <w:rPr>
          <w:rFonts w:ascii="Arial Narrow" w:hAnsi="Arial Narrow"/>
          <w:bCs/>
          <w:sz w:val="22"/>
          <w:szCs w:val="22"/>
        </w:rPr>
        <w:t xml:space="preserve"> </w:t>
      </w:r>
      <w:r w:rsidRPr="004B03F7">
        <w:rPr>
          <w:rFonts w:ascii="Arial Narrow" w:hAnsi="Arial Narrow"/>
          <w:bCs/>
          <w:sz w:val="22"/>
          <w:szCs w:val="22"/>
        </w:rPr>
        <w:t>miesięcy na wymienione części.</w:t>
      </w:r>
    </w:p>
    <w:p w14:paraId="3D2EBCF1" w14:textId="77777777" w:rsidR="004D52EF" w:rsidRPr="00EF2354" w:rsidRDefault="004D52EF" w:rsidP="004D52EF">
      <w:pPr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b/>
          <w:sz w:val="22"/>
          <w:szCs w:val="22"/>
        </w:rPr>
      </w:pPr>
    </w:p>
    <w:p w14:paraId="45133AB3" w14:textId="77777777" w:rsidR="00630E9C" w:rsidRPr="00EF2354" w:rsidRDefault="00630E9C" w:rsidP="00E667F4">
      <w:pPr>
        <w:pStyle w:val="Bezodstpw"/>
        <w:numPr>
          <w:ilvl w:val="0"/>
          <w:numId w:val="22"/>
        </w:numPr>
        <w:spacing w:line="276" w:lineRule="auto"/>
        <w:ind w:left="284" w:hanging="284"/>
        <w:rPr>
          <w:rFonts w:ascii="Arial Narrow" w:hAnsi="Arial Narrow" w:cs="Arial"/>
          <w:u w:val="single"/>
        </w:rPr>
      </w:pPr>
      <w:r w:rsidRPr="00EF2354">
        <w:rPr>
          <w:rFonts w:ascii="Arial Narrow" w:hAnsi="Arial Narrow" w:cs="Arial"/>
          <w:b/>
          <w:u w:val="single"/>
        </w:rPr>
        <w:t xml:space="preserve">Wykonawca </w:t>
      </w:r>
      <w:r w:rsidRPr="00EF2354">
        <w:rPr>
          <w:rFonts w:ascii="Arial Narrow" w:hAnsi="Arial Narrow" w:cs="Arial"/>
          <w:u w:val="single"/>
        </w:rPr>
        <w:t>w ramach umowy zobowiązuje się do:</w:t>
      </w:r>
    </w:p>
    <w:p w14:paraId="0DBFB401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wykonywania usługi będącej przedmiotem niniejszej umowy z należytą starannością i dokładnością;</w:t>
      </w:r>
    </w:p>
    <w:p w14:paraId="0E694F13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przestrzegania</w:t>
      </w:r>
      <w:r w:rsidR="004D52EF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obowiązujących przepisów prawa dotyczących wykonywanej usługi;</w:t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</w:p>
    <w:p w14:paraId="790B5507" w14:textId="77777777" w:rsidR="00630E9C" w:rsidRPr="00EF2354" w:rsidRDefault="00630E9C" w:rsidP="00E667F4">
      <w:pPr>
        <w:numPr>
          <w:ilvl w:val="0"/>
          <w:numId w:val="19"/>
        </w:numPr>
        <w:spacing w:line="276" w:lineRule="auto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informowania</w:t>
      </w:r>
      <w:r w:rsidRPr="00EF2354">
        <w:rPr>
          <w:rFonts w:ascii="Arial Narrow" w:hAnsi="Arial Narrow" w:cs="Arial"/>
          <w:b/>
          <w:sz w:val="22"/>
          <w:szCs w:val="22"/>
        </w:rPr>
        <w:t xml:space="preserve"> Zamawiającego</w:t>
      </w:r>
      <w:r w:rsidR="004D52EF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w terminie do 14 dni od zaistnienia zdarzenia o:</w:t>
      </w:r>
    </w:p>
    <w:p w14:paraId="42C9F889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formy prowadzonej działalności;</w:t>
      </w:r>
    </w:p>
    <w:p w14:paraId="59507782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adresu siedziby firmy i zamieszkania jej właściciela, pod rygorem uznania korespondencji kierowanej na ostatni podany przez</w:t>
      </w:r>
      <w:r w:rsidRPr="00EF2354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EF2354">
        <w:rPr>
          <w:rFonts w:ascii="Arial Narrow" w:hAnsi="Arial Narrow" w:cs="Arial"/>
          <w:sz w:val="22"/>
          <w:szCs w:val="22"/>
        </w:rPr>
        <w:t xml:space="preserve"> adres za doręczony. Powyższe zobowiązanie dotyczy okresu obowiązywania umowy,  gwarancji oraz niezakończonych rozliczeń wynikających z umowy;</w:t>
      </w:r>
    </w:p>
    <w:p w14:paraId="7F05AAF6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177C9F6C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wszczęciu postępowania układowego w którym uczestniczy </w:t>
      </w:r>
      <w:r w:rsidRPr="00EF2354">
        <w:rPr>
          <w:rFonts w:ascii="Arial Narrow" w:hAnsi="Arial Narrow" w:cs="Arial"/>
          <w:b/>
          <w:sz w:val="22"/>
          <w:szCs w:val="22"/>
        </w:rPr>
        <w:t>Wykonawca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22FCB60C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53E0AC98" w14:textId="77777777" w:rsidR="0050409E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zmianie osób reprezentujących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6D4A32EF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5290F45B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14:paraId="1DFB38E1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techniczne.</w:t>
      </w:r>
    </w:p>
    <w:p w14:paraId="49C1BFD8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14:paraId="28E98C79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stosowania </w:t>
      </w:r>
      <w:r w:rsidRPr="00EF2354">
        <w:rPr>
          <w:rFonts w:ascii="Arial Narrow" w:eastAsia="Calibri" w:hAnsi="Arial Narrow" w:cs="Arial"/>
          <w:sz w:val="22"/>
          <w:szCs w:val="22"/>
          <w:lang w:eastAsia="en-US"/>
        </w:rPr>
        <w:t>„Zasad środowiskowych i jakości”, określonych w załączniku nr 3 do niniejszej umowy;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</w:t>
      </w:r>
    </w:p>
    <w:p w14:paraId="22BED0FB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>zapewnienia realizacji umowy z zachowaniem wymogów ustawy z ustawy z dnia 14 grudnia 2012 r. o odpadach, ustawy z dnia 27.04.2001 r. Prawo Ochrony Środowiska oraz aktów wykonawczych i ponoszenia odpowiedzialność za powstałe odpady określone przepisami w/w ustaw i rozporządzeń oraz innych przepisów w tym zakresie;</w:t>
      </w:r>
    </w:p>
    <w:p w14:paraId="0D63EA8E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zagospodarowania / zutylizowania wytworzonych przez siebie odpadów zgodnie z  obowiązującą ustawą o odpadach z dnia 14 grudnia 2012r., przy czym </w:t>
      </w:r>
      <w:r w:rsidRPr="00F55E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zobowiązany jest do zagospodarowania wytworzonych odpadów zgodnie z art. 3 ust.1 pkt. 32 na własny koszt. </w:t>
      </w:r>
    </w:p>
    <w:p w14:paraId="4D29F3FF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0" w:history="1">
        <w:r w:rsidRPr="00EF235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www.10wsk.mil.pl</w:t>
        </w:r>
      </w:hyperlink>
      <w:r w:rsidRPr="00EF2354">
        <w:rPr>
          <w:rFonts w:ascii="Arial Narrow" w:hAnsi="Arial Narrow" w:cs="Arial Narrow"/>
          <w:bCs/>
          <w:sz w:val="22"/>
          <w:szCs w:val="22"/>
        </w:rPr>
        <w:t>;</w:t>
      </w:r>
    </w:p>
    <w:p w14:paraId="5D825022" w14:textId="77777777" w:rsidR="00657F17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 i noszenia ich w widocznym miejscu.</w:t>
      </w:r>
    </w:p>
    <w:p w14:paraId="6B4901AA" w14:textId="77777777" w:rsidR="00AE5B53" w:rsidRPr="004B03F7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4B03F7">
        <w:rPr>
          <w:rFonts w:ascii="Arial Narrow" w:hAnsi="Arial Narrow" w:cs="Arial"/>
          <w:b/>
          <w:sz w:val="22"/>
          <w:szCs w:val="22"/>
        </w:rPr>
        <w:t>§ 3</w:t>
      </w:r>
    </w:p>
    <w:p w14:paraId="6AD1C460" w14:textId="77777777" w:rsidR="007979AC" w:rsidRPr="004B03F7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4B03F7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0C678D31" w14:textId="77777777" w:rsidR="009E4C0C" w:rsidRPr="004B03F7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7BA03D15" w14:textId="77777777" w:rsidR="004C7C48" w:rsidRPr="004B03F7" w:rsidRDefault="004C7C48" w:rsidP="00E667F4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4B03F7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4B03F7">
        <w:rPr>
          <w:rFonts w:ascii="Arial Narrow" w:hAnsi="Arial Narrow" w:cs="Arial"/>
          <w:sz w:val="22"/>
          <w:szCs w:val="22"/>
        </w:rPr>
        <w:t xml:space="preserve">przedmiotu umowy  </w:t>
      </w:r>
      <w:r w:rsidRPr="004B03F7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4B03F7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4B03F7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4D5435E1" w14:textId="77777777" w:rsidR="004C7C48" w:rsidRPr="004B03F7" w:rsidRDefault="004C7C48" w:rsidP="00E667F4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4B03F7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Pr="004B03F7">
        <w:rPr>
          <w:rFonts w:ascii="Arial Narrow" w:eastAsia="Calibri" w:hAnsi="Arial Narrow"/>
          <w:sz w:val="22"/>
          <w:szCs w:val="22"/>
          <w:lang w:eastAsia="en-US"/>
        </w:rPr>
        <w:t xml:space="preserve">Protokoły  przeglądów </w:t>
      </w:r>
      <w:r w:rsidRPr="004B03F7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4B03F7">
        <w:rPr>
          <w:rFonts w:ascii="Arial Narrow" w:eastAsia="Calibri" w:hAnsi="Arial Narrow"/>
          <w:sz w:val="22"/>
          <w:szCs w:val="22"/>
          <w:lang w:eastAsia="en-US"/>
        </w:rPr>
        <w:t xml:space="preserve"> zobowiązuje się przekazywać </w:t>
      </w:r>
      <w:r w:rsidRPr="004B03F7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4B03F7">
        <w:rPr>
          <w:rFonts w:ascii="Arial Narrow" w:eastAsia="Calibri" w:hAnsi="Arial Narrow"/>
          <w:sz w:val="22"/>
          <w:szCs w:val="22"/>
          <w:lang w:eastAsia="en-US"/>
        </w:rPr>
        <w:t xml:space="preserve"> sukcesywnie,  n</w:t>
      </w:r>
      <w:r w:rsidR="00630E9C" w:rsidRPr="004B03F7">
        <w:rPr>
          <w:rFonts w:ascii="Arial Narrow" w:eastAsia="Calibri" w:hAnsi="Arial Narrow"/>
          <w:sz w:val="22"/>
          <w:szCs w:val="22"/>
          <w:lang w:eastAsia="en-US"/>
        </w:rPr>
        <w:t>iezwłocznie po  wykonaniu badań ( nie później niż 14 dni od wykonania przeglądów ).</w:t>
      </w:r>
      <w:r w:rsidR="00BD5109" w:rsidRPr="004B03F7">
        <w:rPr>
          <w:rFonts w:ascii="Arial Narrow" w:hAnsi="Arial Narrow" w:cs="Arial"/>
          <w:bCs/>
          <w:color w:val="000000"/>
          <w:sz w:val="22"/>
          <w:szCs w:val="22"/>
        </w:rPr>
        <w:t xml:space="preserve"> Podpisane przez obie strony protokoły stanowić będą podstawę do wystawienia przez </w:t>
      </w:r>
      <w:r w:rsidR="00BD5109" w:rsidRPr="004B03F7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BD5109" w:rsidRPr="004B03F7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32A3DE44" w14:textId="77777777" w:rsidR="004C7C48" w:rsidRPr="004B03F7" w:rsidRDefault="004C7C48" w:rsidP="00E667F4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4B03F7">
        <w:rPr>
          <w:rFonts w:ascii="Arial Narrow" w:hAnsi="Arial Narrow"/>
          <w:bCs/>
          <w:sz w:val="22"/>
          <w:szCs w:val="22"/>
        </w:rPr>
        <w:t>Protok</w:t>
      </w:r>
      <w:r w:rsidR="00BD5109" w:rsidRPr="004B03F7">
        <w:rPr>
          <w:rFonts w:ascii="Arial Narrow" w:hAnsi="Arial Narrow"/>
          <w:bCs/>
          <w:sz w:val="22"/>
          <w:szCs w:val="22"/>
        </w:rPr>
        <w:t>oły</w:t>
      </w:r>
      <w:r w:rsidRPr="004B03F7">
        <w:rPr>
          <w:rFonts w:ascii="Arial Narrow" w:hAnsi="Arial Narrow"/>
          <w:bCs/>
          <w:sz w:val="22"/>
          <w:szCs w:val="22"/>
        </w:rPr>
        <w:t xml:space="preserve"> odbioru powin</w:t>
      </w:r>
      <w:r w:rsidR="00BD5109" w:rsidRPr="004B03F7">
        <w:rPr>
          <w:rFonts w:ascii="Arial Narrow" w:hAnsi="Arial Narrow"/>
          <w:bCs/>
          <w:sz w:val="22"/>
          <w:szCs w:val="22"/>
        </w:rPr>
        <w:t>ny</w:t>
      </w:r>
      <w:r w:rsidRPr="004B03F7">
        <w:rPr>
          <w:rFonts w:ascii="Arial Narrow" w:hAnsi="Arial Narrow"/>
          <w:bCs/>
          <w:sz w:val="22"/>
          <w:szCs w:val="22"/>
        </w:rPr>
        <w:t xml:space="preserve"> być podpisan</w:t>
      </w:r>
      <w:r w:rsidR="00BD5109" w:rsidRPr="004B03F7">
        <w:rPr>
          <w:rFonts w:ascii="Arial Narrow" w:hAnsi="Arial Narrow"/>
          <w:bCs/>
          <w:sz w:val="22"/>
          <w:szCs w:val="22"/>
        </w:rPr>
        <w:t>e</w:t>
      </w:r>
      <w:r w:rsidRPr="004B03F7">
        <w:rPr>
          <w:rFonts w:ascii="Arial Narrow" w:hAnsi="Arial Narrow"/>
          <w:bCs/>
          <w:sz w:val="22"/>
          <w:szCs w:val="22"/>
        </w:rPr>
        <w:t xml:space="preserve"> przez </w:t>
      </w:r>
      <w:r w:rsidRPr="004B03F7">
        <w:rPr>
          <w:rFonts w:ascii="Arial Narrow" w:hAnsi="Arial Narrow"/>
          <w:b/>
          <w:bCs/>
          <w:sz w:val="22"/>
          <w:szCs w:val="22"/>
        </w:rPr>
        <w:t>Wykonawcę</w:t>
      </w:r>
      <w:r w:rsidRPr="004B03F7">
        <w:rPr>
          <w:rFonts w:ascii="Arial Narrow" w:hAnsi="Arial Narrow"/>
          <w:bCs/>
          <w:sz w:val="22"/>
          <w:szCs w:val="22"/>
        </w:rPr>
        <w:t xml:space="preserve">, a ze strony </w:t>
      </w:r>
      <w:r w:rsidRPr="004B03F7">
        <w:rPr>
          <w:rFonts w:ascii="Arial Narrow" w:hAnsi="Arial Narrow"/>
          <w:b/>
          <w:bCs/>
          <w:sz w:val="22"/>
          <w:szCs w:val="22"/>
        </w:rPr>
        <w:t>Zamawiającego</w:t>
      </w:r>
      <w:r w:rsidRPr="004B03F7">
        <w:rPr>
          <w:rFonts w:ascii="Arial Narrow" w:hAnsi="Arial Narrow"/>
          <w:bCs/>
          <w:sz w:val="22"/>
          <w:szCs w:val="22"/>
        </w:rPr>
        <w:t xml:space="preserve"> przez osobę wskazaną </w:t>
      </w:r>
      <w:r w:rsidRPr="004B03F7">
        <w:rPr>
          <w:rFonts w:ascii="Arial Narrow" w:hAnsi="Arial Narrow"/>
          <w:bCs/>
          <w:sz w:val="22"/>
          <w:szCs w:val="22"/>
        </w:rPr>
        <w:br/>
        <w:t>w §  6 ust. 1 umowy.</w:t>
      </w:r>
    </w:p>
    <w:p w14:paraId="5392B543" w14:textId="77777777" w:rsidR="00BD5109" w:rsidRPr="00EF2354" w:rsidRDefault="00BD5109" w:rsidP="00BD5109">
      <w:pPr>
        <w:tabs>
          <w:tab w:val="left" w:pos="142"/>
        </w:tabs>
        <w:suppressAutoHyphens/>
        <w:spacing w:line="276" w:lineRule="auto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3E40AE05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4</w:t>
      </w:r>
    </w:p>
    <w:p w14:paraId="5260D81F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68500316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60935D6C" w14:textId="77777777" w:rsidR="0050409E" w:rsidRPr="00EF2354" w:rsidRDefault="0050409E" w:rsidP="00E667F4">
      <w:pPr>
        <w:pStyle w:val="Bezodstpw"/>
        <w:numPr>
          <w:ilvl w:val="0"/>
          <w:numId w:val="1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Za wykonanie przedmiotu umowy strony ustalają maksymalne wynagrodzenie w wysokości :</w:t>
      </w:r>
    </w:p>
    <w:p w14:paraId="1073F0CC" w14:textId="77777777" w:rsidR="00E62D4F" w:rsidRPr="00EF2354" w:rsidRDefault="00E62D4F" w:rsidP="00E667F4">
      <w:pPr>
        <w:numPr>
          <w:ilvl w:val="1"/>
          <w:numId w:val="18"/>
        </w:numPr>
        <w:spacing w:line="276" w:lineRule="auto"/>
        <w:ind w:left="567" w:right="45" w:hanging="284"/>
        <w:jc w:val="both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Za przeglądy:</w:t>
      </w:r>
    </w:p>
    <w:p w14:paraId="4AE97F8D" w14:textId="77777777" w:rsidR="00E62D4F" w:rsidRPr="00EF2354" w:rsidRDefault="00E62D4F" w:rsidP="00E62D4F">
      <w:pPr>
        <w:spacing w:line="276" w:lineRule="auto"/>
        <w:ind w:left="567" w:right="45"/>
        <w:jc w:val="both"/>
        <w:rPr>
          <w:rFonts w:ascii="Arial Narrow" w:hAnsi="Arial Narrow" w:cs="Arial"/>
          <w:b/>
          <w:sz w:val="22"/>
          <w:szCs w:val="22"/>
        </w:rPr>
      </w:pPr>
    </w:p>
    <w:p w14:paraId="7ACF1BF6" w14:textId="77777777" w:rsidR="0050409E" w:rsidRPr="00EF2354" w:rsidRDefault="00841081" w:rsidP="00E60B9E">
      <w:pPr>
        <w:spacing w:line="276" w:lineRule="auto"/>
        <w:ind w:left="567" w:right="45"/>
        <w:jc w:val="both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lastRenderedPageBreak/>
        <w:t>J</w:t>
      </w:r>
      <w:r w:rsidR="00E62D4F" w:rsidRPr="00EF2354">
        <w:rPr>
          <w:rFonts w:ascii="Arial Narrow" w:hAnsi="Arial Narrow" w:cs="Arial"/>
          <w:b/>
          <w:sz w:val="22"/>
          <w:szCs w:val="22"/>
        </w:rPr>
        <w:t>eden przegląd</w:t>
      </w:r>
      <w:r w:rsidR="0050409E" w:rsidRPr="00EF2354">
        <w:rPr>
          <w:rFonts w:ascii="Arial Narrow" w:hAnsi="Arial Narrow" w:cs="Arial"/>
          <w:b/>
          <w:sz w:val="22"/>
          <w:szCs w:val="22"/>
        </w:rPr>
        <w:t>:</w:t>
      </w:r>
    </w:p>
    <w:p w14:paraId="7670A11A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59E162A5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36924C0D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257C6F15" w14:textId="77777777" w:rsidR="0050409E" w:rsidRPr="00EF2354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31BE42BC" w14:textId="77777777" w:rsidR="0050409E" w:rsidRPr="00EF2354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6B12F26C" w14:textId="77777777" w:rsidR="00E62D4F" w:rsidRPr="00EF2354" w:rsidRDefault="00E62D4F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</w:p>
    <w:p w14:paraId="50EB080D" w14:textId="77777777" w:rsidR="00E62D4F" w:rsidRPr="00EF2354" w:rsidRDefault="00E60B9E" w:rsidP="00E60B9E">
      <w:pPr>
        <w:spacing w:line="276" w:lineRule="auto"/>
        <w:ind w:left="567" w:right="45"/>
        <w:rPr>
          <w:rFonts w:ascii="Arial Narrow" w:hAnsi="Arial Narrow" w:cs="Arial"/>
          <w:b/>
          <w:iCs/>
          <w:sz w:val="22"/>
          <w:szCs w:val="22"/>
        </w:rPr>
      </w:pPr>
      <w:r w:rsidRPr="00EF2354">
        <w:rPr>
          <w:rFonts w:ascii="Arial Narrow" w:hAnsi="Arial Narrow" w:cs="Arial"/>
          <w:b/>
          <w:iCs/>
          <w:sz w:val="22"/>
          <w:szCs w:val="22"/>
        </w:rPr>
        <w:t>Łącznie za s</w:t>
      </w:r>
      <w:r w:rsidR="00841081" w:rsidRPr="00EF2354">
        <w:rPr>
          <w:rFonts w:ascii="Arial Narrow" w:hAnsi="Arial Narrow" w:cs="Arial"/>
          <w:b/>
          <w:iCs/>
          <w:sz w:val="22"/>
          <w:szCs w:val="22"/>
        </w:rPr>
        <w:t>ześć</w:t>
      </w:r>
      <w:r w:rsidR="00E62D4F" w:rsidRPr="00EF2354">
        <w:rPr>
          <w:rFonts w:ascii="Arial Narrow" w:hAnsi="Arial Narrow" w:cs="Arial"/>
          <w:b/>
          <w:iCs/>
          <w:sz w:val="22"/>
          <w:szCs w:val="22"/>
        </w:rPr>
        <w:t xml:space="preserve"> przeglądów ( 3 lata x 2 przeglądy </w:t>
      </w:r>
      <w:r w:rsidRPr="00EF2354">
        <w:rPr>
          <w:rFonts w:ascii="Arial Narrow" w:hAnsi="Arial Narrow" w:cs="Arial"/>
          <w:b/>
          <w:iCs/>
          <w:sz w:val="22"/>
          <w:szCs w:val="22"/>
        </w:rPr>
        <w:t>w roku</w:t>
      </w:r>
      <w:r w:rsidR="00E62D4F" w:rsidRPr="00EF2354">
        <w:rPr>
          <w:rFonts w:ascii="Arial Narrow" w:hAnsi="Arial Narrow" w:cs="Arial"/>
          <w:b/>
          <w:iCs/>
          <w:sz w:val="22"/>
          <w:szCs w:val="22"/>
        </w:rPr>
        <w:t>):</w:t>
      </w:r>
    </w:p>
    <w:p w14:paraId="63A0CD70" w14:textId="77777777" w:rsidR="00E62D4F" w:rsidRPr="00EF2354" w:rsidRDefault="00E62D4F" w:rsidP="00E62D4F">
      <w:pPr>
        <w:pStyle w:val="Akapitzlist"/>
        <w:spacing w:line="276" w:lineRule="auto"/>
        <w:ind w:left="851" w:right="45"/>
        <w:rPr>
          <w:rFonts w:ascii="Arial Narrow" w:hAnsi="Arial Narrow" w:cs="Arial"/>
          <w:iCs/>
          <w:sz w:val="22"/>
          <w:szCs w:val="22"/>
        </w:rPr>
      </w:pPr>
    </w:p>
    <w:p w14:paraId="2AF61F0D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3F11F5A3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2F0945BC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11C4F6C5" w14:textId="77777777" w:rsidR="00E62D4F" w:rsidRPr="00EF2354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4C3BA341" w14:textId="77777777" w:rsidR="00E62D4F" w:rsidRPr="00EF2354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26F2DD97" w14:textId="77777777" w:rsidR="00E62D4F" w:rsidRPr="00EF2354" w:rsidRDefault="00E62D4F" w:rsidP="0050409E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</w:p>
    <w:p w14:paraId="4E2BAFB0" w14:textId="77777777" w:rsidR="0050409E" w:rsidRPr="00EF2354" w:rsidRDefault="0050409E" w:rsidP="0050409E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14:paraId="7CFFD7DD" w14:textId="77777777" w:rsidR="0050409E" w:rsidRPr="00EF2354" w:rsidRDefault="0050409E" w:rsidP="00E667F4">
      <w:pPr>
        <w:numPr>
          <w:ilvl w:val="1"/>
          <w:numId w:val="18"/>
        </w:numPr>
        <w:spacing w:line="276" w:lineRule="auto"/>
        <w:ind w:left="567" w:right="45" w:hanging="284"/>
        <w:jc w:val="both"/>
        <w:rPr>
          <w:rFonts w:ascii="Arial Narrow" w:hAnsi="Arial Narrow" w:cs="Arial"/>
          <w:b/>
          <w:iCs/>
          <w:sz w:val="22"/>
          <w:szCs w:val="22"/>
        </w:rPr>
      </w:pPr>
      <w:r w:rsidRPr="00EF2354">
        <w:rPr>
          <w:rFonts w:ascii="Arial Narrow" w:hAnsi="Arial Narrow" w:cs="Arial"/>
          <w:b/>
          <w:iCs/>
          <w:sz w:val="22"/>
          <w:szCs w:val="22"/>
        </w:rPr>
        <w:t>Za naprawy awaryjne :</w:t>
      </w:r>
    </w:p>
    <w:p w14:paraId="7E092CD2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netto: ………………… zł </w:t>
      </w:r>
    </w:p>
    <w:p w14:paraId="41097817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…………………………………… 00/100</w:t>
      </w:r>
    </w:p>
    <w:p w14:paraId="2350D151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VAT: …..  % </w:t>
      </w:r>
    </w:p>
    <w:p w14:paraId="6E7AC46C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wartość brutto: ……………….zł</w:t>
      </w:r>
    </w:p>
    <w:p w14:paraId="76CE65AE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…………………………………… 00/100</w:t>
      </w:r>
    </w:p>
    <w:p w14:paraId="671FCD8D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14:paraId="4A1D987A" w14:textId="77777777" w:rsidR="0050409E" w:rsidRPr="00EF2354" w:rsidRDefault="0050409E" w:rsidP="0050409E">
      <w:pPr>
        <w:spacing w:line="276" w:lineRule="auto"/>
        <w:ind w:left="284" w:right="45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Naprawy awaryjne rozliczane będą według składników cenotwórczych przedstawionych w ofercie </w:t>
      </w:r>
      <w:r w:rsidRPr="00EF2354">
        <w:rPr>
          <w:rFonts w:ascii="Arial Narrow" w:hAnsi="Arial Narrow" w:cs="Arial"/>
          <w:b/>
          <w:iCs/>
          <w:sz w:val="22"/>
          <w:szCs w:val="22"/>
        </w:rPr>
        <w:t>Wykonawcy</w:t>
      </w:r>
      <w:r w:rsidRPr="00EF2354">
        <w:rPr>
          <w:rFonts w:ascii="Arial Narrow" w:hAnsi="Arial Narrow" w:cs="Arial"/>
          <w:iCs/>
          <w:sz w:val="22"/>
          <w:szCs w:val="22"/>
        </w:rPr>
        <w:t>:</w:t>
      </w:r>
    </w:p>
    <w:p w14:paraId="6C6F5CA1" w14:textId="77777777" w:rsidR="0050409E" w:rsidRPr="00EF2354" w:rsidRDefault="0050409E" w:rsidP="0050409E">
      <w:pPr>
        <w:spacing w:line="276" w:lineRule="auto"/>
        <w:ind w:left="284" w:right="45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Składniki cenotwórcze do wyceny napraw:</w:t>
      </w:r>
    </w:p>
    <w:p w14:paraId="0741844D" w14:textId="77777777" w:rsidR="0050409E" w:rsidRPr="00EF2354" w:rsidRDefault="0050409E" w:rsidP="0050409E">
      <w:pPr>
        <w:tabs>
          <w:tab w:val="left" w:pos="8647"/>
        </w:tabs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  <w:lang w:val="de-DE"/>
        </w:rPr>
      </w:pPr>
      <w:r w:rsidRPr="00EF2354">
        <w:rPr>
          <w:rFonts w:ascii="Arial Narrow" w:hAnsi="Arial Narrow"/>
          <w:bCs/>
          <w:sz w:val="22"/>
          <w:szCs w:val="22"/>
          <w:lang w:val="de-DE"/>
        </w:rPr>
        <w:t xml:space="preserve"> R ( roboczogodzina)  – …………zł netto / r-g + stawka VAT w wysokości ….. %, ………..zł brutto / r-g </w:t>
      </w:r>
    </w:p>
    <w:p w14:paraId="777D4287" w14:textId="77777777" w:rsidR="0050409E" w:rsidRPr="00EF2354" w:rsidRDefault="0050409E" w:rsidP="0050409E">
      <w:pPr>
        <w:tabs>
          <w:tab w:val="left" w:pos="8647"/>
        </w:tabs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</w:rPr>
      </w:pPr>
      <w:r w:rsidRPr="00EF2354">
        <w:rPr>
          <w:rFonts w:ascii="Arial Narrow" w:hAnsi="Arial Narrow"/>
          <w:bCs/>
          <w:sz w:val="22"/>
          <w:szCs w:val="22"/>
        </w:rPr>
        <w:t>K</w:t>
      </w:r>
      <w:r w:rsidRPr="00EF2354">
        <w:rPr>
          <w:rFonts w:ascii="Arial Narrow" w:hAnsi="Arial Narrow"/>
          <w:bCs/>
          <w:sz w:val="22"/>
          <w:szCs w:val="22"/>
          <w:vertAlign w:val="subscript"/>
        </w:rPr>
        <w:t>z</w:t>
      </w:r>
      <w:r w:rsidRPr="00EF2354">
        <w:rPr>
          <w:rFonts w:ascii="Arial Narrow" w:hAnsi="Arial Narrow"/>
          <w:bCs/>
          <w:sz w:val="22"/>
          <w:szCs w:val="22"/>
        </w:rPr>
        <w:t>( koszty zakupu) –  ….. % (M - materiał)</w:t>
      </w:r>
    </w:p>
    <w:p w14:paraId="1B6E3CF7" w14:textId="77777777" w:rsidR="0050409E" w:rsidRPr="00EF2354" w:rsidRDefault="0050409E" w:rsidP="0050409E">
      <w:pPr>
        <w:pStyle w:val="Akapitzlist"/>
        <w:jc w:val="both"/>
        <w:rPr>
          <w:rFonts w:ascii="Arial Narrow" w:hAnsi="Arial Narrow"/>
          <w:sz w:val="22"/>
          <w:szCs w:val="22"/>
        </w:rPr>
      </w:pPr>
    </w:p>
    <w:p w14:paraId="6F259663" w14:textId="77777777" w:rsidR="0050409E" w:rsidRPr="00EF2354" w:rsidRDefault="0050409E" w:rsidP="0050409E">
      <w:pPr>
        <w:pStyle w:val="Akapitzlist"/>
        <w:ind w:left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 Łączna stawka za roboczogodzinę : …………zł netto (słownie zł netto: …………………….  00/100)</w:t>
      </w:r>
    </w:p>
    <w:p w14:paraId="100738D2" w14:textId="77777777" w:rsidR="0050409E" w:rsidRPr="00EF2354" w:rsidRDefault="0050409E" w:rsidP="0050409E">
      <w:pPr>
        <w:pStyle w:val="Akapitzlist"/>
        <w:ind w:left="142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 …………</w:t>
      </w:r>
      <w:r w:rsidR="00E62D4F" w:rsidRPr="00EF2354">
        <w:rPr>
          <w:rFonts w:ascii="Arial Narrow" w:hAnsi="Arial Narrow"/>
          <w:sz w:val="22"/>
          <w:szCs w:val="22"/>
        </w:rPr>
        <w:t>………………..</w:t>
      </w:r>
      <w:r w:rsidRPr="00EF2354">
        <w:rPr>
          <w:rFonts w:ascii="Arial Narrow" w:hAnsi="Arial Narrow"/>
          <w:sz w:val="22"/>
          <w:szCs w:val="22"/>
        </w:rPr>
        <w:t>zł brutto (słownie zł brutto: ……………………05/100)</w:t>
      </w:r>
    </w:p>
    <w:p w14:paraId="001B96A7" w14:textId="77777777" w:rsidR="0050409E" w:rsidRPr="00EF2354" w:rsidRDefault="0050409E" w:rsidP="0050409E">
      <w:pPr>
        <w:pStyle w:val="Akapitzlist"/>
        <w:ind w:left="142"/>
        <w:jc w:val="both"/>
        <w:rPr>
          <w:rFonts w:ascii="Arial Narrow" w:hAnsi="Arial Narrow"/>
          <w:sz w:val="22"/>
          <w:szCs w:val="22"/>
        </w:rPr>
      </w:pPr>
    </w:p>
    <w:p w14:paraId="3D6F2749" w14:textId="77777777" w:rsidR="0050409E" w:rsidRPr="00EF2354" w:rsidRDefault="0050409E" w:rsidP="0050409E">
      <w:pPr>
        <w:ind w:left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Cena brutto jednej roboczogodziny winna obejmować wszystkie koszty związane z realizacją naprawy, w tym: ocena stanu technicznego, sporządzenie kosztorysu naprawy, wytworzenie dokumentacji, demontaż i montaż, gwarancję, materiały montażowe konieczne do wykonania czynności serwisowych, koszty przejazdu oraz pobytu serwisantów (pracowników), ubezpieczenie, podatek od towarów i usług VAT i inne. Z ceny wyłączona jest wartość użytych </w:t>
      </w:r>
      <w:r w:rsidR="00BD5109" w:rsidRPr="00EF2354">
        <w:rPr>
          <w:rFonts w:ascii="Arial Narrow" w:hAnsi="Arial Narrow" w:cs="Segoe UI"/>
          <w:color w:val="000000"/>
          <w:sz w:val="22"/>
          <w:szCs w:val="22"/>
        </w:rPr>
        <w:br/>
      </w:r>
      <w:r w:rsidRPr="00EF2354">
        <w:rPr>
          <w:rFonts w:ascii="Arial Narrow" w:hAnsi="Arial Narrow" w:cs="Segoe UI"/>
          <w:color w:val="000000"/>
          <w:sz w:val="22"/>
          <w:szCs w:val="22"/>
        </w:rPr>
        <w:t>do naprawy części zamiennych.</w:t>
      </w:r>
    </w:p>
    <w:p w14:paraId="6C42F236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14:paraId="5F52EFE9" w14:textId="77777777" w:rsidR="0050409E" w:rsidRPr="00EF2354" w:rsidRDefault="0050409E" w:rsidP="00E667F4">
      <w:pPr>
        <w:numPr>
          <w:ilvl w:val="1"/>
          <w:numId w:val="18"/>
        </w:numPr>
        <w:spacing w:line="276" w:lineRule="auto"/>
        <w:ind w:left="567" w:right="45" w:hanging="283"/>
        <w:jc w:val="both"/>
        <w:rPr>
          <w:rFonts w:ascii="Arial Narrow" w:hAnsi="Arial Narrow" w:cs="Arial"/>
          <w:iCs/>
          <w:sz w:val="22"/>
          <w:szCs w:val="22"/>
        </w:rPr>
      </w:pPr>
      <w:r w:rsidRPr="00F55ECB">
        <w:rPr>
          <w:rFonts w:ascii="Arial Narrow" w:hAnsi="Arial Narrow" w:cs="Arial"/>
          <w:b/>
          <w:iCs/>
          <w:sz w:val="22"/>
          <w:szCs w:val="22"/>
        </w:rPr>
        <w:t>Łączna wartość umowy</w:t>
      </w:r>
      <w:r w:rsidRPr="00EF2354">
        <w:rPr>
          <w:rFonts w:ascii="Arial Narrow" w:hAnsi="Arial Narrow" w:cs="Arial"/>
          <w:iCs/>
          <w:sz w:val="22"/>
          <w:szCs w:val="22"/>
        </w:rPr>
        <w:t xml:space="preserve"> wynosi: netto …………….zł; VAT …..  %;brutto : …………….zł</w:t>
      </w:r>
    </w:p>
    <w:p w14:paraId="0BCAA5E0" w14:textId="77777777" w:rsidR="0050409E" w:rsidRPr="00EF2354" w:rsidRDefault="0050409E" w:rsidP="0050409E">
      <w:pPr>
        <w:spacing w:line="276" w:lineRule="auto"/>
        <w:ind w:left="928" w:right="45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……………………………………………………. 00/100</w:t>
      </w:r>
    </w:p>
    <w:p w14:paraId="784A28E3" w14:textId="77777777" w:rsidR="0050409E" w:rsidRPr="00EF2354" w:rsidRDefault="0050409E" w:rsidP="0050409E">
      <w:pPr>
        <w:spacing w:line="300" w:lineRule="auto"/>
        <w:ind w:left="567"/>
        <w:jc w:val="both"/>
        <w:rPr>
          <w:rFonts w:ascii="Arial Narrow" w:hAnsi="Arial Narrow"/>
          <w:sz w:val="22"/>
          <w:szCs w:val="22"/>
        </w:rPr>
      </w:pPr>
    </w:p>
    <w:p w14:paraId="500F743D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zapłaci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wynagrodzenie na podstawie  prawidłowo wystawionej faktury.</w:t>
      </w:r>
    </w:p>
    <w:p w14:paraId="7BEB3806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przelewem na rachunek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wskazany </w:t>
      </w:r>
      <w:r w:rsidR="004D52EF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 xml:space="preserve">na   fakturze VAT. </w:t>
      </w:r>
    </w:p>
    <w:p w14:paraId="09D145A7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Wynagrodzenie będzie płatne w terminie:</w:t>
      </w:r>
      <w:r w:rsidR="00BD5109" w:rsidRPr="00EF2354">
        <w:rPr>
          <w:rFonts w:ascii="Arial Narrow" w:hAnsi="Arial Narrow" w:cs="Arial"/>
          <w:sz w:val="22"/>
          <w:szCs w:val="22"/>
        </w:rPr>
        <w:t xml:space="preserve"> </w:t>
      </w:r>
      <w:r w:rsidR="00BD5109" w:rsidRPr="00EF2354">
        <w:rPr>
          <w:rFonts w:ascii="Arial Narrow" w:hAnsi="Arial Narrow" w:cs="Arial"/>
          <w:b/>
          <w:sz w:val="22"/>
          <w:szCs w:val="22"/>
        </w:rPr>
        <w:t>…..</w:t>
      </w:r>
      <w:r w:rsidRPr="00EF2354">
        <w:rPr>
          <w:rFonts w:ascii="Arial Narrow" w:hAnsi="Arial Narrow" w:cs="Arial"/>
          <w:b/>
          <w:sz w:val="22"/>
          <w:szCs w:val="22"/>
        </w:rPr>
        <w:t xml:space="preserve"> dni</w:t>
      </w:r>
      <w:r w:rsidRPr="00EF2354">
        <w:rPr>
          <w:rFonts w:ascii="Arial Narrow" w:hAnsi="Arial Narrow" w:cs="Arial"/>
          <w:sz w:val="22"/>
          <w:szCs w:val="22"/>
        </w:rPr>
        <w:t xml:space="preserve"> od daty doręczenia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 xml:space="preserve"> do siedziby 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="00BD5109" w:rsidRPr="00EF2354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dopuszcza  możliwość wystawienia faktur częściowych, za zrealizowaną usługę.</w:t>
      </w:r>
    </w:p>
    <w:p w14:paraId="3C69DABB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Podstawą do wystawienia faktury  jest odbiór wykonanej usługi zgodnie z § 3 niniejszej umowy.</w:t>
      </w:r>
    </w:p>
    <w:p w14:paraId="43F90137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42B0672F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Koszty dojazdu  (w tym transportu) do miejsca wykonania umowy ponosi </w:t>
      </w:r>
      <w:r w:rsidRPr="00EF2354">
        <w:rPr>
          <w:rFonts w:ascii="Arial Narrow" w:hAnsi="Arial Narrow" w:cs="Arial"/>
          <w:b/>
          <w:sz w:val="22"/>
          <w:szCs w:val="22"/>
        </w:rPr>
        <w:t>Wykonawca.</w:t>
      </w:r>
    </w:p>
    <w:p w14:paraId="04734581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</w:t>
      </w:r>
      <w:r w:rsidR="004D52EF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>do zrealizowania co najmniej 70% wartości netto umowy.</w:t>
      </w:r>
    </w:p>
    <w:p w14:paraId="553E07A8" w14:textId="77777777" w:rsidR="00557C2A" w:rsidRPr="00EF2354" w:rsidRDefault="00557C2A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47B88ECC" w14:textId="77777777" w:rsidR="00906F10" w:rsidRPr="00EF2354" w:rsidRDefault="00906F10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0E4B0EFD" w14:textId="77777777" w:rsidR="00BD5109" w:rsidRPr="00EF2354" w:rsidRDefault="00BD5109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708AC272" w14:textId="77777777" w:rsidR="00AE5B53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 xml:space="preserve">§ 5 </w:t>
      </w:r>
    </w:p>
    <w:p w14:paraId="165274A5" w14:textId="77777777" w:rsidR="007979AC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Kary umowne</w:t>
      </w:r>
    </w:p>
    <w:p w14:paraId="7451A0B3" w14:textId="77777777" w:rsidR="009E4C0C" w:rsidRPr="00EF2354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7A8EED28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może żądać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zapłaty kar umownych w następujących przypadkach:</w:t>
      </w:r>
    </w:p>
    <w:p w14:paraId="582D1ABB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odstąpienie od umowy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lub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z przyczyn leżących po stronie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karę umowną w wysokości 20% maksymalnej wartości umowy netto określonej w § 4 ust. 1 pkt 3,</w:t>
      </w:r>
    </w:p>
    <w:p w14:paraId="556753DF" w14:textId="77777777" w:rsidR="0050409E" w:rsidRPr="004B03F7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>za nieterminowe wykonanie przedmiotu umowy - w wysokości 0,</w:t>
      </w:r>
      <w:r w:rsidR="00515604" w:rsidRPr="004B03F7">
        <w:rPr>
          <w:rFonts w:ascii="Arial Narrow" w:hAnsi="Arial Narrow" w:cs="Arial"/>
        </w:rPr>
        <w:t>2</w:t>
      </w:r>
      <w:r w:rsidRPr="004B03F7">
        <w:rPr>
          <w:rFonts w:ascii="Arial Narrow" w:hAnsi="Arial Narrow" w:cs="Arial"/>
        </w:rPr>
        <w:t>% maksymalnej wartości umowy netto określonej w § 4 ust. 1</w:t>
      </w:r>
      <w:r w:rsidR="005711CE" w:rsidRPr="004B03F7">
        <w:rPr>
          <w:rFonts w:ascii="Arial Narrow" w:hAnsi="Arial Narrow" w:cs="Arial"/>
        </w:rPr>
        <w:t xml:space="preserve"> </w:t>
      </w:r>
      <w:r w:rsidRPr="004B03F7">
        <w:rPr>
          <w:rFonts w:ascii="Arial Narrow" w:hAnsi="Arial Narrow" w:cs="Arial"/>
        </w:rPr>
        <w:t xml:space="preserve">pkt </w:t>
      </w:r>
      <w:r w:rsidR="00776DBB" w:rsidRPr="004B03F7">
        <w:rPr>
          <w:rFonts w:ascii="Arial Narrow" w:hAnsi="Arial Narrow" w:cs="Arial"/>
        </w:rPr>
        <w:t>3</w:t>
      </w:r>
      <w:r w:rsidRPr="004B03F7">
        <w:rPr>
          <w:rFonts w:ascii="Arial Narrow" w:hAnsi="Arial Narrow" w:cs="Arial"/>
        </w:rPr>
        <w:t>,  za każdy dzień zwłoki,</w:t>
      </w:r>
    </w:p>
    <w:p w14:paraId="780966FA" w14:textId="77777777" w:rsidR="0050409E" w:rsidRPr="004B03F7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 xml:space="preserve">za zwłokę w usunięciu nieprawidłowości stwierdzonych przy odbiorze lub ujawnionych w okresie gwarancji </w:t>
      </w:r>
      <w:r w:rsidRPr="004B03F7">
        <w:rPr>
          <w:rFonts w:ascii="Arial Narrow" w:hAnsi="Arial Narrow" w:cs="Arial"/>
        </w:rPr>
        <w:br/>
        <w:t>w wysokości 0,2% maksymalnej wartości umowy netto określonej w § 4 ust. 1 pkt 3, za każdy dzień zwłoki, liczony od upływu terminu ustalonego w §</w:t>
      </w:r>
      <w:r w:rsidR="005711CE" w:rsidRPr="004B03F7">
        <w:rPr>
          <w:rFonts w:ascii="Arial Narrow" w:hAnsi="Arial Narrow" w:cs="Arial"/>
        </w:rPr>
        <w:t xml:space="preserve"> </w:t>
      </w:r>
      <w:r w:rsidRPr="004B03F7">
        <w:rPr>
          <w:rFonts w:ascii="Arial Narrow" w:hAnsi="Arial Narrow" w:cs="Arial"/>
        </w:rPr>
        <w:t>7 ust. 2 na usunięcie wad,</w:t>
      </w:r>
    </w:p>
    <w:p w14:paraId="1BC08447" w14:textId="77777777" w:rsidR="0050409E" w:rsidRPr="004B03F7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t>za niepodjęcie czynności w terminie określonym w pkt 7</w:t>
      </w:r>
      <w:r w:rsidR="005711CE" w:rsidRPr="004B03F7">
        <w:rPr>
          <w:rFonts w:ascii="Arial Narrow" w:hAnsi="Arial Narrow" w:cs="Arial"/>
        </w:rPr>
        <w:t xml:space="preserve"> załącznika Nr 2 do umowy</w:t>
      </w:r>
      <w:r w:rsidRPr="004B03F7">
        <w:rPr>
          <w:rFonts w:ascii="Arial Narrow" w:hAnsi="Arial Narrow" w:cs="Arial"/>
        </w:rPr>
        <w:t>- 100 zł brutto za każdą rozpoczętą godzinę zwłoki,</w:t>
      </w:r>
    </w:p>
    <w:p w14:paraId="439F4A38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 Narrow"/>
        </w:rPr>
        <w:t xml:space="preserve">w przypadku braku zapłaty lub nieterminowej zapłaty wynagrodzenia należnego podwykonawcom z tytułu zmiany wysokości wynagrodzenia, o której mowa w § 9 umowy </w:t>
      </w:r>
      <w:r w:rsidRPr="00EF2354">
        <w:rPr>
          <w:rFonts w:ascii="Arial Narrow" w:hAnsi="Arial Narrow" w:cs="Arial Narrow"/>
          <w:b/>
        </w:rPr>
        <w:t>Wykonawca</w:t>
      </w:r>
      <w:r w:rsidRPr="00EF2354">
        <w:rPr>
          <w:rFonts w:ascii="Arial Narrow" w:hAnsi="Arial Narrow" w:cs="Arial Narrow"/>
        </w:rPr>
        <w:t xml:space="preserve"> zobowiązany jest do zapłaty na rzecz </w:t>
      </w:r>
      <w:r w:rsidRPr="00EF2354">
        <w:rPr>
          <w:rFonts w:ascii="Arial Narrow" w:hAnsi="Arial Narrow" w:cs="Arial Narrow"/>
          <w:b/>
        </w:rPr>
        <w:t>Zamawiającego</w:t>
      </w:r>
      <w:r w:rsidRPr="00EF2354">
        <w:rPr>
          <w:rFonts w:ascii="Arial Narrow" w:hAnsi="Arial Narrow" w:cs="Arial Narrow"/>
        </w:rPr>
        <w:t xml:space="preserve"> kary umownej – w wysokości 0,05% wynagrodzenia umownego, określonego w § 4 ust. 1 pkt 3</w:t>
      </w:r>
      <w:r w:rsidRPr="00EF2354">
        <w:rPr>
          <w:rFonts w:ascii="Arial Narrow" w:hAnsi="Arial Narrow" w:cs="Arial Narrow"/>
        </w:rPr>
        <w:br/>
        <w:t>w wysokości brutto, za każdy przypadek naruszenia</w:t>
      </w:r>
      <w:r w:rsidR="005711CE" w:rsidRPr="00EF2354">
        <w:rPr>
          <w:rFonts w:ascii="Arial Narrow" w:hAnsi="Arial Narrow" w:cs="Arial Narrow"/>
        </w:rPr>
        <w:t>.</w:t>
      </w:r>
    </w:p>
    <w:p w14:paraId="50EF298C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Łączna maksymalna wysokość kar umownych określonych niniejszym paragrafem nie może przekroczyć 20% maksymalnej wartości umowy brutto, o której mowa w § 4 ust. 1 pkt 3.</w:t>
      </w:r>
    </w:p>
    <w:p w14:paraId="0219CC96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Zamawiającemu</w:t>
      </w:r>
      <w:r w:rsidRPr="00EF2354">
        <w:rPr>
          <w:rFonts w:ascii="Arial Narrow" w:hAnsi="Arial Narrow" w:cs="Arial"/>
        </w:rPr>
        <w:t xml:space="preserve"> przysługuje prawo do dokonania potrącenia kar umownych z objętych fakturą  należności  przysługujących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32CA391C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zastrzega sobie prawo dochodzenia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odszkodowania na zasadach ogólnych </w:t>
      </w:r>
      <w:r w:rsidR="004C7C48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przypadku, gdy określone w umowie kary umowne nie pokrywają rzeczywiście wyrządzonej szkody wskutek niewykonania lub nienależytego wykonania przez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niniejszej umowy. </w:t>
      </w:r>
    </w:p>
    <w:p w14:paraId="12FDBDDF" w14:textId="77777777" w:rsidR="0050409E" w:rsidRPr="004B03F7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EF2354">
        <w:rPr>
          <w:rFonts w:ascii="Arial Narrow" w:eastAsia="Calibri" w:hAnsi="Arial Narrow" w:cs="Times New Roman"/>
          <w:b/>
          <w:lang w:eastAsia="en-US"/>
        </w:rPr>
        <w:t>Wykonawca</w:t>
      </w:r>
      <w:r w:rsidRPr="00EF2354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chyba że niewykonanie lub niewłaściwe wykonanie </w:t>
      </w:r>
      <w:r w:rsidRPr="004B03F7">
        <w:rPr>
          <w:rFonts w:ascii="Arial Narrow" w:eastAsia="Calibri" w:hAnsi="Arial Narrow" w:cs="Times New Roman"/>
          <w:lang w:eastAsia="en-US"/>
        </w:rPr>
        <w:t xml:space="preserve">umowy nastąpiło na skutek okoliczności, za które wyłączną odpowiedzialność ponosi </w:t>
      </w:r>
      <w:r w:rsidRPr="004B03F7">
        <w:rPr>
          <w:rFonts w:ascii="Arial Narrow" w:eastAsia="Calibri" w:hAnsi="Arial Narrow" w:cs="Times New Roman"/>
          <w:b/>
          <w:lang w:eastAsia="en-US"/>
        </w:rPr>
        <w:t>Zamawiający</w:t>
      </w:r>
      <w:r w:rsidRPr="004B03F7">
        <w:rPr>
          <w:rFonts w:ascii="Arial Narrow" w:eastAsia="Calibri" w:hAnsi="Arial Narrow" w:cs="Times New Roman"/>
          <w:lang w:eastAsia="en-US"/>
        </w:rPr>
        <w:t>.</w:t>
      </w:r>
    </w:p>
    <w:p w14:paraId="2B69BE33" w14:textId="77777777" w:rsidR="00515604" w:rsidRPr="004B03F7" w:rsidRDefault="00515604" w:rsidP="0051560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4B03F7">
        <w:rPr>
          <w:rFonts w:ascii="Arial Narrow" w:hAnsi="Arial Narrow"/>
        </w:rPr>
        <w:t>Kary umowne są od siebie niezależne, kumulują się a odstąpienie od umowy nie ma wpływu na możliwość dochodzenia kar umownych naliczanych do dnia odstąpienia.</w:t>
      </w:r>
    </w:p>
    <w:p w14:paraId="12B2681F" w14:textId="77777777" w:rsidR="00906F10" w:rsidRPr="00EF2354" w:rsidRDefault="00906F10" w:rsidP="008F62C9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61512C93" w14:textId="77777777" w:rsidR="00AE5B53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6</w:t>
      </w:r>
    </w:p>
    <w:p w14:paraId="0227EFE7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512B24FE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F370754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Osobą odpowiedzialną za realizację przedmiotu niniejszej umowy wyznaczoną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jest</w:t>
      </w:r>
      <w:r w:rsidR="00644F4F" w:rsidRPr="00EF2354">
        <w:rPr>
          <w:rFonts w:ascii="Arial Narrow" w:hAnsi="Arial Narrow" w:cs="Arial"/>
        </w:rPr>
        <w:t>:</w:t>
      </w:r>
    </w:p>
    <w:p w14:paraId="7D21174D" w14:textId="77777777" w:rsidR="00AE5B53" w:rsidRPr="00EF2354" w:rsidRDefault="005B672E" w:rsidP="009E4C0C">
      <w:pPr>
        <w:pStyle w:val="Bezodstpw"/>
        <w:suppressAutoHyphens w:val="0"/>
        <w:spacing w:line="276" w:lineRule="auto"/>
        <w:ind w:left="284" w:firstLine="0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p. </w:t>
      </w:r>
      <w:r w:rsidR="00AE5B53" w:rsidRPr="00EF2354">
        <w:rPr>
          <w:rFonts w:ascii="Arial Narrow" w:hAnsi="Arial Narrow" w:cs="Arial"/>
        </w:rPr>
        <w:t xml:space="preserve">……………………, tel.: …………………, e-mail: </w:t>
      </w:r>
      <w:hyperlink r:id="rId11" w:history="1">
        <w:r w:rsidR="00AE5B53" w:rsidRPr="00EF2354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7987D37D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wyznacza ze swojej strony osobę (y) upoważnioną (e) całościowo za nadzór na</w:t>
      </w:r>
      <w:r w:rsidR="00644F4F" w:rsidRPr="00EF2354">
        <w:rPr>
          <w:rFonts w:ascii="Arial Narrow" w:hAnsi="Arial Narrow" w:cs="Arial"/>
        </w:rPr>
        <w:t>d</w:t>
      </w:r>
      <w:r w:rsidRPr="00EF2354">
        <w:rPr>
          <w:rFonts w:ascii="Arial Narrow" w:hAnsi="Arial Narrow" w:cs="Arial"/>
        </w:rPr>
        <w:t xml:space="preserve"> realizacją umowy</w:t>
      </w:r>
      <w:r w:rsidR="00644F4F" w:rsidRPr="00EF2354">
        <w:rPr>
          <w:rFonts w:ascii="Arial Narrow" w:hAnsi="Arial Narrow" w:cs="Arial"/>
        </w:rPr>
        <w:t>:</w:t>
      </w:r>
    </w:p>
    <w:p w14:paraId="6AC95F9D" w14:textId="77777777" w:rsidR="00AE5B53" w:rsidRPr="00EF2354" w:rsidRDefault="00AE5B53" w:rsidP="009E4C0C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p. ……………</w:t>
      </w:r>
      <w:r w:rsidR="00F564D7" w:rsidRPr="00EF2354">
        <w:rPr>
          <w:rFonts w:ascii="Arial Narrow" w:hAnsi="Arial Narrow" w:cs="Arial"/>
        </w:rPr>
        <w:t>………</w:t>
      </w:r>
      <w:r w:rsidRPr="00EF2354">
        <w:rPr>
          <w:rFonts w:ascii="Arial Narrow" w:hAnsi="Arial Narrow" w:cs="Arial"/>
        </w:rPr>
        <w:t>, tel.: ……………</w:t>
      </w:r>
      <w:r w:rsidR="00F564D7" w:rsidRPr="00EF2354">
        <w:rPr>
          <w:rFonts w:ascii="Arial Narrow" w:hAnsi="Arial Narrow" w:cs="Arial"/>
        </w:rPr>
        <w:t>…..,</w:t>
      </w:r>
      <w:r w:rsidRPr="00EF2354">
        <w:rPr>
          <w:rFonts w:ascii="Arial Narrow" w:hAnsi="Arial Narrow" w:cs="Arial"/>
        </w:rPr>
        <w:t xml:space="preserve">   e-mail: …………</w:t>
      </w:r>
      <w:r w:rsidR="00F564D7" w:rsidRPr="00EF2354">
        <w:rPr>
          <w:rFonts w:ascii="Arial Narrow" w:hAnsi="Arial Narrow" w:cs="Arial"/>
        </w:rPr>
        <w:t>………..</w:t>
      </w:r>
    </w:p>
    <w:p w14:paraId="4A65F7F4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Strony dopuszczają możliwość zmiany osób wymien</w:t>
      </w:r>
      <w:r w:rsidR="005B672E" w:rsidRPr="00EF2354">
        <w:rPr>
          <w:rFonts w:ascii="Arial Narrow" w:hAnsi="Arial Narrow" w:cs="Arial"/>
        </w:rPr>
        <w:t>ionych w ust. 1</w:t>
      </w:r>
      <w:r w:rsidR="00DB0852" w:rsidRPr="00EF2354">
        <w:rPr>
          <w:rFonts w:ascii="Arial Narrow" w:hAnsi="Arial Narrow" w:cs="Arial"/>
        </w:rPr>
        <w:t xml:space="preserve"> i</w:t>
      </w:r>
      <w:r w:rsidR="005B672E" w:rsidRPr="00EF2354">
        <w:rPr>
          <w:rFonts w:ascii="Arial Narrow" w:hAnsi="Arial Narrow" w:cs="Arial"/>
        </w:rPr>
        <w:t xml:space="preserve"> ust. 2</w:t>
      </w:r>
      <w:r w:rsidRPr="00EF2354">
        <w:rPr>
          <w:rFonts w:ascii="Arial Narrow" w:hAnsi="Arial Narrow" w:cs="Arial"/>
        </w:rPr>
        <w:t>. Zmiana tych osób</w:t>
      </w:r>
      <w:r w:rsidR="004D1904" w:rsidRPr="00EF2354">
        <w:rPr>
          <w:rFonts w:ascii="Arial Narrow" w:hAnsi="Arial Narrow" w:cs="Arial"/>
        </w:rPr>
        <w:t xml:space="preserve"> nie</w:t>
      </w:r>
      <w:r w:rsidR="00B17057" w:rsidRPr="00EF2354">
        <w:rPr>
          <w:rFonts w:ascii="Arial Narrow" w:hAnsi="Arial Narrow" w:cs="Arial"/>
        </w:rPr>
        <w:t xml:space="preserve"> wymaga </w:t>
      </w:r>
      <w:r w:rsidR="004D1904" w:rsidRPr="00EF2354">
        <w:rPr>
          <w:rFonts w:ascii="Arial Narrow" w:hAnsi="Arial Narrow" w:cs="Arial"/>
        </w:rPr>
        <w:t>sporządzenia aneksu do umowy ( nie jest zmianą umowy ), pod warunkiem że zostanie zgłoszone na piśmie.</w:t>
      </w:r>
    </w:p>
    <w:p w14:paraId="44E63776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Prace będą realizowane na obiektach wskazanych w opisie prze</w:t>
      </w:r>
      <w:r w:rsidR="005B672E" w:rsidRPr="00EF2354">
        <w:rPr>
          <w:rFonts w:ascii="Arial Narrow" w:hAnsi="Arial Narrow" w:cs="Arial"/>
        </w:rPr>
        <w:t>dmiotu zamówienia, po uprzednim</w:t>
      </w:r>
      <w:r w:rsidR="00DB0852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uzgodnieniu,</w:t>
      </w:r>
      <w:r w:rsidR="00841081" w:rsidRPr="00EF2354">
        <w:rPr>
          <w:rFonts w:ascii="Arial Narrow" w:hAnsi="Arial Narrow" w:cs="Arial"/>
        </w:rPr>
        <w:br/>
        <w:t>z osobami odpowiedzialnymi.</w:t>
      </w:r>
    </w:p>
    <w:p w14:paraId="4EEA9251" w14:textId="77777777" w:rsidR="00557C2A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14:paraId="17FC0F36" w14:textId="77777777" w:rsidR="00906F10" w:rsidRPr="00EF2354" w:rsidRDefault="00906F10" w:rsidP="00DB0852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3BE03FAB" w14:textId="77777777" w:rsidR="00AE5B53" w:rsidRPr="004B03F7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4B03F7">
        <w:rPr>
          <w:rFonts w:ascii="Arial Narrow" w:hAnsi="Arial Narrow" w:cs="Arial"/>
          <w:b/>
        </w:rPr>
        <w:t>§7</w:t>
      </w:r>
    </w:p>
    <w:p w14:paraId="24F74DAD" w14:textId="77777777" w:rsidR="007979AC" w:rsidRPr="004B03F7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4B03F7">
        <w:rPr>
          <w:rFonts w:ascii="Arial Narrow" w:hAnsi="Arial Narrow" w:cs="Arial"/>
          <w:b/>
        </w:rPr>
        <w:t>Reklamacja</w:t>
      </w:r>
    </w:p>
    <w:p w14:paraId="3E6BB56C" w14:textId="77777777" w:rsidR="009E4C0C" w:rsidRPr="004B03F7" w:rsidRDefault="009E4C0C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451BC654" w14:textId="77777777" w:rsidR="00AE5B53" w:rsidRPr="004B03F7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</w:rPr>
        <w:lastRenderedPageBreak/>
        <w:t xml:space="preserve">W przypadku stwierdzenia wady wykonanej usługi </w:t>
      </w:r>
      <w:r w:rsidRPr="004B03F7">
        <w:rPr>
          <w:rFonts w:ascii="Arial Narrow" w:hAnsi="Arial Narrow" w:cs="Arial"/>
          <w:b/>
        </w:rPr>
        <w:t>Zamawiający</w:t>
      </w:r>
      <w:r w:rsidRPr="004B03F7">
        <w:rPr>
          <w:rFonts w:ascii="Arial Narrow" w:hAnsi="Arial Narrow" w:cs="Arial"/>
        </w:rPr>
        <w:t xml:space="preserve"> za</w:t>
      </w:r>
      <w:r w:rsidR="00265717" w:rsidRPr="004B03F7">
        <w:rPr>
          <w:rFonts w:ascii="Arial Narrow" w:hAnsi="Arial Narrow" w:cs="Arial"/>
        </w:rPr>
        <w:t xml:space="preserve">wiadomi </w:t>
      </w:r>
      <w:r w:rsidR="00265717" w:rsidRPr="004B03F7">
        <w:rPr>
          <w:rFonts w:ascii="Arial Narrow" w:hAnsi="Arial Narrow" w:cs="Arial"/>
          <w:b/>
        </w:rPr>
        <w:t>Wykonawcę</w:t>
      </w:r>
      <w:r w:rsidR="00265717" w:rsidRPr="004B03F7">
        <w:rPr>
          <w:rFonts w:ascii="Arial Narrow" w:hAnsi="Arial Narrow" w:cs="Arial"/>
        </w:rPr>
        <w:t xml:space="preserve"> o rodzaju </w:t>
      </w:r>
      <w:r w:rsidRPr="004B03F7">
        <w:rPr>
          <w:rFonts w:ascii="Arial Narrow" w:hAnsi="Arial Narrow" w:cs="Arial"/>
        </w:rPr>
        <w:t>wady na</w:t>
      </w:r>
      <w:r w:rsidR="00DB0852" w:rsidRPr="004B03F7">
        <w:rPr>
          <w:rFonts w:ascii="Arial Narrow" w:hAnsi="Arial Narrow" w:cs="Arial"/>
        </w:rPr>
        <w:t xml:space="preserve"> </w:t>
      </w:r>
      <w:r w:rsidR="00AC160B" w:rsidRPr="004B03F7">
        <w:rPr>
          <w:rFonts w:ascii="Arial Narrow" w:hAnsi="Arial Narrow" w:cs="Arial"/>
        </w:rPr>
        <w:t xml:space="preserve">adres </w:t>
      </w:r>
      <w:r w:rsidR="00291355" w:rsidRPr="004B03F7">
        <w:rPr>
          <w:rFonts w:ascii="Arial Narrow" w:hAnsi="Arial Narrow" w:cs="Arial"/>
        </w:rPr>
        <w:br/>
      </w:r>
      <w:r w:rsidRPr="004B03F7">
        <w:rPr>
          <w:rFonts w:ascii="Arial Narrow" w:hAnsi="Arial Narrow" w:cs="Arial"/>
        </w:rPr>
        <w:t xml:space="preserve">e-mail </w:t>
      </w:r>
      <w:r w:rsidRPr="004B03F7">
        <w:rPr>
          <w:rFonts w:ascii="Arial Narrow" w:hAnsi="Arial Narrow" w:cs="Arial"/>
          <w:b/>
        </w:rPr>
        <w:t>Wykonawcy</w:t>
      </w:r>
      <w:r w:rsidRPr="004B03F7">
        <w:rPr>
          <w:rFonts w:ascii="Arial Narrow" w:hAnsi="Arial Narrow" w:cs="Arial"/>
        </w:rPr>
        <w:t>.</w:t>
      </w:r>
    </w:p>
    <w:p w14:paraId="5594530A" w14:textId="77777777" w:rsidR="00D37158" w:rsidRPr="004B03F7" w:rsidRDefault="00AE5B53" w:rsidP="0051560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4B03F7">
        <w:rPr>
          <w:rFonts w:ascii="Arial Narrow" w:hAnsi="Arial Narrow" w:cs="Arial"/>
          <w:b/>
        </w:rPr>
        <w:t>Wykonawca</w:t>
      </w:r>
      <w:r w:rsidRPr="004B03F7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="00F564D7" w:rsidRPr="004B03F7">
        <w:rPr>
          <w:rFonts w:ascii="Arial Narrow" w:hAnsi="Arial Narrow" w:cs="Arial"/>
        </w:rPr>
        <w:br/>
      </w:r>
      <w:r w:rsidRPr="004B03F7">
        <w:rPr>
          <w:rFonts w:ascii="Arial Narrow" w:hAnsi="Arial Narrow" w:cs="Arial"/>
        </w:rPr>
        <w:t>o ich stwierdzeniu, a jeśli wad nie będzie można us</w:t>
      </w:r>
      <w:r w:rsidR="005B672E" w:rsidRPr="004B03F7">
        <w:rPr>
          <w:rFonts w:ascii="Arial Narrow" w:hAnsi="Arial Narrow" w:cs="Arial"/>
        </w:rPr>
        <w:t xml:space="preserve">unąć, to do wykonania usługi </w:t>
      </w:r>
      <w:r w:rsidRPr="004B03F7">
        <w:rPr>
          <w:rFonts w:ascii="Arial Narrow" w:hAnsi="Arial Narrow" w:cs="Arial"/>
        </w:rPr>
        <w:t xml:space="preserve">spełniającej wymagania </w:t>
      </w:r>
      <w:r w:rsidR="00C82704" w:rsidRPr="004B03F7">
        <w:rPr>
          <w:rFonts w:ascii="Arial Narrow" w:hAnsi="Arial Narrow" w:cs="Arial"/>
        </w:rPr>
        <w:br/>
      </w:r>
      <w:r w:rsidRPr="004B03F7">
        <w:rPr>
          <w:rFonts w:ascii="Arial Narrow" w:hAnsi="Arial Narrow" w:cs="Arial"/>
        </w:rPr>
        <w:t>w terminie 10 dni od dnia zgłoszenia.</w:t>
      </w:r>
    </w:p>
    <w:p w14:paraId="36428E42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14:paraId="32585BD6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02C7DCC4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486CEB46" w14:textId="77777777" w:rsidR="00DB0852" w:rsidRPr="00EF2354" w:rsidRDefault="00DB0852" w:rsidP="00DB0852">
      <w:pPr>
        <w:pStyle w:val="Tekstpodstawowy"/>
        <w:numPr>
          <w:ilvl w:val="0"/>
          <w:numId w:val="9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Zamawiającemu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14:paraId="158AAC62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1)  zostanie ogłoszona likwidacja firmy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;</w:t>
      </w:r>
    </w:p>
    <w:p w14:paraId="0403EED1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2)  zostanie wydany nakaz zajęcia majątku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25ED78C8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3)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223F549E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4)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729E0192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5)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bez uzasadnionych przyczyn nie przystąpił do terminowej realizacji obowiązków wynikających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z niniejszej umowy i nie rozpoczyna ich pomimo wezwania </w:t>
      </w:r>
      <w:r w:rsidRPr="00EF2354">
        <w:rPr>
          <w:rFonts w:ascii="Arial Narrow" w:hAnsi="Arial Narrow" w:cs="Arial Narrow"/>
          <w:b/>
          <w:sz w:val="22"/>
          <w:szCs w:val="22"/>
        </w:rPr>
        <w:t>Zamawiającego.</w:t>
      </w:r>
      <w:r w:rsidRPr="00EF2354">
        <w:rPr>
          <w:rFonts w:ascii="Arial Narrow" w:hAnsi="Arial Narrow" w:cs="Arial Narrow"/>
          <w:sz w:val="22"/>
          <w:szCs w:val="22"/>
        </w:rPr>
        <w:t xml:space="preserve">    </w:t>
      </w:r>
    </w:p>
    <w:p w14:paraId="32AF2584" w14:textId="77777777" w:rsidR="00DB0852" w:rsidRPr="004B03F7" w:rsidRDefault="00DB0852" w:rsidP="00DB0852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4B03F7">
        <w:rPr>
          <w:rFonts w:ascii="Arial Narrow" w:hAnsi="Arial Narrow" w:cs="Arial Narrow"/>
          <w:b/>
          <w:sz w:val="22"/>
          <w:szCs w:val="22"/>
        </w:rPr>
        <w:t>Wykonawcy</w:t>
      </w:r>
      <w:r w:rsidRPr="004B03F7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4B03F7">
        <w:rPr>
          <w:rFonts w:ascii="Arial Narrow" w:hAnsi="Arial Narrow" w:cs="Arial Narrow"/>
          <w:b/>
          <w:sz w:val="22"/>
          <w:szCs w:val="22"/>
        </w:rPr>
        <w:t>Zamawiający</w:t>
      </w:r>
      <w:r w:rsidRPr="004B03F7">
        <w:rPr>
          <w:rFonts w:ascii="Arial Narrow" w:hAnsi="Arial Narrow" w:cs="Arial Narrow"/>
          <w:sz w:val="22"/>
          <w:szCs w:val="22"/>
        </w:rPr>
        <w:t xml:space="preserve"> odmawia bez wskazania przyczyny odbioru robót lub podpisania protokołu odbioru.</w:t>
      </w:r>
    </w:p>
    <w:p w14:paraId="043F0CF4" w14:textId="77777777" w:rsidR="00DB0852" w:rsidRPr="004B03F7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4B03F7">
        <w:rPr>
          <w:rFonts w:ascii="Arial Narrow" w:hAnsi="Arial Narrow" w:cs="Arial Narrow"/>
          <w:sz w:val="22"/>
          <w:szCs w:val="22"/>
        </w:rPr>
        <w:t>Odstąpienie od umowy powinno nastąpić w formie pisemnej z podaniem uzasadnienia w terminie 30 dni od dnia powzięcia wiadomości o okolicznościach uzasadniających odstąpienie od umowy.</w:t>
      </w:r>
    </w:p>
    <w:p w14:paraId="01E09182" w14:textId="77777777" w:rsidR="00DB0852" w:rsidRPr="004B03F7" w:rsidRDefault="00DB0852" w:rsidP="00F55ECB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4B03F7">
        <w:rPr>
          <w:rFonts w:ascii="Arial Narrow" w:hAnsi="Arial Narrow" w:cs="Arial Narrow"/>
          <w:b/>
          <w:sz w:val="22"/>
          <w:szCs w:val="22"/>
        </w:rPr>
        <w:t>Zamawiający</w:t>
      </w:r>
      <w:r w:rsidRPr="004B03F7">
        <w:rPr>
          <w:rFonts w:ascii="Arial Narrow" w:hAnsi="Arial Narrow" w:cs="Arial Narrow"/>
          <w:sz w:val="22"/>
          <w:szCs w:val="22"/>
        </w:rPr>
        <w:t xml:space="preserve"> może ponadto odstąpić od umowy:</w:t>
      </w:r>
    </w:p>
    <w:p w14:paraId="1F3AE9CB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4B03F7">
        <w:rPr>
          <w:rFonts w:ascii="Arial Narrow" w:hAnsi="Arial Narrow" w:cs="Arial Narrow"/>
          <w:sz w:val="22"/>
          <w:szCs w:val="22"/>
        </w:rPr>
        <w:t>w terminie 30 dni od dnia powzięcia wiadomości o zaistnieniu istotnej zmiany okoliczności powodującej,</w:t>
      </w:r>
      <w:r w:rsidRPr="00EF2354">
        <w:rPr>
          <w:rFonts w:ascii="Arial Narrow" w:hAnsi="Arial Narrow" w:cs="Arial Narrow"/>
          <w:sz w:val="22"/>
          <w:szCs w:val="22"/>
        </w:rPr>
        <w:t xml:space="preserve">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że   wykonanie umowy nie leży w interesie publicznym, czego nie można było przewidzieć w chwili zawarcia   umowy, lub dalsze wykonywanie umowy może zagrozić podstawowemu interesowi bezpieczeństwa państwa </w:t>
      </w:r>
      <w:r w:rsidRPr="00EF2354">
        <w:rPr>
          <w:rFonts w:ascii="Arial Narrow" w:hAnsi="Arial Narrow" w:cs="Arial Narrow"/>
          <w:sz w:val="22"/>
          <w:szCs w:val="22"/>
        </w:rPr>
        <w:br/>
        <w:t>lub  bezpieczeństwu publicznemu;</w:t>
      </w:r>
    </w:p>
    <w:p w14:paraId="3227C1C1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14:paraId="3A40CBA6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14:paraId="62D18488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14:paraId="1AD63E75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Trybunał Sprawiedliwości Unii Europejskiej stwierdził, w ramach procedury przewidzianej w art. 258 Traktatu o Funkcjonowaniu Unii Europejskiej, że Rzeczpospolita Polska uchybiła zobowiązaniom, które ciążą na nim na  mocy Traktatów, dyrektywy 2014/24/UE i dyrektywy 2014/25/UE i dyrektywy 2009/81/WE, z  uwagi na to, że zamawiający udzielił zamówienia z naruszeniem przepisów prawa Unii Europejskiej.</w:t>
      </w:r>
    </w:p>
    <w:p w14:paraId="2826DB4F" w14:textId="77777777" w:rsidR="00DB0852" w:rsidRPr="00EF2354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Jeżeli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termin;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.</w:t>
      </w:r>
    </w:p>
    <w:p w14:paraId="75B82024" w14:textId="77777777" w:rsidR="00FE0309" w:rsidRPr="00EF2354" w:rsidRDefault="00FE0309" w:rsidP="00FE0309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33B5F8FE" w14:textId="77777777" w:rsidR="00AE5B53" w:rsidRPr="00A6329E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A6329E"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AE5B53" w:rsidRPr="00A6329E">
        <w:rPr>
          <w:rFonts w:ascii="Arial Narrow" w:eastAsia="Calibri" w:hAnsi="Arial Narrow"/>
          <w:b/>
          <w:sz w:val="22"/>
          <w:szCs w:val="22"/>
          <w:lang w:eastAsia="en-US"/>
        </w:rPr>
        <w:t>9</w:t>
      </w:r>
    </w:p>
    <w:p w14:paraId="671E021C" w14:textId="77777777" w:rsidR="00216CEF" w:rsidRPr="00EF2354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A6329E">
        <w:rPr>
          <w:rFonts w:ascii="Arial Narrow" w:eastAsia="Calibri" w:hAnsi="Arial Narrow"/>
          <w:b/>
          <w:sz w:val="22"/>
          <w:szCs w:val="22"/>
          <w:lang w:eastAsia="en-US"/>
        </w:rPr>
        <w:t>Waloryzacja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</w:p>
    <w:p w14:paraId="0543E436" w14:textId="77777777" w:rsidR="009E4C0C" w:rsidRPr="00EF2354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18969EA5" w14:textId="77777777" w:rsidR="0003165C" w:rsidRPr="004B03F7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</w:t>
      </w:r>
      <w:r w:rsidRPr="00EF2354">
        <w:rPr>
          <w:rFonts w:ascii="Arial Narrow" w:hAnsi="Arial Narrow"/>
          <w:sz w:val="22"/>
          <w:szCs w:val="22"/>
        </w:rPr>
        <w:br/>
        <w:t xml:space="preserve">z realizacją zamówienia. Poziom zmiany ceny materiałów lub kosztów związanych z realizacją zamówienia </w:t>
      </w:r>
      <w:r w:rsidRPr="004B03F7">
        <w:rPr>
          <w:rFonts w:ascii="Arial Narrow" w:hAnsi="Arial Narrow"/>
          <w:sz w:val="22"/>
          <w:szCs w:val="22"/>
        </w:rPr>
        <w:t xml:space="preserve">uprawniający Strony Umowy do żądania zmiany wynagrodzenia ustala się na co najmniej 15% w stosunku </w:t>
      </w:r>
      <w:r w:rsidRPr="004B03F7">
        <w:rPr>
          <w:rFonts w:ascii="Arial Narrow" w:hAnsi="Arial Narrow"/>
          <w:sz w:val="22"/>
          <w:szCs w:val="22"/>
        </w:rPr>
        <w:br/>
        <w:t>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6550EE2A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może zwrócić się </w:t>
      </w:r>
      <w:r w:rsidRPr="00EF2354">
        <w:rPr>
          <w:rFonts w:ascii="Arial Narrow" w:hAnsi="Arial Narrow"/>
          <w:sz w:val="22"/>
          <w:szCs w:val="22"/>
        </w:rPr>
        <w:br/>
        <w:t xml:space="preserve">w formie pisemnej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6CCDB35F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Wysokość zmiany wynagrodzenia będzie ustalona w oparciu o średnioroczny wskaźnik zmiany ceny towarów </w:t>
      </w:r>
      <w:r w:rsidRPr="00EF2354">
        <w:rPr>
          <w:rFonts w:ascii="Arial Narrow" w:hAnsi="Arial Narrow"/>
          <w:sz w:val="22"/>
          <w:szCs w:val="22"/>
        </w:rPr>
        <w:br/>
        <w:t xml:space="preserve">i usług za rok poprzedni, ogłaszany w komunikacie Prezesa Głównego Urzędu Statystycznego. Maksymalna łączna wartość zmiany wynagrodzenia, jaką dopuszcza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w efekcie zastosowania postanowień </w:t>
      </w:r>
      <w:r w:rsidRPr="00EF2354">
        <w:rPr>
          <w:rFonts w:ascii="Arial Narrow" w:hAnsi="Arial Narrow"/>
          <w:sz w:val="22"/>
          <w:szCs w:val="22"/>
        </w:rPr>
        <w:br/>
      </w:r>
      <w:r w:rsidRPr="00EF2354">
        <w:rPr>
          <w:rFonts w:ascii="Arial Narrow" w:hAnsi="Arial Narrow"/>
          <w:sz w:val="22"/>
          <w:szCs w:val="22"/>
        </w:rPr>
        <w:lastRenderedPageBreak/>
        <w:t xml:space="preserve">o zasadach wprowadzenia zmian wysokości wynagrodzenia stanowi 10% wynagrodzenia brutto, o którym mowa </w:t>
      </w:r>
      <w:r w:rsidRPr="00EF2354">
        <w:rPr>
          <w:rFonts w:ascii="Arial Narrow" w:hAnsi="Arial Narrow"/>
          <w:sz w:val="22"/>
          <w:szCs w:val="22"/>
        </w:rPr>
        <w:br/>
        <w:t xml:space="preserve">w § </w:t>
      </w:r>
      <w:r w:rsidR="005711CE" w:rsidRPr="00EF2354">
        <w:rPr>
          <w:rFonts w:ascii="Arial Narrow" w:hAnsi="Arial Narrow"/>
          <w:sz w:val="22"/>
          <w:szCs w:val="22"/>
        </w:rPr>
        <w:t>4</w:t>
      </w:r>
      <w:r w:rsidRPr="00EF2354">
        <w:rPr>
          <w:rFonts w:ascii="Arial Narrow" w:hAnsi="Arial Narrow"/>
          <w:sz w:val="22"/>
          <w:szCs w:val="22"/>
        </w:rPr>
        <w:t xml:space="preserve"> ust. </w:t>
      </w:r>
      <w:r w:rsidR="005711CE" w:rsidRPr="00EF2354">
        <w:rPr>
          <w:rFonts w:ascii="Arial Narrow" w:hAnsi="Arial Narrow"/>
          <w:sz w:val="22"/>
          <w:szCs w:val="22"/>
        </w:rPr>
        <w:t>1</w:t>
      </w:r>
      <w:r w:rsidR="00F55ECB">
        <w:rPr>
          <w:rFonts w:ascii="Arial Narrow" w:hAnsi="Arial Narrow"/>
          <w:sz w:val="22"/>
          <w:szCs w:val="22"/>
        </w:rPr>
        <w:t xml:space="preserve"> pkt 3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2A6735DB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winien zwrócić się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</w:t>
      </w:r>
      <w:r w:rsidRPr="00EF2354">
        <w:rPr>
          <w:rFonts w:ascii="Arial Narrow" w:hAnsi="Arial Narrow"/>
          <w:sz w:val="22"/>
          <w:szCs w:val="22"/>
        </w:rPr>
        <w:br/>
        <w:t>z pisemnym wnioskiem o zmianę wynagrodzenia. Do wniosku należy dołączyć:</w:t>
      </w:r>
    </w:p>
    <w:p w14:paraId="5489CD3A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45930C87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35546472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EF2354">
        <w:rPr>
          <w:rFonts w:ascii="Arial Narrow" w:hAnsi="Arial Narrow"/>
          <w:b/>
          <w:sz w:val="22"/>
          <w:szCs w:val="22"/>
        </w:rPr>
        <w:t>Wykonawcę</w:t>
      </w:r>
      <w:r w:rsidRPr="00EF2354">
        <w:rPr>
          <w:rFonts w:ascii="Arial Narrow" w:hAnsi="Arial Narrow"/>
          <w:sz w:val="22"/>
          <w:szCs w:val="22"/>
        </w:rPr>
        <w:t xml:space="preserve"> we własnym zakresie.</w:t>
      </w:r>
    </w:p>
    <w:p w14:paraId="019E353F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przypadku, gdy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2D6D5E78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 przedmiotem umowy są </w:t>
      </w:r>
      <w:r w:rsidR="006D7432">
        <w:rPr>
          <w:rFonts w:ascii="Arial Narrow" w:hAnsi="Arial Narrow"/>
          <w:sz w:val="22"/>
          <w:szCs w:val="22"/>
        </w:rPr>
        <w:t>usługi</w:t>
      </w:r>
      <w:r w:rsidRPr="00EF2354">
        <w:rPr>
          <w:rFonts w:ascii="Arial Narrow" w:hAnsi="Arial Narrow"/>
          <w:sz w:val="22"/>
          <w:szCs w:val="22"/>
        </w:rPr>
        <w:t>,</w:t>
      </w:r>
    </w:p>
    <w:p w14:paraId="57CDFE5B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okres obowiązywania umowy przekracza 6 miesięcy.</w:t>
      </w:r>
    </w:p>
    <w:p w14:paraId="14A3C975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 w:cs="Calibri"/>
          <w:lang w:eastAsia="ar-SA"/>
        </w:rPr>
      </w:pP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Zamawiającemu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przysługuje prawo wystąpienia do </w:t>
      </w: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Wykonawcy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z wnioskiem o zmianę wynagrodzenia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</w:r>
      <w:r w:rsidRPr="004B03F7">
        <w:rPr>
          <w:rFonts w:ascii="Arial Narrow" w:hAnsi="Arial Narrow" w:cs="Calibri"/>
          <w:sz w:val="22"/>
          <w:szCs w:val="22"/>
          <w:lang w:eastAsia="ar-SA"/>
        </w:rPr>
        <w:t>w przypadku obniżenia cen materiałów lub kosztów związanych z realizacją zamówienia o co najmniej 15%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  <w:t>w stosunku do poziomu cen tych samych materiałów lub kosztów z dnia zawarcia umowy. Zastosowanie mają zapisy ust. 1- 5 niniejszego paragrafu</w:t>
      </w:r>
      <w:r w:rsidRPr="00EF2354">
        <w:rPr>
          <w:rFonts w:ascii="Arial Narrow" w:hAnsi="Arial Narrow" w:cs="Calibri"/>
          <w:lang w:eastAsia="ar-SA"/>
        </w:rPr>
        <w:t>.</w:t>
      </w:r>
    </w:p>
    <w:p w14:paraId="6A7447F2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09F902D5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30EE58C8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42D0BB5C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5CB095EE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7D74BFAC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02EA1F20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AB8C8FE" w14:textId="77777777" w:rsidR="0003165C" w:rsidRPr="00EF2354" w:rsidRDefault="0003165C" w:rsidP="00D37158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4E03A539" w14:textId="77777777" w:rsidR="00216CEF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§ 10</w:t>
      </w:r>
    </w:p>
    <w:p w14:paraId="7CE64A3A" w14:textId="77777777" w:rsidR="002A0DFC" w:rsidRPr="00EF2354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 w:rsidRPr="00EF2354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14:paraId="29BAA110" w14:textId="77777777" w:rsidR="00657F17" w:rsidRPr="00EF2354" w:rsidRDefault="00657F17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7C19E61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E077B4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i innych, udostępnionych wzajemnie w związku z wykonywaniem niniejszej umowy i do niewykorzystywania ich</w:t>
      </w:r>
      <w:r w:rsidR="00F564D7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14:paraId="59E5D896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</w:t>
      </w:r>
      <w:r w:rsidR="004D52EF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na podstawie niniejszej umowy są prawnie chronioną tajemnicą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</w:t>
      </w:r>
      <w:r w:rsidR="004D52EF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czy udostępnione jakiejkolwiek osobie w jakikolwiek sposób.</w:t>
      </w:r>
    </w:p>
    <w:p w14:paraId="61B2DB51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4D52EF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14:paraId="259490B0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14:paraId="4F7F76BE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14:paraId="67FB49D0" w14:textId="77777777" w:rsidR="00AE5B53" w:rsidRPr="00EF2354" w:rsidRDefault="005E0DB4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14:paraId="2E4B94E5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tajemnicy ubezpieczeniowej;</w:t>
      </w:r>
    </w:p>
    <w:p w14:paraId="249BD0FC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takich informacji wynika z przepisów prawa.</w:t>
      </w:r>
    </w:p>
    <w:p w14:paraId="08AD2B71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21640F">
        <w:rPr>
          <w:rFonts w:ascii="Arial Narrow" w:eastAsia="Calibri" w:hAnsi="Arial Narrow"/>
          <w:sz w:val="22"/>
          <w:szCs w:val="22"/>
          <w:lang w:eastAsia="en-US"/>
        </w:rPr>
        <w:br/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21640F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14:paraId="766843FF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</w:t>
      </w:r>
      <w:r w:rsidR="004D52EF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lastRenderedPageBreak/>
        <w:t>ani w całości, o ile nie wynika to z innych postanowień niniejszej umowy, a jednocześnie nie służy do jej realizacji,</w:t>
      </w:r>
      <w:r w:rsidR="00E77BE5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 zastrzeżeniem ust. 3 i 4 .</w:t>
      </w:r>
    </w:p>
    <w:p w14:paraId="19058573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14:paraId="03DD5157" w14:textId="77777777" w:rsidR="00906F10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14:paraId="5C8631CC" w14:textId="77777777" w:rsidR="00906F10" w:rsidRPr="00EF2354" w:rsidRDefault="00906F10" w:rsidP="00906F10">
      <w:pPr>
        <w:spacing w:after="200" w:line="276" w:lineRule="auto"/>
        <w:ind w:left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23314BFB" w14:textId="77777777" w:rsidR="00906F10" w:rsidRPr="00EF2354" w:rsidRDefault="0003165C" w:rsidP="0003165C">
      <w:pPr>
        <w:spacing w:after="200" w:line="276" w:lineRule="auto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4B03F7">
        <w:rPr>
          <w:rFonts w:ascii="Arial" w:eastAsia="Calibri" w:hAnsi="Arial" w:cs="Arial"/>
          <w:b/>
          <w:sz w:val="22"/>
          <w:szCs w:val="22"/>
          <w:lang w:eastAsia="en-US"/>
        </w:rPr>
        <w:t>§</w:t>
      </w:r>
      <w:r w:rsidRPr="004B03F7">
        <w:rPr>
          <w:rFonts w:ascii="Arial Narrow" w:eastAsia="Calibri" w:hAnsi="Arial Narrow"/>
          <w:b/>
          <w:sz w:val="22"/>
          <w:szCs w:val="22"/>
          <w:lang w:eastAsia="en-US"/>
        </w:rPr>
        <w:t xml:space="preserve"> 11</w:t>
      </w:r>
    </w:p>
    <w:p w14:paraId="353CB31A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określa następujące zasady zmian umowy w zakresie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w przypadku zmiany: </w:t>
      </w:r>
    </w:p>
    <w:p w14:paraId="74AFBAE4" w14:textId="77777777" w:rsidR="0003165C" w:rsidRPr="00EF2354" w:rsidRDefault="0003165C" w:rsidP="0003165C">
      <w:pPr>
        <w:pStyle w:val="Tekstpodstawowy"/>
        <w:numPr>
          <w:ilvl w:val="0"/>
          <w:numId w:val="27"/>
        </w:numPr>
        <w:overflowPunct w:val="0"/>
        <w:autoSpaceDE w:val="0"/>
        <w:autoSpaceDN w:val="0"/>
        <w:adjustRightInd w:val="0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stawki podatku od towarów i usług i podatku akcyzowego: Wartość netto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nie ulegnie zmianie. Strony ustala protokolarnie wartość usług wykonanych wg stanu na dzień poprzedzający zmianę stawki podatku VAT lub podatku akcyzowego. Nowa stawka podatku będzie miała zastosowanie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usług wykonywanych po dniu zmiany stawki podatku VAT lub podatku akcyzowego;</w:t>
      </w:r>
    </w:p>
    <w:p w14:paraId="14A1C3DA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wysokości minimalnego wynagrodzenia za pracę albo wysokości minimalnej stawki godzinowej, ustalonych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na podstawie przepisów ustawy z dnia 10 października 2002 r. o minimalnym wynagrodzeniu za pracę: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ma zastosowanie zmiana wraz z kalkulacja kosztów wynikającą z przedmiotowej zmiany;</w:t>
      </w:r>
    </w:p>
    <w:p w14:paraId="1CE341F6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podlegania ubezpieczeniom społecznym lub ubezpieczeniu zdrowotnemu lub wysokości stawki składki na ubezpieczenia społeczne lub zdrowotne: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realizacji Umowy pracowników, dla których ma zastosowanie zmiana wraz z kalkulacja kosztów wynikającą z przedmiotowej zmiany;</w:t>
      </w:r>
    </w:p>
    <w:p w14:paraId="556643F2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gromadzenia i wysokości wpłat do pracowniczych planów kapitałowych, o których mowa w ustawie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dnia 04 października 2018 r. o pracowniczych planach kapitałowych. Wynagrodzenie może ulec zmianie odpowiednio do zmiany wysokości kosztów ponoszonych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</w:t>
      </w:r>
    </w:p>
    <w:p w14:paraId="4F4982FD" w14:textId="77777777" w:rsidR="0003165C" w:rsidRPr="00EF2354" w:rsidRDefault="0003165C" w:rsidP="0003165C">
      <w:pPr>
        <w:pStyle w:val="Tekstpodstawowy"/>
        <w:ind w:left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ma zastosowanie zmiana wraz z kalkulacją kosztów wynikająca z przedmiotowej umowy.</w:t>
      </w:r>
    </w:p>
    <w:p w14:paraId="52330936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Zmiany, o których mowa w ust. 1, będą wprowadzane do umowy na pisemny, uzasadniony i należycie udokumentowany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  Niezależnie od obowiązku załączenia do wniosku szczegółowej kalkulacji kosztów, o której mowa powyżej,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wykazać i udowodnić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wpływ zmian na wysokość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 tytułu realizacji przedmiotu umowy. Wniosek wraz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załączonymi dokumentami będzie podlegał weryfikacji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który zastrzega sobie prawo odmowy dokonania zmiany wysokości wynagrodzenia w przypadku, gdy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nie będzie spełniał warunków opisanych w postanowieniach niniejszego paragrafu.</w:t>
      </w:r>
    </w:p>
    <w:p w14:paraId="0AF54CA3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przedstawić na każde żądanie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wszelkie informacje, dane, wyliczenia oraz stosowne dowody potwierdzające zasadność żądania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7F89D1E4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 przypadku wejścia w życie zmian, o których mowa w ust. 1, także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może zwrócić się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do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 xml:space="preserve">Wykonawcy 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Przed złożeniem wniosku,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jest uprawniony do zobowiązania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 przykładowo, pisemnego zastawienia wynagrodzeń (zarówno przed jak i po zmianie), kwot składek uiszczanych do Zakładu Ubezpieczeń Społecznych.</w:t>
      </w:r>
    </w:p>
    <w:p w14:paraId="65461F5F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Strony dokonują zmiany umowy w zakresie odpowiedniej zmiany wynagrodzenia, z mocą obowiązującą od dnia wejścia w życie przepisów będących przyczyną zmiany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4E2E6FFB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O każdorazowej zmianie cen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pisemnie zawiadomić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>, co najmniej na 7 dni przed zmianą ceny (wraz z uzasadnieniem).</w:t>
      </w:r>
    </w:p>
    <w:p w14:paraId="668ABC4F" w14:textId="77777777" w:rsidR="0003165C" w:rsidRPr="00EF2354" w:rsidRDefault="0003165C" w:rsidP="0003165C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73671184" w14:textId="77777777" w:rsidR="00906F10" w:rsidRPr="00EF2354" w:rsidRDefault="00603F62" w:rsidP="00906F10">
      <w:pPr>
        <w:spacing w:after="200" w:line="276" w:lineRule="auto"/>
        <w:ind w:left="284"/>
        <w:contextualSpacing/>
        <w:jc w:val="center"/>
        <w:rPr>
          <w:rFonts w:ascii="Arial Narrow" w:hAnsi="Arial Narrow"/>
          <w:b/>
          <w:iCs/>
          <w:sz w:val="22"/>
          <w:szCs w:val="22"/>
        </w:rPr>
      </w:pPr>
      <w:r w:rsidRPr="00EF2354">
        <w:rPr>
          <w:rFonts w:ascii="Arial Narrow" w:hAnsi="Arial Narrow"/>
          <w:b/>
          <w:iCs/>
          <w:sz w:val="22"/>
          <w:szCs w:val="22"/>
        </w:rPr>
        <w:t>§ 1</w:t>
      </w:r>
      <w:r w:rsidR="0003165C" w:rsidRPr="00EF2354">
        <w:rPr>
          <w:rFonts w:ascii="Arial Narrow" w:hAnsi="Arial Narrow"/>
          <w:b/>
          <w:iCs/>
          <w:sz w:val="22"/>
          <w:szCs w:val="22"/>
        </w:rPr>
        <w:t>2</w:t>
      </w:r>
    </w:p>
    <w:p w14:paraId="5417E798" w14:textId="77777777" w:rsidR="00024560" w:rsidRPr="00EF2354" w:rsidRDefault="00AE5B53" w:rsidP="00906F10">
      <w:pPr>
        <w:spacing w:after="200" w:line="276" w:lineRule="auto"/>
        <w:ind w:left="284"/>
        <w:contextualSpacing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Postanowienia końcowe</w:t>
      </w:r>
    </w:p>
    <w:p w14:paraId="341C88C3" w14:textId="77777777" w:rsidR="00906F10" w:rsidRPr="00EF2354" w:rsidRDefault="00906F10" w:rsidP="00906F10">
      <w:pPr>
        <w:spacing w:after="200" w:line="276" w:lineRule="auto"/>
        <w:ind w:left="284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45B772D0" w14:textId="77777777" w:rsidR="00117D2F" w:rsidRPr="00EF2354" w:rsidRDefault="005070D8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lastRenderedPageBreak/>
        <w:t>W sprawach nieuregulowanych niniejszą um</w:t>
      </w:r>
      <w:r w:rsidR="0026076B" w:rsidRPr="00EF2354">
        <w:rPr>
          <w:rFonts w:ascii="Arial Narrow" w:hAnsi="Arial Narrow"/>
          <w:sz w:val="22"/>
          <w:szCs w:val="22"/>
        </w:rPr>
        <w:t>ową zastosowanie mają przepisy p</w:t>
      </w:r>
      <w:r w:rsidRPr="00EF2354">
        <w:rPr>
          <w:rFonts w:ascii="Arial Narrow" w:hAnsi="Arial Narrow"/>
          <w:sz w:val="22"/>
          <w:szCs w:val="22"/>
        </w:rPr>
        <w:t>raw</w:t>
      </w:r>
      <w:r w:rsidR="0026076B" w:rsidRPr="00EF2354">
        <w:rPr>
          <w:rFonts w:ascii="Arial Narrow" w:hAnsi="Arial Narrow"/>
          <w:sz w:val="22"/>
          <w:szCs w:val="22"/>
        </w:rPr>
        <w:t>a p</w:t>
      </w:r>
      <w:r w:rsidR="00BD2BF9" w:rsidRPr="00EF2354">
        <w:rPr>
          <w:rFonts w:ascii="Arial Narrow" w:hAnsi="Arial Narrow"/>
          <w:sz w:val="22"/>
          <w:szCs w:val="22"/>
        </w:rPr>
        <w:t>olskiego</w:t>
      </w:r>
      <w:r w:rsidR="00DF61D3" w:rsidRPr="00EF2354">
        <w:rPr>
          <w:rFonts w:ascii="Arial Narrow" w:hAnsi="Arial Narrow"/>
          <w:sz w:val="22"/>
          <w:szCs w:val="22"/>
        </w:rPr>
        <w:t xml:space="preserve">, w szczególności ustawy Prawo Zamówień Publicznych </w:t>
      </w:r>
      <w:r w:rsidRPr="00EF2354">
        <w:rPr>
          <w:rFonts w:ascii="Arial Narrow" w:hAnsi="Arial Narrow"/>
          <w:sz w:val="22"/>
          <w:szCs w:val="22"/>
        </w:rPr>
        <w:t xml:space="preserve">i </w:t>
      </w:r>
      <w:r w:rsidR="004075F5" w:rsidRPr="00EF2354">
        <w:rPr>
          <w:rFonts w:ascii="Arial Narrow" w:hAnsi="Arial Narrow"/>
          <w:sz w:val="22"/>
          <w:szCs w:val="22"/>
        </w:rPr>
        <w:t>Kodeksu C</w:t>
      </w:r>
      <w:r w:rsidRPr="00EF2354">
        <w:rPr>
          <w:rFonts w:ascii="Arial Narrow" w:hAnsi="Arial Narrow"/>
          <w:sz w:val="22"/>
          <w:szCs w:val="22"/>
        </w:rPr>
        <w:t>ywilnego.</w:t>
      </w:r>
    </w:p>
    <w:p w14:paraId="29BC6477" w14:textId="77777777" w:rsidR="00036DA8" w:rsidRPr="004B03F7" w:rsidRDefault="00036DA8" w:rsidP="00036DA8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b/>
          <w:sz w:val="22"/>
          <w:szCs w:val="22"/>
        </w:rPr>
        <w:t xml:space="preserve">Wykonawca </w:t>
      </w:r>
      <w:r w:rsidRPr="0031477E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</w:t>
      </w:r>
      <w:r w:rsidRPr="004B03F7">
        <w:rPr>
          <w:rFonts w:ascii="Arial Narrow" w:hAnsi="Arial Narrow"/>
          <w:sz w:val="22"/>
          <w:szCs w:val="22"/>
        </w:rPr>
        <w:t>tworzącego (Minister Obrony Narodowej) wyrażoną na piśmie.</w:t>
      </w:r>
    </w:p>
    <w:p w14:paraId="3B66E6F9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14:paraId="75B7ABB5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22432303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04A2DF11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775452C2" w14:textId="77777777" w:rsidR="00906F10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78F7D688" w14:textId="77777777" w:rsidR="00906F10" w:rsidRPr="00EF2354" w:rsidRDefault="00906F10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56EE1B90" w14:textId="77777777" w:rsidR="00C3041B" w:rsidRPr="00EF2354" w:rsidRDefault="00B93E23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§ 1</w:t>
      </w:r>
      <w:r w:rsidR="00DB0852" w:rsidRPr="00EF2354">
        <w:rPr>
          <w:rFonts w:ascii="Arial Narrow" w:hAnsi="Arial Narrow"/>
          <w:b/>
          <w:sz w:val="22"/>
          <w:szCs w:val="22"/>
        </w:rPr>
        <w:t>3</w:t>
      </w:r>
    </w:p>
    <w:p w14:paraId="07A43C68" w14:textId="77777777" w:rsidR="00024560" w:rsidRPr="00EF2354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42AE1422" w14:textId="77777777" w:rsidR="00906F10" w:rsidRPr="00EF2354" w:rsidRDefault="005070D8" w:rsidP="007E11A6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4B03F7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4B03F7">
        <w:rPr>
          <w:rFonts w:ascii="Arial Narrow" w:hAnsi="Arial Narrow"/>
          <w:sz w:val="22"/>
          <w:szCs w:val="22"/>
        </w:rPr>
        <w:t xml:space="preserve">dwóch </w:t>
      </w:r>
      <w:r w:rsidRPr="004B03F7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4B03F7">
        <w:rPr>
          <w:rFonts w:ascii="Arial Narrow" w:hAnsi="Arial Narrow"/>
          <w:sz w:val="22"/>
          <w:szCs w:val="22"/>
        </w:rPr>
        <w:t xml:space="preserve">jednym </w:t>
      </w:r>
      <w:r w:rsidRPr="004B03F7">
        <w:rPr>
          <w:rFonts w:ascii="Arial Narrow" w:hAnsi="Arial Narrow"/>
          <w:sz w:val="22"/>
          <w:szCs w:val="22"/>
        </w:rPr>
        <w:t>dla każdej ze stron</w:t>
      </w:r>
      <w:r w:rsidR="00DC219F" w:rsidRPr="004B03F7">
        <w:rPr>
          <w:rFonts w:ascii="Arial Narrow" w:hAnsi="Arial Narrow"/>
          <w:sz w:val="22"/>
          <w:szCs w:val="22"/>
        </w:rPr>
        <w:t>.</w:t>
      </w:r>
    </w:p>
    <w:p w14:paraId="2B473897" w14:textId="77777777" w:rsidR="00657F17" w:rsidRPr="00EF2354" w:rsidRDefault="00657F1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6652C355" w14:textId="77777777" w:rsidR="00906F10" w:rsidRPr="00EF2354" w:rsidRDefault="00906F10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101C82DA" w14:textId="77777777" w:rsidR="00DB5D84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 xml:space="preserve">ZAMAWIAJĄCY </w:t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>WYKONAWCA</w:t>
      </w:r>
    </w:p>
    <w:p w14:paraId="30D4990C" w14:textId="77777777" w:rsidR="007E11A6" w:rsidRPr="00EF2354" w:rsidRDefault="007E11A6" w:rsidP="00DB0852">
      <w:pPr>
        <w:pStyle w:val="Tekstpodstawowy"/>
        <w:rPr>
          <w:rFonts w:ascii="Arial Narrow" w:hAnsi="Arial Narrow"/>
          <w:sz w:val="22"/>
          <w:szCs w:val="22"/>
        </w:rPr>
      </w:pPr>
    </w:p>
    <w:p w14:paraId="67002F82" w14:textId="77777777" w:rsidR="007E11A6" w:rsidRPr="00EF2354" w:rsidRDefault="007E11A6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</w:p>
    <w:p w14:paraId="0D2B7961" w14:textId="77777777" w:rsidR="00024560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...........................................                </w:t>
      </w:r>
      <w:r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>...........</w:t>
      </w:r>
      <w:r w:rsidR="00841081" w:rsidRPr="00EF2354">
        <w:rPr>
          <w:rFonts w:ascii="Arial Narrow" w:hAnsi="Arial Narrow"/>
          <w:sz w:val="22"/>
          <w:szCs w:val="22"/>
        </w:rPr>
        <w:t>..............................</w:t>
      </w:r>
    </w:p>
    <w:p w14:paraId="57DC27F9" w14:textId="77777777" w:rsidR="00906F10" w:rsidRPr="00EF2354" w:rsidRDefault="00906F10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33F65BF7" w14:textId="77777777" w:rsidR="00657F17" w:rsidRPr="00EF2354" w:rsidRDefault="00657F17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EF2354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14:paraId="0D32EAC6" w14:textId="77777777" w:rsidR="00657F17" w:rsidRPr="00EF2354" w:rsidRDefault="00657F17" w:rsidP="00657F17">
      <w:pPr>
        <w:pStyle w:val="Tekstpodstawowy"/>
        <w:rPr>
          <w:rFonts w:ascii="Arial Narrow" w:hAnsi="Arial Narrow"/>
          <w:sz w:val="16"/>
          <w:szCs w:val="16"/>
        </w:rPr>
      </w:pPr>
    </w:p>
    <w:p w14:paraId="756571D0" w14:textId="77777777" w:rsidR="00657F17" w:rsidRPr="00EF2354" w:rsidRDefault="00657F17" w:rsidP="00657F1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>Nr 1-Urządzenia automatyczne</w:t>
      </w:r>
    </w:p>
    <w:p w14:paraId="4FCC2821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2 – Zakres czynności konserwacyjnych </w:t>
      </w:r>
    </w:p>
    <w:p w14:paraId="662C65A9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>Nr 3 – zasady środowiskowe</w:t>
      </w:r>
    </w:p>
    <w:p w14:paraId="5044DEE8" w14:textId="77777777" w:rsidR="00B17057" w:rsidRPr="00B17057" w:rsidRDefault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4 - formularz </w:t>
      </w:r>
      <w:r w:rsidR="00F55ECB">
        <w:rPr>
          <w:rFonts w:ascii="Arial Narrow" w:hAnsi="Arial Narrow" w:cs="Arial"/>
          <w:sz w:val="16"/>
          <w:szCs w:val="16"/>
        </w:rPr>
        <w:t>cenowy</w:t>
      </w:r>
    </w:p>
    <w:sectPr w:rsidR="00B17057" w:rsidRPr="00B17057" w:rsidSect="00051E84">
      <w:footerReference w:type="even" r:id="rId12"/>
      <w:footerReference w:type="default" r:id="rId13"/>
      <w:pgSz w:w="11907" w:h="16840" w:code="9"/>
      <w:pgMar w:top="851" w:right="1134" w:bottom="851" w:left="1134" w:header="0" w:footer="544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DC710" w14:textId="77777777" w:rsidR="00051E84" w:rsidRDefault="00051E84">
      <w:r>
        <w:separator/>
      </w:r>
    </w:p>
  </w:endnote>
  <w:endnote w:type="continuationSeparator" w:id="0">
    <w:p w14:paraId="1373A154" w14:textId="77777777" w:rsidR="00051E84" w:rsidRDefault="00051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86D58" w14:textId="77777777" w:rsidR="00AE5B53" w:rsidRDefault="00E91D5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97A834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4FC88" w14:textId="77777777" w:rsidR="00AE5B53" w:rsidRPr="00137FCE" w:rsidRDefault="00E91D55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4B03F7">
      <w:rPr>
        <w:rStyle w:val="Numerstrony"/>
        <w:rFonts w:ascii="Arial Narrow" w:hAnsi="Arial Narrow"/>
        <w:noProof/>
        <w:sz w:val="22"/>
      </w:rPr>
      <w:t>8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5568B051" w14:textId="77777777" w:rsidR="007E11A6" w:rsidRDefault="007E11A6" w:rsidP="007E11A6">
    <w:pPr>
      <w:pStyle w:val="Tekstpodstawowy"/>
      <w:rPr>
        <w:rFonts w:ascii="Arial Narrow" w:hAnsi="Arial Narrow"/>
        <w:sz w:val="22"/>
        <w:szCs w:val="22"/>
      </w:rPr>
    </w:pPr>
  </w:p>
  <w:p w14:paraId="2C40F522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C6B66" w14:textId="77777777" w:rsidR="00051E84" w:rsidRDefault="00051E84">
      <w:r>
        <w:separator/>
      </w:r>
    </w:p>
  </w:footnote>
  <w:footnote w:type="continuationSeparator" w:id="0">
    <w:p w14:paraId="15C89AE1" w14:textId="77777777" w:rsidR="00051E84" w:rsidRDefault="00051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 w15:restartNumberingAfterBreak="0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2" w15:restartNumberingAfterBreak="0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8146D6C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CE676E2"/>
    <w:multiLevelType w:val="hybridMultilevel"/>
    <w:tmpl w:val="D780F378"/>
    <w:lvl w:ilvl="0" w:tplc="E24C26DC">
      <w:start w:val="1"/>
      <w:numFmt w:val="lowerLetter"/>
      <w:lvlText w:val="%1)"/>
      <w:lvlJc w:val="left"/>
      <w:pPr>
        <w:ind w:left="2925" w:hanging="360"/>
      </w:pPr>
      <w:rPr>
        <w:rFonts w:ascii="Arial Narrow" w:eastAsia="Times New Roman" w:hAnsi="Arial Narrow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45" w:hanging="360"/>
      </w:pPr>
    </w:lvl>
    <w:lvl w:ilvl="2" w:tplc="0415001B" w:tentative="1">
      <w:start w:val="1"/>
      <w:numFmt w:val="lowerRoman"/>
      <w:lvlText w:val="%3."/>
      <w:lvlJc w:val="right"/>
      <w:pPr>
        <w:ind w:left="4365" w:hanging="180"/>
      </w:pPr>
    </w:lvl>
    <w:lvl w:ilvl="3" w:tplc="0415000F" w:tentative="1">
      <w:start w:val="1"/>
      <w:numFmt w:val="decimal"/>
      <w:lvlText w:val="%4."/>
      <w:lvlJc w:val="left"/>
      <w:pPr>
        <w:ind w:left="5085" w:hanging="360"/>
      </w:pPr>
    </w:lvl>
    <w:lvl w:ilvl="4" w:tplc="04150019" w:tentative="1">
      <w:start w:val="1"/>
      <w:numFmt w:val="lowerLetter"/>
      <w:lvlText w:val="%5."/>
      <w:lvlJc w:val="left"/>
      <w:pPr>
        <w:ind w:left="5805" w:hanging="360"/>
      </w:pPr>
    </w:lvl>
    <w:lvl w:ilvl="5" w:tplc="0415001B" w:tentative="1">
      <w:start w:val="1"/>
      <w:numFmt w:val="lowerRoman"/>
      <w:lvlText w:val="%6."/>
      <w:lvlJc w:val="right"/>
      <w:pPr>
        <w:ind w:left="6525" w:hanging="180"/>
      </w:pPr>
    </w:lvl>
    <w:lvl w:ilvl="6" w:tplc="0415000F" w:tentative="1">
      <w:start w:val="1"/>
      <w:numFmt w:val="decimal"/>
      <w:lvlText w:val="%7."/>
      <w:lvlJc w:val="left"/>
      <w:pPr>
        <w:ind w:left="7245" w:hanging="360"/>
      </w:pPr>
    </w:lvl>
    <w:lvl w:ilvl="7" w:tplc="04150019" w:tentative="1">
      <w:start w:val="1"/>
      <w:numFmt w:val="lowerLetter"/>
      <w:lvlText w:val="%8."/>
      <w:lvlJc w:val="left"/>
      <w:pPr>
        <w:ind w:left="7965" w:hanging="360"/>
      </w:pPr>
    </w:lvl>
    <w:lvl w:ilvl="8" w:tplc="0415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5" w15:restartNumberingAfterBreak="0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843615"/>
    <w:multiLevelType w:val="hybridMultilevel"/>
    <w:tmpl w:val="0DEED8E8"/>
    <w:lvl w:ilvl="0" w:tplc="44F247A6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F7CB3"/>
    <w:multiLevelType w:val="hybridMultilevel"/>
    <w:tmpl w:val="36AA7F5A"/>
    <w:lvl w:ilvl="0" w:tplc="8E62B0D4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107D5E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26872FF7"/>
    <w:multiLevelType w:val="hybridMultilevel"/>
    <w:tmpl w:val="AD983CFC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E476181C">
      <w:start w:val="1"/>
      <w:numFmt w:val="decimal"/>
      <w:lvlText w:val="%2)"/>
      <w:lvlJc w:val="left"/>
      <w:pPr>
        <w:ind w:left="928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30D72"/>
    <w:multiLevelType w:val="hybridMultilevel"/>
    <w:tmpl w:val="269A3C72"/>
    <w:lvl w:ilvl="0" w:tplc="A24CAAC8">
      <w:start w:val="2"/>
      <w:numFmt w:val="decimal"/>
      <w:lvlText w:val="%1."/>
      <w:lvlJc w:val="left"/>
      <w:pPr>
        <w:ind w:left="262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1135DD1"/>
    <w:multiLevelType w:val="hybridMultilevel"/>
    <w:tmpl w:val="343C2FAC"/>
    <w:lvl w:ilvl="0" w:tplc="04150017">
      <w:start w:val="1"/>
      <w:numFmt w:val="lowerLetter"/>
      <w:lvlText w:val="%1)"/>
      <w:lvlJc w:val="left"/>
      <w:pPr>
        <w:ind w:left="1905" w:hanging="360"/>
      </w:p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8" w15:restartNumberingAfterBreak="0">
    <w:nsid w:val="3A423824"/>
    <w:multiLevelType w:val="multilevel"/>
    <w:tmpl w:val="175474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0" w15:restartNumberingAfterBreak="0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DB334F2"/>
    <w:multiLevelType w:val="multilevel"/>
    <w:tmpl w:val="A9BACAE0"/>
    <w:lvl w:ilvl="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364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72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8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44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2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84" w:hanging="360"/>
      </w:pPr>
      <w:rPr>
        <w:rFonts w:hint="default"/>
      </w:rPr>
    </w:lvl>
  </w:abstractNum>
  <w:abstractNum w:abstractNumId="27" w15:restartNumberingAfterBreak="0">
    <w:nsid w:val="73C646BF"/>
    <w:multiLevelType w:val="hybridMultilevel"/>
    <w:tmpl w:val="BE648D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B06B784"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F25983"/>
    <w:multiLevelType w:val="multilevel"/>
    <w:tmpl w:val="AA34FA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9FB56D1"/>
    <w:multiLevelType w:val="hybridMultilevel"/>
    <w:tmpl w:val="AFF49C5C"/>
    <w:lvl w:ilvl="0" w:tplc="ED4C46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495494554">
    <w:abstractNumId w:val="20"/>
  </w:num>
  <w:num w:numId="2" w16cid:durableId="1128737387">
    <w:abstractNumId w:val="9"/>
  </w:num>
  <w:num w:numId="3" w16cid:durableId="1265187365">
    <w:abstractNumId w:val="12"/>
  </w:num>
  <w:num w:numId="4" w16cid:durableId="700715008">
    <w:abstractNumId w:val="28"/>
  </w:num>
  <w:num w:numId="5" w16cid:durableId="657465310">
    <w:abstractNumId w:val="5"/>
  </w:num>
  <w:num w:numId="6" w16cid:durableId="529925893">
    <w:abstractNumId w:val="19"/>
  </w:num>
  <w:num w:numId="7" w16cid:durableId="1802574494">
    <w:abstractNumId w:val="29"/>
  </w:num>
  <w:num w:numId="8" w16cid:durableId="1247885847">
    <w:abstractNumId w:val="24"/>
  </w:num>
  <w:num w:numId="9" w16cid:durableId="478159121">
    <w:abstractNumId w:val="6"/>
  </w:num>
  <w:num w:numId="10" w16cid:durableId="839001807">
    <w:abstractNumId w:val="22"/>
  </w:num>
  <w:num w:numId="11" w16cid:durableId="1935817268">
    <w:abstractNumId w:val="23"/>
  </w:num>
  <w:num w:numId="12" w16cid:durableId="1955944862">
    <w:abstractNumId w:val="21"/>
  </w:num>
  <w:num w:numId="13" w16cid:durableId="21473093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0736507">
    <w:abstractNumId w:val="3"/>
  </w:num>
  <w:num w:numId="15" w16cid:durableId="1789159047">
    <w:abstractNumId w:val="18"/>
  </w:num>
  <w:num w:numId="16" w16cid:durableId="1968851035">
    <w:abstractNumId w:val="25"/>
  </w:num>
  <w:num w:numId="17" w16cid:durableId="2045708066">
    <w:abstractNumId w:val="15"/>
  </w:num>
  <w:num w:numId="18" w16cid:durableId="814377087">
    <w:abstractNumId w:val="14"/>
  </w:num>
  <w:num w:numId="19" w16cid:durableId="1645574679">
    <w:abstractNumId w:val="27"/>
  </w:num>
  <w:num w:numId="20" w16cid:durableId="329869072">
    <w:abstractNumId w:val="4"/>
  </w:num>
  <w:num w:numId="21" w16cid:durableId="334459714">
    <w:abstractNumId w:val="17"/>
  </w:num>
  <w:num w:numId="22" w16cid:durableId="693075067">
    <w:abstractNumId w:val="8"/>
  </w:num>
  <w:num w:numId="23" w16cid:durableId="131749891">
    <w:abstractNumId w:val="30"/>
  </w:num>
  <w:num w:numId="24" w16cid:durableId="973023739">
    <w:abstractNumId w:val="7"/>
  </w:num>
  <w:num w:numId="25" w16cid:durableId="1870607220">
    <w:abstractNumId w:val="13"/>
  </w:num>
  <w:num w:numId="26" w16cid:durableId="59791167">
    <w:abstractNumId w:val="16"/>
  </w:num>
  <w:num w:numId="27" w16cid:durableId="2033218241">
    <w:abstractNumId w:val="31"/>
  </w:num>
  <w:num w:numId="28" w16cid:durableId="1467888250">
    <w:abstractNumId w:val="11"/>
  </w:num>
  <w:num w:numId="29" w16cid:durableId="1049573026">
    <w:abstractNumId w:val="2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3766"/>
    <w:rsid w:val="00014141"/>
    <w:rsid w:val="00022E23"/>
    <w:rsid w:val="00022E56"/>
    <w:rsid w:val="00024560"/>
    <w:rsid w:val="0003165C"/>
    <w:rsid w:val="0003189E"/>
    <w:rsid w:val="000349FB"/>
    <w:rsid w:val="00036DA8"/>
    <w:rsid w:val="00036E59"/>
    <w:rsid w:val="00051E84"/>
    <w:rsid w:val="00060CA7"/>
    <w:rsid w:val="00092612"/>
    <w:rsid w:val="000A335D"/>
    <w:rsid w:val="000A49AA"/>
    <w:rsid w:val="000C633A"/>
    <w:rsid w:val="000D5304"/>
    <w:rsid w:val="000D7061"/>
    <w:rsid w:val="000E62EE"/>
    <w:rsid w:val="000F19C1"/>
    <w:rsid w:val="000F4ADF"/>
    <w:rsid w:val="00107866"/>
    <w:rsid w:val="001128A9"/>
    <w:rsid w:val="00112E8C"/>
    <w:rsid w:val="00113F4C"/>
    <w:rsid w:val="00117312"/>
    <w:rsid w:val="00117D2F"/>
    <w:rsid w:val="0012265A"/>
    <w:rsid w:val="0012468A"/>
    <w:rsid w:val="00137FCE"/>
    <w:rsid w:val="00140B1B"/>
    <w:rsid w:val="00153000"/>
    <w:rsid w:val="00192AC2"/>
    <w:rsid w:val="001943A3"/>
    <w:rsid w:val="00197CB9"/>
    <w:rsid w:val="001D0761"/>
    <w:rsid w:val="001D1D35"/>
    <w:rsid w:val="001D51A8"/>
    <w:rsid w:val="001E07F2"/>
    <w:rsid w:val="001F3705"/>
    <w:rsid w:val="0020364D"/>
    <w:rsid w:val="00204BD5"/>
    <w:rsid w:val="00212802"/>
    <w:rsid w:val="00213A70"/>
    <w:rsid w:val="00214BC4"/>
    <w:rsid w:val="0021640F"/>
    <w:rsid w:val="00216CEF"/>
    <w:rsid w:val="00227590"/>
    <w:rsid w:val="002346DB"/>
    <w:rsid w:val="0024237E"/>
    <w:rsid w:val="0026076B"/>
    <w:rsid w:val="00265717"/>
    <w:rsid w:val="00266DC7"/>
    <w:rsid w:val="002675C9"/>
    <w:rsid w:val="0027319B"/>
    <w:rsid w:val="002755B5"/>
    <w:rsid w:val="00287882"/>
    <w:rsid w:val="00291355"/>
    <w:rsid w:val="002A0DFC"/>
    <w:rsid w:val="002A473A"/>
    <w:rsid w:val="002B52EA"/>
    <w:rsid w:val="002B5E2F"/>
    <w:rsid w:val="002D13FA"/>
    <w:rsid w:val="002D17BF"/>
    <w:rsid w:val="002D1C2C"/>
    <w:rsid w:val="002F05A5"/>
    <w:rsid w:val="002F3D42"/>
    <w:rsid w:val="003053E7"/>
    <w:rsid w:val="00312FA5"/>
    <w:rsid w:val="00320AEC"/>
    <w:rsid w:val="0032405B"/>
    <w:rsid w:val="00336FBE"/>
    <w:rsid w:val="00337BC5"/>
    <w:rsid w:val="003411F4"/>
    <w:rsid w:val="00342745"/>
    <w:rsid w:val="0034560A"/>
    <w:rsid w:val="00354B17"/>
    <w:rsid w:val="003564B5"/>
    <w:rsid w:val="00357E44"/>
    <w:rsid w:val="00370300"/>
    <w:rsid w:val="003715D1"/>
    <w:rsid w:val="00375F60"/>
    <w:rsid w:val="003764F9"/>
    <w:rsid w:val="00395965"/>
    <w:rsid w:val="003C17D0"/>
    <w:rsid w:val="003C2480"/>
    <w:rsid w:val="003C4989"/>
    <w:rsid w:val="003D59DF"/>
    <w:rsid w:val="003E1BAF"/>
    <w:rsid w:val="003E5A98"/>
    <w:rsid w:val="003F690A"/>
    <w:rsid w:val="004020DE"/>
    <w:rsid w:val="00405D50"/>
    <w:rsid w:val="00406A2F"/>
    <w:rsid w:val="004075F5"/>
    <w:rsid w:val="00414533"/>
    <w:rsid w:val="00423CF6"/>
    <w:rsid w:val="004240FD"/>
    <w:rsid w:val="00425F19"/>
    <w:rsid w:val="004272BD"/>
    <w:rsid w:val="004333BD"/>
    <w:rsid w:val="00446D1E"/>
    <w:rsid w:val="004517D4"/>
    <w:rsid w:val="00470034"/>
    <w:rsid w:val="00476B02"/>
    <w:rsid w:val="00485CF8"/>
    <w:rsid w:val="00487754"/>
    <w:rsid w:val="004B03F7"/>
    <w:rsid w:val="004B47AB"/>
    <w:rsid w:val="004C7C48"/>
    <w:rsid w:val="004D1904"/>
    <w:rsid w:val="004D52EF"/>
    <w:rsid w:val="004D7C4D"/>
    <w:rsid w:val="004F610A"/>
    <w:rsid w:val="0050409E"/>
    <w:rsid w:val="005070D8"/>
    <w:rsid w:val="005107D9"/>
    <w:rsid w:val="00514E2F"/>
    <w:rsid w:val="00515604"/>
    <w:rsid w:val="00517D80"/>
    <w:rsid w:val="00527CC9"/>
    <w:rsid w:val="005453BF"/>
    <w:rsid w:val="0054604C"/>
    <w:rsid w:val="00553F43"/>
    <w:rsid w:val="00554F53"/>
    <w:rsid w:val="00557B75"/>
    <w:rsid w:val="00557C2A"/>
    <w:rsid w:val="005607AC"/>
    <w:rsid w:val="00563C2B"/>
    <w:rsid w:val="00564798"/>
    <w:rsid w:val="005711CE"/>
    <w:rsid w:val="005B672E"/>
    <w:rsid w:val="005B6CDC"/>
    <w:rsid w:val="005C2CA7"/>
    <w:rsid w:val="005D57A6"/>
    <w:rsid w:val="005E0DB4"/>
    <w:rsid w:val="005F222E"/>
    <w:rsid w:val="00603F62"/>
    <w:rsid w:val="006047A4"/>
    <w:rsid w:val="006232FC"/>
    <w:rsid w:val="00624EC3"/>
    <w:rsid w:val="00626389"/>
    <w:rsid w:val="00630E9C"/>
    <w:rsid w:val="00642C8F"/>
    <w:rsid w:val="00644F4F"/>
    <w:rsid w:val="0064643B"/>
    <w:rsid w:val="00654C71"/>
    <w:rsid w:val="00656737"/>
    <w:rsid w:val="00657F17"/>
    <w:rsid w:val="00660C46"/>
    <w:rsid w:val="006627BD"/>
    <w:rsid w:val="006A1471"/>
    <w:rsid w:val="006A1C70"/>
    <w:rsid w:val="006C43B3"/>
    <w:rsid w:val="006D7432"/>
    <w:rsid w:val="006E00B9"/>
    <w:rsid w:val="006E0CFC"/>
    <w:rsid w:val="006F1594"/>
    <w:rsid w:val="006F3012"/>
    <w:rsid w:val="006F4AA6"/>
    <w:rsid w:val="007004FA"/>
    <w:rsid w:val="00706A12"/>
    <w:rsid w:val="00725828"/>
    <w:rsid w:val="007537E0"/>
    <w:rsid w:val="00756594"/>
    <w:rsid w:val="0076297A"/>
    <w:rsid w:val="00764399"/>
    <w:rsid w:val="00775924"/>
    <w:rsid w:val="0077691E"/>
    <w:rsid w:val="00776DBB"/>
    <w:rsid w:val="00794D2D"/>
    <w:rsid w:val="007956E9"/>
    <w:rsid w:val="007979AC"/>
    <w:rsid w:val="007A0106"/>
    <w:rsid w:val="007B091D"/>
    <w:rsid w:val="007B48B2"/>
    <w:rsid w:val="007B5CCD"/>
    <w:rsid w:val="007B63F4"/>
    <w:rsid w:val="007C03EF"/>
    <w:rsid w:val="007D495E"/>
    <w:rsid w:val="007D4AC0"/>
    <w:rsid w:val="007E11A6"/>
    <w:rsid w:val="007E2302"/>
    <w:rsid w:val="007F254E"/>
    <w:rsid w:val="00811863"/>
    <w:rsid w:val="0081601A"/>
    <w:rsid w:val="008178D3"/>
    <w:rsid w:val="00841081"/>
    <w:rsid w:val="00844735"/>
    <w:rsid w:val="0085282E"/>
    <w:rsid w:val="00857E9E"/>
    <w:rsid w:val="0087148C"/>
    <w:rsid w:val="00892A08"/>
    <w:rsid w:val="008A20F9"/>
    <w:rsid w:val="008B0443"/>
    <w:rsid w:val="008B325F"/>
    <w:rsid w:val="008F62C9"/>
    <w:rsid w:val="00906F10"/>
    <w:rsid w:val="00912E0F"/>
    <w:rsid w:val="00917529"/>
    <w:rsid w:val="009301BB"/>
    <w:rsid w:val="00932C75"/>
    <w:rsid w:val="009356D9"/>
    <w:rsid w:val="0093689F"/>
    <w:rsid w:val="009378E1"/>
    <w:rsid w:val="0094244B"/>
    <w:rsid w:val="00945A74"/>
    <w:rsid w:val="009463C2"/>
    <w:rsid w:val="00961C32"/>
    <w:rsid w:val="009653FD"/>
    <w:rsid w:val="00982D51"/>
    <w:rsid w:val="00987075"/>
    <w:rsid w:val="009A2845"/>
    <w:rsid w:val="009B2BAC"/>
    <w:rsid w:val="009B5E34"/>
    <w:rsid w:val="009B6D14"/>
    <w:rsid w:val="009C2310"/>
    <w:rsid w:val="009C41C5"/>
    <w:rsid w:val="009D58C1"/>
    <w:rsid w:val="009E035B"/>
    <w:rsid w:val="009E2EF6"/>
    <w:rsid w:val="009E3A42"/>
    <w:rsid w:val="009E4C0C"/>
    <w:rsid w:val="009F0D8B"/>
    <w:rsid w:val="009F2FCD"/>
    <w:rsid w:val="009F67A1"/>
    <w:rsid w:val="00A16F8A"/>
    <w:rsid w:val="00A47137"/>
    <w:rsid w:val="00A6329E"/>
    <w:rsid w:val="00A80066"/>
    <w:rsid w:val="00A84877"/>
    <w:rsid w:val="00AA3EF2"/>
    <w:rsid w:val="00AB0B2E"/>
    <w:rsid w:val="00AB265F"/>
    <w:rsid w:val="00AC160B"/>
    <w:rsid w:val="00AE06A4"/>
    <w:rsid w:val="00AE1859"/>
    <w:rsid w:val="00AE5B53"/>
    <w:rsid w:val="00AF6990"/>
    <w:rsid w:val="00B01D71"/>
    <w:rsid w:val="00B023B5"/>
    <w:rsid w:val="00B03FAB"/>
    <w:rsid w:val="00B103D4"/>
    <w:rsid w:val="00B116AC"/>
    <w:rsid w:val="00B1591B"/>
    <w:rsid w:val="00B17057"/>
    <w:rsid w:val="00B251C8"/>
    <w:rsid w:val="00B40D18"/>
    <w:rsid w:val="00B43131"/>
    <w:rsid w:val="00B4399F"/>
    <w:rsid w:val="00B43A7F"/>
    <w:rsid w:val="00B50FA8"/>
    <w:rsid w:val="00B62B52"/>
    <w:rsid w:val="00B7119F"/>
    <w:rsid w:val="00B721A4"/>
    <w:rsid w:val="00B93E23"/>
    <w:rsid w:val="00BB106C"/>
    <w:rsid w:val="00BB2187"/>
    <w:rsid w:val="00BB4014"/>
    <w:rsid w:val="00BC2338"/>
    <w:rsid w:val="00BC6A5B"/>
    <w:rsid w:val="00BD0040"/>
    <w:rsid w:val="00BD1BF1"/>
    <w:rsid w:val="00BD2BF9"/>
    <w:rsid w:val="00BD5109"/>
    <w:rsid w:val="00BD6AEB"/>
    <w:rsid w:val="00BF6573"/>
    <w:rsid w:val="00C02D5E"/>
    <w:rsid w:val="00C06608"/>
    <w:rsid w:val="00C076FF"/>
    <w:rsid w:val="00C3041B"/>
    <w:rsid w:val="00C40BBF"/>
    <w:rsid w:val="00C63A96"/>
    <w:rsid w:val="00C719EF"/>
    <w:rsid w:val="00C82704"/>
    <w:rsid w:val="00C9166A"/>
    <w:rsid w:val="00CA697B"/>
    <w:rsid w:val="00CB2E68"/>
    <w:rsid w:val="00CB506B"/>
    <w:rsid w:val="00CB71CB"/>
    <w:rsid w:val="00CD143A"/>
    <w:rsid w:val="00CD43A7"/>
    <w:rsid w:val="00D029EE"/>
    <w:rsid w:val="00D0361F"/>
    <w:rsid w:val="00D119EE"/>
    <w:rsid w:val="00D16CC6"/>
    <w:rsid w:val="00D20647"/>
    <w:rsid w:val="00D21B8F"/>
    <w:rsid w:val="00D25E80"/>
    <w:rsid w:val="00D34266"/>
    <w:rsid w:val="00D37158"/>
    <w:rsid w:val="00D42E0F"/>
    <w:rsid w:val="00D43361"/>
    <w:rsid w:val="00D46B47"/>
    <w:rsid w:val="00D52054"/>
    <w:rsid w:val="00D521BC"/>
    <w:rsid w:val="00D557F7"/>
    <w:rsid w:val="00D74ACF"/>
    <w:rsid w:val="00D8212E"/>
    <w:rsid w:val="00D8266A"/>
    <w:rsid w:val="00D87BB3"/>
    <w:rsid w:val="00DA2852"/>
    <w:rsid w:val="00DA37A2"/>
    <w:rsid w:val="00DA605A"/>
    <w:rsid w:val="00DA76AB"/>
    <w:rsid w:val="00DB0252"/>
    <w:rsid w:val="00DB0852"/>
    <w:rsid w:val="00DB34F9"/>
    <w:rsid w:val="00DB3E21"/>
    <w:rsid w:val="00DB5D84"/>
    <w:rsid w:val="00DB7BD1"/>
    <w:rsid w:val="00DC077C"/>
    <w:rsid w:val="00DC219F"/>
    <w:rsid w:val="00DD03F9"/>
    <w:rsid w:val="00DD6A3F"/>
    <w:rsid w:val="00DE35EF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6A7D"/>
    <w:rsid w:val="00E60B9E"/>
    <w:rsid w:val="00E62D4F"/>
    <w:rsid w:val="00E667F4"/>
    <w:rsid w:val="00E77BE5"/>
    <w:rsid w:val="00E8241F"/>
    <w:rsid w:val="00E90FA0"/>
    <w:rsid w:val="00E91146"/>
    <w:rsid w:val="00E91D55"/>
    <w:rsid w:val="00E92608"/>
    <w:rsid w:val="00E94A7A"/>
    <w:rsid w:val="00E963C2"/>
    <w:rsid w:val="00EA525D"/>
    <w:rsid w:val="00ED108F"/>
    <w:rsid w:val="00ED17CC"/>
    <w:rsid w:val="00EE3285"/>
    <w:rsid w:val="00EF06E0"/>
    <w:rsid w:val="00EF2354"/>
    <w:rsid w:val="00F018DE"/>
    <w:rsid w:val="00F03DC3"/>
    <w:rsid w:val="00F05BA5"/>
    <w:rsid w:val="00F104F0"/>
    <w:rsid w:val="00F127A1"/>
    <w:rsid w:val="00F1401D"/>
    <w:rsid w:val="00F1509C"/>
    <w:rsid w:val="00F21DC0"/>
    <w:rsid w:val="00F2629E"/>
    <w:rsid w:val="00F26CBB"/>
    <w:rsid w:val="00F35BA5"/>
    <w:rsid w:val="00F55ECB"/>
    <w:rsid w:val="00F564D7"/>
    <w:rsid w:val="00F64E57"/>
    <w:rsid w:val="00F72290"/>
    <w:rsid w:val="00F75C81"/>
    <w:rsid w:val="00F80090"/>
    <w:rsid w:val="00F86519"/>
    <w:rsid w:val="00F90CBB"/>
    <w:rsid w:val="00F931DF"/>
    <w:rsid w:val="00F9464D"/>
    <w:rsid w:val="00F96B23"/>
    <w:rsid w:val="00FB0E93"/>
    <w:rsid w:val="00FB1472"/>
    <w:rsid w:val="00FC1923"/>
    <w:rsid w:val="00FD02B0"/>
    <w:rsid w:val="00FE0309"/>
    <w:rsid w:val="00FE4902"/>
    <w:rsid w:val="00FE629E"/>
    <w:rsid w:val="00FF43A6"/>
    <w:rsid w:val="00FF4FDD"/>
    <w:rsid w:val="00FF7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CF9CF6"/>
  <w15:docId w15:val="{15695048-49AF-499C-802E-0986E30B6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0CB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90CBB"/>
    <w:pPr>
      <w:jc w:val="both"/>
    </w:pPr>
    <w:rPr>
      <w:szCs w:val="20"/>
    </w:rPr>
  </w:style>
  <w:style w:type="paragraph" w:styleId="Tekstpodstawowy2">
    <w:name w:val="Body Text 2"/>
    <w:basedOn w:val="Normalny"/>
    <w:rsid w:val="00F90CBB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F90CBB"/>
    <w:rPr>
      <w:color w:val="0000FF"/>
      <w:u w:val="single"/>
    </w:rPr>
  </w:style>
  <w:style w:type="character" w:styleId="UyteHipercze">
    <w:name w:val="FollowedHyperlink"/>
    <w:basedOn w:val="Domylnaczcionkaakapitu"/>
    <w:rsid w:val="00F90CBB"/>
    <w:rPr>
      <w:color w:val="800080"/>
      <w:u w:val="single"/>
    </w:rPr>
  </w:style>
  <w:style w:type="paragraph" w:styleId="Stopka">
    <w:name w:val="footer"/>
    <w:basedOn w:val="Normalny"/>
    <w:rsid w:val="00F90C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0CBB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50409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0409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rzysztof.dworczak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E4CD5-54F3-4FD5-AEF3-98A0F5E20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62</TotalTime>
  <Pages>8</Pages>
  <Words>3499</Words>
  <Characters>21000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24451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mailto:krzysztof.dworczak@10wsk.mil.pl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14</cp:revision>
  <cp:lastPrinted>2024-02-13T06:06:00Z</cp:lastPrinted>
  <dcterms:created xsi:type="dcterms:W3CDTF">2024-02-12T10:52:00Z</dcterms:created>
  <dcterms:modified xsi:type="dcterms:W3CDTF">2024-04-22T06:55:00Z</dcterms:modified>
</cp:coreProperties>
</file>