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6333EA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D819F2" w:rsidRPr="00D819F2">
        <w:rPr>
          <w:rFonts w:ascii="Arial" w:hAnsi="Arial" w:cs="Arial"/>
          <w:b/>
          <w:sz w:val="24"/>
          <w:szCs w:val="24"/>
        </w:rPr>
        <w:t>CRZP/70/2024/AZP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819F2" w:rsidRPr="00D819F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819F2" w:rsidRPr="00D819F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D819F2" w:rsidRPr="00D819F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819F2" w:rsidRPr="00D819F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D819F2" w:rsidRPr="00D819F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819F2" w:rsidTr="00E6415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819F2" w:rsidRDefault="00D819F2" w:rsidP="00E6415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D819F2" w:rsidRDefault="00D819F2" w:rsidP="00E641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819F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819F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819F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D819F2" w:rsidRDefault="00D819F2" w:rsidP="00E641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819F2" w:rsidRDefault="00D819F2" w:rsidP="00E6415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819F2" w:rsidRDefault="00D819F2" w:rsidP="00E6415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D819F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819F2">
        <w:rPr>
          <w:rFonts w:ascii="Arial" w:hAnsi="Arial" w:cs="Arial"/>
          <w:b/>
          <w:sz w:val="24"/>
          <w:szCs w:val="24"/>
        </w:rPr>
        <w:t>Kompleksowa usługa cateringowa w dniu 23 maja 2024 roku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D819F2" w:rsidRPr="00D819F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D81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819F2" w:rsidTr="00D81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9F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819F2" w:rsidTr="00D81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9F2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819F2" w:rsidTr="00D81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9F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D819F2" w:rsidTr="00D819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819F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819F2" w:rsidRDefault="00D819F2" w:rsidP="00E6415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19F2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kompleksowe usługi cateringowe realizowane w ciągu jednego dnia na 500 osób każda,</w:t>
            </w:r>
            <w:bookmarkStart w:id="1" w:name="_GoBack"/>
            <w:bookmarkEnd w:id="1"/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46D" w:rsidRDefault="00DC046D" w:rsidP="00E4548F">
      <w:pPr>
        <w:spacing w:after="0" w:line="240" w:lineRule="auto"/>
      </w:pPr>
      <w:r>
        <w:separator/>
      </w:r>
    </w:p>
  </w:endnote>
  <w:endnote w:type="continuationSeparator" w:id="0">
    <w:p w:rsidR="00DC046D" w:rsidRDefault="00DC046D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46D" w:rsidRDefault="00DC046D" w:rsidP="00E4548F">
      <w:pPr>
        <w:spacing w:after="0" w:line="240" w:lineRule="auto"/>
      </w:pPr>
      <w:r>
        <w:separator/>
      </w:r>
    </w:p>
  </w:footnote>
  <w:footnote w:type="continuationSeparator" w:id="0">
    <w:p w:rsidR="00DC046D" w:rsidRDefault="00DC046D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F2" w:rsidRDefault="00D819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46D"/>
    <w:rsid w:val="002621C4"/>
    <w:rsid w:val="006333EA"/>
    <w:rsid w:val="007B107C"/>
    <w:rsid w:val="007C7D43"/>
    <w:rsid w:val="00843802"/>
    <w:rsid w:val="008750B3"/>
    <w:rsid w:val="00C31816"/>
    <w:rsid w:val="00D819F2"/>
    <w:rsid w:val="00DC046D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05EC304-5934-48C7-AF89-89E3F603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19F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81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19F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2024-04-30T07:06:00Z</cp:lastPrinted>
  <dcterms:created xsi:type="dcterms:W3CDTF">2024-04-30T07:06:00Z</dcterms:created>
  <dcterms:modified xsi:type="dcterms:W3CDTF">2024-04-30T07:06:00Z</dcterms:modified>
</cp:coreProperties>
</file>