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EA72B" w14:textId="77777777" w:rsidR="00986737" w:rsidRPr="00036E25" w:rsidRDefault="008B79CF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36E25">
        <w:rPr>
          <w:rFonts w:ascii="Arial Narrow" w:hAnsi="Arial Narrow" w:cs="Arial"/>
          <w:sz w:val="22"/>
          <w:szCs w:val="22"/>
        </w:rPr>
        <w:t>Bydgoszcz</w:t>
      </w:r>
      <w:r w:rsidR="00986737" w:rsidRPr="00036E25">
        <w:rPr>
          <w:rFonts w:ascii="Arial Narrow" w:hAnsi="Arial Narrow" w:cs="Arial"/>
          <w:sz w:val="22"/>
          <w:szCs w:val="22"/>
        </w:rPr>
        <w:t xml:space="preserve"> dnia: </w:t>
      </w:r>
      <w:r w:rsidRPr="00036E25">
        <w:rPr>
          <w:rFonts w:ascii="Arial Narrow" w:hAnsi="Arial Narrow" w:cs="Arial"/>
          <w:sz w:val="22"/>
          <w:szCs w:val="22"/>
        </w:rPr>
        <w:t>2024-04-23</w:t>
      </w:r>
    </w:p>
    <w:p w14:paraId="351FF483" w14:textId="77777777" w:rsidR="00986737" w:rsidRPr="00036E25" w:rsidRDefault="008B79CF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36E2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5F421E7" w14:textId="77777777" w:rsidR="00986737" w:rsidRPr="00036E25" w:rsidRDefault="008B79CF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36E25">
        <w:rPr>
          <w:rFonts w:ascii="Arial Narrow" w:hAnsi="Arial Narrow" w:cs="Arial"/>
          <w:sz w:val="22"/>
          <w:szCs w:val="22"/>
        </w:rPr>
        <w:t>Powstańców Warszawy</w:t>
      </w:r>
      <w:r w:rsidR="00986737" w:rsidRPr="00036E25">
        <w:rPr>
          <w:rFonts w:ascii="Arial Narrow" w:hAnsi="Arial Narrow" w:cs="Arial"/>
          <w:sz w:val="22"/>
          <w:szCs w:val="22"/>
        </w:rPr>
        <w:t xml:space="preserve"> </w:t>
      </w:r>
      <w:r w:rsidRPr="00036E25">
        <w:rPr>
          <w:rFonts w:ascii="Arial Narrow" w:hAnsi="Arial Narrow" w:cs="Arial"/>
          <w:sz w:val="22"/>
          <w:szCs w:val="22"/>
        </w:rPr>
        <w:t>5</w:t>
      </w:r>
    </w:p>
    <w:p w14:paraId="21C56C5E" w14:textId="77777777" w:rsidR="00986737" w:rsidRPr="00036E25" w:rsidRDefault="008B79CF" w:rsidP="00986737">
      <w:pPr>
        <w:rPr>
          <w:rFonts w:ascii="Arial Narrow" w:hAnsi="Arial Narrow" w:cs="Arial"/>
          <w:sz w:val="22"/>
          <w:szCs w:val="22"/>
        </w:rPr>
      </w:pPr>
      <w:r w:rsidRPr="00036E25">
        <w:rPr>
          <w:rFonts w:ascii="Arial Narrow" w:hAnsi="Arial Narrow" w:cs="Arial"/>
          <w:sz w:val="22"/>
          <w:szCs w:val="22"/>
        </w:rPr>
        <w:t>85-681</w:t>
      </w:r>
      <w:r w:rsidR="00986737" w:rsidRPr="00036E25">
        <w:rPr>
          <w:rFonts w:ascii="Arial Narrow" w:hAnsi="Arial Narrow" w:cs="Arial"/>
          <w:sz w:val="22"/>
          <w:szCs w:val="22"/>
        </w:rPr>
        <w:t xml:space="preserve"> </w:t>
      </w:r>
      <w:r w:rsidRPr="00036E25">
        <w:rPr>
          <w:rFonts w:ascii="Arial Narrow" w:hAnsi="Arial Narrow" w:cs="Arial"/>
          <w:sz w:val="22"/>
          <w:szCs w:val="22"/>
        </w:rPr>
        <w:t>Bydgoszcz</w:t>
      </w:r>
    </w:p>
    <w:p w14:paraId="2DDB16A2" w14:textId="77777777" w:rsidR="00986737" w:rsidRPr="00036E25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036E2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9001F71" w14:textId="77777777" w:rsidR="00986737" w:rsidRPr="00036E25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036E25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36E25" w14:paraId="676475C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C2FCAE" w14:textId="77777777" w:rsidR="00986737" w:rsidRPr="00036E2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36E25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4063F16" w14:textId="77777777" w:rsidR="00986737" w:rsidRPr="00036E2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36E25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EAEFDE4" w14:textId="77777777" w:rsidR="00986737" w:rsidRPr="00036E2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36E2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36E2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36E2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36E25" w14:paraId="00881229" w14:textId="77777777" w:rsidTr="005A632E">
        <w:tc>
          <w:tcPr>
            <w:tcW w:w="2269" w:type="dxa"/>
            <w:shd w:val="clear" w:color="auto" w:fill="auto"/>
          </w:tcPr>
          <w:p w14:paraId="2A4EF7EF" w14:textId="77777777" w:rsidR="00986737" w:rsidRPr="00036E2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8A5914" w14:textId="77777777" w:rsidR="00986737" w:rsidRPr="00036E25" w:rsidRDefault="008B79C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  <w:r w:rsidR="00986737" w:rsidRPr="00036E2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B79CF" w:rsidRPr="00036E25" w14:paraId="32EB6A09" w14:textId="77777777" w:rsidTr="0076521D">
        <w:tc>
          <w:tcPr>
            <w:tcW w:w="2269" w:type="dxa"/>
            <w:shd w:val="clear" w:color="auto" w:fill="auto"/>
          </w:tcPr>
          <w:p w14:paraId="7F2D63B7" w14:textId="77777777" w:rsidR="008B79CF" w:rsidRPr="00036E25" w:rsidRDefault="008B79CF" w:rsidP="007652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5765DC" w14:textId="77777777" w:rsidR="008B79CF" w:rsidRPr="00036E25" w:rsidRDefault="008B79CF" w:rsidP="007652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bCs/>
                <w:sz w:val="22"/>
                <w:szCs w:val="22"/>
              </w:rPr>
              <w:t>34/2024</w:t>
            </w:r>
          </w:p>
        </w:tc>
      </w:tr>
    </w:tbl>
    <w:p w14:paraId="0C4FAF31" w14:textId="77777777" w:rsidR="00A80738" w:rsidRPr="00036E2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6800AF0F" w14:textId="77777777" w:rsidR="00D665F5" w:rsidRPr="00036E2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6E2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36E25">
        <w:rPr>
          <w:rFonts w:ascii="Arial Narrow" w:hAnsi="Arial Narrow" w:cs="Arial"/>
          <w:sz w:val="22"/>
          <w:szCs w:val="22"/>
        </w:rPr>
        <w:t>2</w:t>
      </w:r>
      <w:r w:rsidRPr="00036E25">
        <w:rPr>
          <w:rFonts w:ascii="Arial Narrow" w:hAnsi="Arial Narrow" w:cs="Arial"/>
          <w:sz w:val="22"/>
          <w:szCs w:val="22"/>
        </w:rPr>
        <w:t xml:space="preserve"> ust. 5 </w:t>
      </w:r>
      <w:r w:rsidRPr="00036E2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36E25">
        <w:rPr>
          <w:rFonts w:ascii="Arial Narrow" w:hAnsi="Arial Narrow" w:cs="Arial"/>
          <w:sz w:val="22"/>
          <w:szCs w:val="22"/>
        </w:rPr>
        <w:t xml:space="preserve"> </w:t>
      </w:r>
      <w:r w:rsidR="008B79CF" w:rsidRPr="00036E25">
        <w:rPr>
          <w:rFonts w:ascii="Arial Narrow" w:hAnsi="Arial Narrow" w:cs="Arial"/>
          <w:sz w:val="22"/>
          <w:szCs w:val="22"/>
        </w:rPr>
        <w:t>(</w:t>
      </w:r>
      <w:proofErr w:type="spellStart"/>
      <w:r w:rsidR="008B79CF" w:rsidRPr="00036E25">
        <w:rPr>
          <w:rFonts w:ascii="Arial Narrow" w:hAnsi="Arial Narrow" w:cs="Arial"/>
          <w:sz w:val="22"/>
          <w:szCs w:val="22"/>
        </w:rPr>
        <w:t>t.j</w:t>
      </w:r>
      <w:proofErr w:type="spellEnd"/>
      <w:r w:rsidR="008B79CF" w:rsidRPr="00036E25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36E25">
        <w:rPr>
          <w:rFonts w:ascii="Arial Narrow" w:hAnsi="Arial Narrow" w:cs="Arial"/>
          <w:sz w:val="22"/>
          <w:szCs w:val="22"/>
        </w:rPr>
        <w:t xml:space="preserve"> </w:t>
      </w:r>
      <w:r w:rsidRPr="00036E25">
        <w:rPr>
          <w:rFonts w:ascii="Arial Narrow" w:hAnsi="Arial Narrow" w:cs="Arial"/>
          <w:sz w:val="22"/>
          <w:szCs w:val="22"/>
        </w:rPr>
        <w:t>udostępnia</w:t>
      </w:r>
      <w:r w:rsidR="00F95C33" w:rsidRPr="00036E25">
        <w:rPr>
          <w:rFonts w:ascii="Arial Narrow" w:hAnsi="Arial Narrow" w:cs="Arial"/>
          <w:sz w:val="22"/>
          <w:szCs w:val="22"/>
        </w:rPr>
        <w:t xml:space="preserve"> </w:t>
      </w:r>
      <w:r w:rsidR="004C7E9B" w:rsidRPr="00036E25">
        <w:rPr>
          <w:rFonts w:ascii="Arial Narrow" w:hAnsi="Arial Narrow" w:cs="Arial"/>
          <w:sz w:val="22"/>
          <w:szCs w:val="22"/>
        </w:rPr>
        <w:t>informacj</w:t>
      </w:r>
      <w:r w:rsidR="00577BC6" w:rsidRPr="00036E25">
        <w:rPr>
          <w:rFonts w:ascii="Arial Narrow" w:hAnsi="Arial Narrow" w:cs="Arial"/>
          <w:sz w:val="22"/>
          <w:szCs w:val="22"/>
        </w:rPr>
        <w:t>ę</w:t>
      </w:r>
      <w:r w:rsidR="00035488" w:rsidRPr="00036E2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36E25">
        <w:rPr>
          <w:rFonts w:ascii="Arial Narrow" w:hAnsi="Arial Narrow" w:cs="Arial"/>
          <w:sz w:val="22"/>
          <w:szCs w:val="22"/>
        </w:rPr>
        <w:t>.</w:t>
      </w:r>
    </w:p>
    <w:p w14:paraId="7D48BE7E" w14:textId="77777777" w:rsidR="00A80738" w:rsidRPr="00036E2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6E2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36E25">
        <w:rPr>
          <w:rFonts w:ascii="Arial Narrow" w:hAnsi="Arial Narrow" w:cs="Arial"/>
          <w:sz w:val="22"/>
          <w:szCs w:val="22"/>
        </w:rPr>
        <w:t xml:space="preserve"> w dniu </w:t>
      </w:r>
      <w:r w:rsidR="008B79CF" w:rsidRPr="00036E25">
        <w:rPr>
          <w:rFonts w:ascii="Arial Narrow" w:hAnsi="Arial Narrow" w:cs="Arial"/>
          <w:sz w:val="22"/>
          <w:szCs w:val="22"/>
        </w:rPr>
        <w:t>23/04/2024</w:t>
      </w:r>
      <w:r w:rsidR="00FF4AB1" w:rsidRPr="00036E25">
        <w:rPr>
          <w:rFonts w:ascii="Arial Narrow" w:hAnsi="Arial Narrow" w:cs="Arial"/>
          <w:sz w:val="22"/>
          <w:szCs w:val="22"/>
        </w:rPr>
        <w:t xml:space="preserve"> o godz. </w:t>
      </w:r>
      <w:r w:rsidR="008B79CF" w:rsidRPr="00036E25">
        <w:rPr>
          <w:rFonts w:ascii="Arial Narrow" w:hAnsi="Arial Narrow" w:cs="Arial"/>
          <w:sz w:val="22"/>
          <w:szCs w:val="22"/>
        </w:rPr>
        <w:t>08:15</w:t>
      </w:r>
      <w:r w:rsidRPr="00036E2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36E25" w14:paraId="58D39FFB" w14:textId="77777777" w:rsidTr="005A632E">
        <w:tc>
          <w:tcPr>
            <w:tcW w:w="1276" w:type="dxa"/>
            <w:shd w:val="clear" w:color="auto" w:fill="F2F2F2"/>
            <w:vAlign w:val="center"/>
          </w:tcPr>
          <w:p w14:paraId="6AC0E520" w14:textId="77777777" w:rsidR="006B27ED" w:rsidRPr="00036E2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36E25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522F87C" w14:textId="77777777" w:rsidR="006B27ED" w:rsidRPr="00036E2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9A36A31" w14:textId="77777777" w:rsidR="006B27ED" w:rsidRPr="00036E2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D2D95AA" w14:textId="77777777" w:rsidR="006B27ED" w:rsidRPr="00036E2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B79CF" w:rsidRPr="00036E25" w14:paraId="6C646F9C" w14:textId="77777777" w:rsidTr="0076521D">
        <w:tc>
          <w:tcPr>
            <w:tcW w:w="1276" w:type="dxa"/>
            <w:shd w:val="clear" w:color="auto" w:fill="auto"/>
            <w:vAlign w:val="center"/>
          </w:tcPr>
          <w:p w14:paraId="49AD3886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5E4C71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DA743C5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Farmedica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4DFC9A9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Zawiślańska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43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8484437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03-068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6DDA82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110 200.42 zł</w:t>
            </w:r>
          </w:p>
        </w:tc>
      </w:tr>
      <w:tr w:rsidR="008B79CF" w:rsidRPr="00036E25" w14:paraId="079956C7" w14:textId="77777777" w:rsidTr="0076521D">
        <w:tc>
          <w:tcPr>
            <w:tcW w:w="1276" w:type="dxa"/>
            <w:shd w:val="clear" w:color="auto" w:fill="auto"/>
            <w:vAlign w:val="center"/>
          </w:tcPr>
          <w:p w14:paraId="641AB153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11AE84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460F757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Konsorcjum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Bydgoszcz S.A.)</w:t>
            </w:r>
          </w:p>
          <w:p w14:paraId="66FD81F8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Wyścigowa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66FFE3B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85-740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78EFEE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323 870.40 zł</w:t>
            </w:r>
          </w:p>
        </w:tc>
      </w:tr>
      <w:tr w:rsidR="008B79CF" w:rsidRPr="00036E25" w14:paraId="39875F69" w14:textId="77777777" w:rsidTr="0076521D">
        <w:tc>
          <w:tcPr>
            <w:tcW w:w="1276" w:type="dxa"/>
            <w:shd w:val="clear" w:color="auto" w:fill="auto"/>
            <w:vAlign w:val="center"/>
          </w:tcPr>
          <w:p w14:paraId="20A2D78D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40C19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1C0E6AF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Konsorcjum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Bydgoszcz S.A.)</w:t>
            </w:r>
          </w:p>
          <w:p w14:paraId="205EABFB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Wyścigowa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AF87EF1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85-740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2ADDAF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104 473.26 zł</w:t>
            </w:r>
          </w:p>
        </w:tc>
      </w:tr>
      <w:tr w:rsidR="008B79CF" w:rsidRPr="00036E25" w14:paraId="41027D07" w14:textId="77777777" w:rsidTr="0076521D">
        <w:tc>
          <w:tcPr>
            <w:tcW w:w="1276" w:type="dxa"/>
            <w:shd w:val="clear" w:color="auto" w:fill="auto"/>
            <w:vAlign w:val="center"/>
          </w:tcPr>
          <w:p w14:paraId="19641B02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CE9BA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D4F61C8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Krajowe Towarzystwo Gospodarcze SEMIGAT S.A.</w:t>
            </w:r>
          </w:p>
          <w:p w14:paraId="49670DFF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Ratuszowa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11/318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190CF66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03-450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7134C6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57 840.50 zł</w:t>
            </w:r>
          </w:p>
        </w:tc>
      </w:tr>
      <w:tr w:rsidR="008B79CF" w:rsidRPr="00036E25" w14:paraId="38033ECE" w14:textId="77777777" w:rsidTr="0076521D">
        <w:tc>
          <w:tcPr>
            <w:tcW w:w="1276" w:type="dxa"/>
            <w:shd w:val="clear" w:color="auto" w:fill="auto"/>
            <w:vAlign w:val="center"/>
          </w:tcPr>
          <w:p w14:paraId="17833B01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7B5774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6D6B88F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Medan Sp. jawna Pawlak i s-ka</w:t>
            </w:r>
          </w:p>
          <w:p w14:paraId="6673215C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9D3B756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2D542D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63 862.73 zł</w:t>
            </w:r>
          </w:p>
        </w:tc>
      </w:tr>
      <w:tr w:rsidR="008B79CF" w:rsidRPr="00036E25" w14:paraId="21431FF9" w14:textId="77777777" w:rsidTr="0076521D">
        <w:tc>
          <w:tcPr>
            <w:tcW w:w="1276" w:type="dxa"/>
            <w:shd w:val="clear" w:color="auto" w:fill="auto"/>
            <w:vAlign w:val="center"/>
          </w:tcPr>
          <w:p w14:paraId="6F8D336F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FB17EC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9D1701B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Medan Sp. jawna Pawlak i s-ka</w:t>
            </w:r>
          </w:p>
          <w:p w14:paraId="32C69E91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Franza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8BDE397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D0D332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lastRenderedPageBreak/>
              <w:t>477 991.80 zł</w:t>
            </w:r>
          </w:p>
        </w:tc>
      </w:tr>
      <w:tr w:rsidR="008B79CF" w:rsidRPr="00036E25" w14:paraId="68A65DCE" w14:textId="77777777" w:rsidTr="0076521D">
        <w:tc>
          <w:tcPr>
            <w:tcW w:w="1276" w:type="dxa"/>
            <w:shd w:val="clear" w:color="auto" w:fill="auto"/>
            <w:vAlign w:val="center"/>
          </w:tcPr>
          <w:p w14:paraId="272E6235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7A616C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6F841BB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Informer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CFE6014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Winogrady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5B89B22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61-626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244635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136 058.40 zł</w:t>
            </w:r>
          </w:p>
        </w:tc>
      </w:tr>
      <w:tr w:rsidR="008B79CF" w:rsidRPr="00036E25" w14:paraId="464700DA" w14:textId="77777777" w:rsidTr="0076521D">
        <w:tc>
          <w:tcPr>
            <w:tcW w:w="1276" w:type="dxa"/>
            <w:shd w:val="clear" w:color="auto" w:fill="auto"/>
            <w:vAlign w:val="center"/>
          </w:tcPr>
          <w:p w14:paraId="5169A018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2FA703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B270651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Informer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32A1E4E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Winogrady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1D957BF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61-626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082A2F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73 177.50 zł</w:t>
            </w:r>
          </w:p>
        </w:tc>
      </w:tr>
      <w:tr w:rsidR="008B79CF" w:rsidRPr="00036E25" w14:paraId="0EAD6FAB" w14:textId="77777777" w:rsidTr="0076521D">
        <w:tc>
          <w:tcPr>
            <w:tcW w:w="1276" w:type="dxa"/>
            <w:shd w:val="clear" w:color="auto" w:fill="auto"/>
            <w:vAlign w:val="center"/>
          </w:tcPr>
          <w:p w14:paraId="2CF87261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48BC25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B66A72A" w14:textId="77777777" w:rsidR="008B79CF" w:rsidRPr="00036E25" w:rsidRDefault="008B79CF" w:rsidP="0076521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Informer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36E25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C27DA4A" w14:textId="77777777" w:rsidR="008B79CF" w:rsidRPr="00036E25" w:rsidRDefault="008B79CF" w:rsidP="0076521D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Winogrady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FEE0F2A" w14:textId="77777777" w:rsidR="008B79CF" w:rsidRPr="00036E25" w:rsidRDefault="008B79CF" w:rsidP="0076521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61-626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6E25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C8A6A2" w14:textId="77777777" w:rsidR="008B79CF" w:rsidRPr="00036E25" w:rsidRDefault="008B79CF" w:rsidP="0076521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6E25">
              <w:rPr>
                <w:rFonts w:ascii="Arial Narrow" w:hAnsi="Arial Narrow" w:cs="Arial"/>
                <w:sz w:val="22"/>
                <w:szCs w:val="22"/>
              </w:rPr>
              <w:t>21 060.00 zł</w:t>
            </w:r>
          </w:p>
        </w:tc>
      </w:tr>
    </w:tbl>
    <w:p w14:paraId="2EA1AC4B" w14:textId="77777777" w:rsidR="00A80738" w:rsidRPr="00036E25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36E25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0B8AA823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9C5CD3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0104DC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A9661E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AA3FC8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F45034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EBAFB6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79C4E9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98A1F3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A220F3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4F8724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E9FBF7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0A9A9C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32778A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1B652E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80A446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270613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01BA37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3A76FB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0C3022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A9EFF6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D7A8CE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E9F08E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BFFCE0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BE9B0F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01525F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39CE62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DBD8FD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0B61A3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C3FDDA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5BF14B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4C322F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A65F38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C2F9BE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F5B998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58BB69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C95EA2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2D50C8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DCE0D5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420387" w14:textId="77777777" w:rsidR="00036E25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534FA3" w14:textId="70AA4C67" w:rsidR="00036E25" w:rsidRPr="000605ED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6422FD93" w14:textId="77777777" w:rsidR="00036E25" w:rsidRPr="000605ED" w:rsidRDefault="00036E25" w:rsidP="00036E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2D66D6AE" w14:textId="77777777" w:rsidR="00036E25" w:rsidRPr="000605ED" w:rsidRDefault="00036E25" w:rsidP="00036E2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5D46A8BA" w14:textId="647DB6AA" w:rsidR="00036E25" w:rsidRPr="000605ED" w:rsidRDefault="00036E25" w:rsidP="00036E2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23.04.2024 r.</w:t>
      </w:r>
    </w:p>
    <w:p w14:paraId="0B5B836E" w14:textId="3EFAA9DD" w:rsidR="00C236D3" w:rsidRPr="00036E25" w:rsidRDefault="00C236D3" w:rsidP="00036E25">
      <w:pPr>
        <w:jc w:val="right"/>
        <w:rPr>
          <w:rFonts w:ascii="Arial Narrow" w:hAnsi="Arial Narrow" w:cs="Arial"/>
        </w:rPr>
      </w:pPr>
    </w:p>
    <w:sectPr w:rsidR="00C236D3" w:rsidRPr="00036E25" w:rsidSect="00036E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79B1F" w14:textId="77777777" w:rsidR="00895C0A" w:rsidRDefault="00895C0A">
      <w:r>
        <w:separator/>
      </w:r>
    </w:p>
  </w:endnote>
  <w:endnote w:type="continuationSeparator" w:id="0">
    <w:p w14:paraId="00B10A7A" w14:textId="77777777" w:rsidR="00895C0A" w:rsidRDefault="0089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E54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AE9A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9D41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18D06F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E96C5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E2C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A9D38C" w14:textId="77777777" w:rsidR="009F189D" w:rsidRDefault="009F189D">
    <w:pPr>
      <w:pStyle w:val="Stopka"/>
      <w:tabs>
        <w:tab w:val="clear" w:pos="4536"/>
      </w:tabs>
      <w:jc w:val="center"/>
    </w:pPr>
  </w:p>
  <w:p w14:paraId="4E256D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E8703" w14:textId="77777777" w:rsidR="00895C0A" w:rsidRDefault="00895C0A">
      <w:r>
        <w:separator/>
      </w:r>
    </w:p>
  </w:footnote>
  <w:footnote w:type="continuationSeparator" w:id="0">
    <w:p w14:paraId="1F3A0686" w14:textId="77777777" w:rsidR="00895C0A" w:rsidRDefault="00895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953F4" w14:textId="77777777" w:rsidR="008B79CF" w:rsidRDefault="008B79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813B4" w14:textId="77777777" w:rsidR="008B79CF" w:rsidRDefault="008B79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6505E" w14:textId="77777777" w:rsidR="008B79CF" w:rsidRDefault="008B79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5C0A"/>
    <w:rsid w:val="00007727"/>
    <w:rsid w:val="00017720"/>
    <w:rsid w:val="00035488"/>
    <w:rsid w:val="00036E25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95C0A"/>
    <w:rsid w:val="008B79C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7BA6A"/>
  <w15:chartTrackingRefBased/>
  <w15:docId w15:val="{2741BEDF-B335-4527-9770-CE7C1A78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36E2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36E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2024-04-23T09:11:00Z</dcterms:created>
  <dcterms:modified xsi:type="dcterms:W3CDTF">2024-04-23T09:11:00Z</dcterms:modified>
</cp:coreProperties>
</file>