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39597" w14:textId="77777777" w:rsidR="003E6519" w:rsidRPr="001E5E76" w:rsidRDefault="009035D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E5E76">
        <w:rPr>
          <w:rFonts w:ascii="Arial Narrow" w:hAnsi="Arial Narrow" w:cs="Arial"/>
          <w:sz w:val="24"/>
          <w:szCs w:val="24"/>
        </w:rPr>
        <w:t>Bydgoszcz</w:t>
      </w:r>
      <w:r w:rsidR="003E6519" w:rsidRPr="001E5E76">
        <w:rPr>
          <w:rFonts w:ascii="Arial Narrow" w:hAnsi="Arial Narrow" w:cs="Arial"/>
          <w:sz w:val="24"/>
          <w:szCs w:val="24"/>
        </w:rPr>
        <w:t xml:space="preserve"> dnia: </w:t>
      </w:r>
      <w:r w:rsidRPr="001E5E76">
        <w:rPr>
          <w:rFonts w:ascii="Arial Narrow" w:hAnsi="Arial Narrow" w:cs="Arial"/>
          <w:sz w:val="24"/>
          <w:szCs w:val="24"/>
        </w:rPr>
        <w:t>2024-04-23</w:t>
      </w:r>
    </w:p>
    <w:p w14:paraId="18CE769C" w14:textId="77777777" w:rsidR="003E6519" w:rsidRPr="001E5E76" w:rsidRDefault="009035D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E5E7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3A8ED5A" w14:textId="77777777" w:rsidR="003E6519" w:rsidRPr="001E5E76" w:rsidRDefault="009035D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E5E76">
        <w:rPr>
          <w:rFonts w:ascii="Arial Narrow" w:hAnsi="Arial Narrow" w:cs="Arial"/>
          <w:sz w:val="24"/>
          <w:szCs w:val="24"/>
        </w:rPr>
        <w:t>Powstańców Warszawy</w:t>
      </w:r>
      <w:r w:rsidR="003E6519" w:rsidRPr="001E5E76">
        <w:rPr>
          <w:rFonts w:ascii="Arial Narrow" w:hAnsi="Arial Narrow" w:cs="Arial"/>
          <w:sz w:val="24"/>
          <w:szCs w:val="24"/>
        </w:rPr>
        <w:t xml:space="preserve"> </w:t>
      </w:r>
      <w:r w:rsidRPr="001E5E76">
        <w:rPr>
          <w:rFonts w:ascii="Arial Narrow" w:hAnsi="Arial Narrow" w:cs="Arial"/>
          <w:sz w:val="24"/>
          <w:szCs w:val="24"/>
        </w:rPr>
        <w:t>5</w:t>
      </w:r>
    </w:p>
    <w:p w14:paraId="42A68141" w14:textId="77777777" w:rsidR="003E6519" w:rsidRPr="001E5E76" w:rsidRDefault="009035D1" w:rsidP="003E6519">
      <w:pPr>
        <w:rPr>
          <w:rFonts w:ascii="Arial Narrow" w:hAnsi="Arial Narrow" w:cs="Arial"/>
          <w:sz w:val="24"/>
          <w:szCs w:val="24"/>
        </w:rPr>
      </w:pPr>
      <w:r w:rsidRPr="001E5E76">
        <w:rPr>
          <w:rFonts w:ascii="Arial Narrow" w:hAnsi="Arial Narrow" w:cs="Arial"/>
          <w:sz w:val="24"/>
          <w:szCs w:val="24"/>
        </w:rPr>
        <w:t>85-681</w:t>
      </w:r>
      <w:r w:rsidR="003E6519" w:rsidRPr="001E5E76">
        <w:rPr>
          <w:rFonts w:ascii="Arial Narrow" w:hAnsi="Arial Narrow" w:cs="Arial"/>
          <w:sz w:val="24"/>
          <w:szCs w:val="24"/>
        </w:rPr>
        <w:t xml:space="preserve"> </w:t>
      </w:r>
      <w:r w:rsidRPr="001E5E76">
        <w:rPr>
          <w:rFonts w:ascii="Arial Narrow" w:hAnsi="Arial Narrow" w:cs="Arial"/>
          <w:sz w:val="24"/>
          <w:szCs w:val="24"/>
        </w:rPr>
        <w:t>Bydgoszcz</w:t>
      </w:r>
    </w:p>
    <w:p w14:paraId="08B97DD2" w14:textId="77777777" w:rsidR="003E6519" w:rsidRPr="001E5E7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E5E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F1CA7A5" w14:textId="77777777" w:rsidR="003E6519" w:rsidRPr="001E5E7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E5E7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E5E76" w14:paraId="42A0368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58544A" w14:textId="77777777" w:rsidR="003E6519" w:rsidRPr="001E5E7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E5E7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CA64B36" w14:textId="77777777" w:rsidR="003E6519" w:rsidRPr="001E5E7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E5E7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7589FB4" w14:textId="77777777" w:rsidR="003E6519" w:rsidRPr="001E5E7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E5E7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DF37AE2" w14:textId="77777777" w:rsidR="003E6519" w:rsidRPr="001E5E7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E5E7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E5E7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E5E7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E5E76" w14:paraId="3C1FE8BE" w14:textId="77777777" w:rsidTr="001A0FA2">
        <w:tc>
          <w:tcPr>
            <w:tcW w:w="2269" w:type="dxa"/>
            <w:shd w:val="clear" w:color="auto" w:fill="auto"/>
          </w:tcPr>
          <w:p w14:paraId="40BDF64F" w14:textId="77777777" w:rsidR="003E6519" w:rsidRPr="001E5E7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F161B" w14:textId="77777777" w:rsidR="003E6519" w:rsidRPr="001E5E76" w:rsidRDefault="009035D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do sterylizacji na okres 24 miesięcy</w:t>
            </w:r>
            <w:r w:rsidR="003E6519" w:rsidRPr="001E5E7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035D1" w:rsidRPr="001E5E76" w14:paraId="36BDABA2" w14:textId="77777777" w:rsidTr="003A5EEC">
        <w:tc>
          <w:tcPr>
            <w:tcW w:w="2269" w:type="dxa"/>
            <w:shd w:val="clear" w:color="auto" w:fill="auto"/>
          </w:tcPr>
          <w:p w14:paraId="2F30A02F" w14:textId="77777777" w:rsidR="009035D1" w:rsidRPr="001E5E76" w:rsidRDefault="009035D1" w:rsidP="003A5E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7DF8C6" w14:textId="77777777" w:rsidR="009035D1" w:rsidRPr="001E5E76" w:rsidRDefault="009035D1" w:rsidP="003A5E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bCs/>
                <w:sz w:val="24"/>
                <w:szCs w:val="24"/>
              </w:rPr>
              <w:t>34/2024</w:t>
            </w:r>
          </w:p>
        </w:tc>
      </w:tr>
    </w:tbl>
    <w:p w14:paraId="256E2851" w14:textId="77777777" w:rsidR="00890B92" w:rsidRPr="001E5E7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E5E7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E5E76">
        <w:rPr>
          <w:rFonts w:ascii="Arial Narrow" w:hAnsi="Arial Narrow" w:cs="Arial"/>
          <w:sz w:val="24"/>
          <w:szCs w:val="24"/>
        </w:rPr>
        <w:t>22</w:t>
      </w:r>
      <w:r w:rsidR="0049054E" w:rsidRPr="001E5E76">
        <w:rPr>
          <w:rFonts w:ascii="Arial Narrow" w:hAnsi="Arial Narrow" w:cs="Arial"/>
          <w:sz w:val="24"/>
          <w:szCs w:val="24"/>
        </w:rPr>
        <w:t>2</w:t>
      </w:r>
      <w:r w:rsidRPr="001E5E7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E5E76">
        <w:rPr>
          <w:rFonts w:ascii="Arial Narrow" w:hAnsi="Arial Narrow" w:cs="Arial"/>
          <w:sz w:val="24"/>
          <w:szCs w:val="24"/>
        </w:rPr>
        <w:t>4</w:t>
      </w:r>
      <w:r w:rsidRPr="001E5E76">
        <w:rPr>
          <w:rFonts w:ascii="Arial Narrow" w:hAnsi="Arial Narrow" w:cs="Arial"/>
          <w:sz w:val="24"/>
          <w:szCs w:val="24"/>
        </w:rPr>
        <w:t xml:space="preserve"> </w:t>
      </w:r>
      <w:r w:rsidR="00890B92" w:rsidRPr="001E5E7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E5E76">
        <w:rPr>
          <w:rFonts w:ascii="Arial Narrow" w:hAnsi="Arial Narrow" w:cs="Arial"/>
          <w:sz w:val="24"/>
          <w:szCs w:val="24"/>
        </w:rPr>
        <w:t xml:space="preserve"> </w:t>
      </w:r>
      <w:r w:rsidR="009035D1" w:rsidRPr="001E5E76">
        <w:rPr>
          <w:rFonts w:ascii="Arial Narrow" w:hAnsi="Arial Narrow" w:cs="Arial"/>
          <w:sz w:val="24"/>
          <w:szCs w:val="24"/>
        </w:rPr>
        <w:t>(</w:t>
      </w:r>
      <w:proofErr w:type="spellStart"/>
      <w:r w:rsidR="009035D1" w:rsidRPr="001E5E76">
        <w:rPr>
          <w:rFonts w:ascii="Arial Narrow" w:hAnsi="Arial Narrow" w:cs="Arial"/>
          <w:sz w:val="24"/>
          <w:szCs w:val="24"/>
        </w:rPr>
        <w:t>t.j</w:t>
      </w:r>
      <w:proofErr w:type="spellEnd"/>
      <w:r w:rsidR="009035D1" w:rsidRPr="001E5E7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E5E76">
        <w:rPr>
          <w:rFonts w:ascii="Arial Narrow" w:hAnsi="Arial Narrow" w:cs="Arial"/>
          <w:sz w:val="24"/>
          <w:szCs w:val="24"/>
        </w:rPr>
        <w:t xml:space="preserve"> </w:t>
      </w:r>
      <w:r w:rsidR="00890B92" w:rsidRPr="001E5E7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E5E76">
        <w:rPr>
          <w:rFonts w:ascii="Arial Narrow" w:hAnsi="Arial Narrow" w:cs="Arial"/>
          <w:sz w:val="24"/>
          <w:szCs w:val="24"/>
        </w:rPr>
        <w:t xml:space="preserve"> dla</w:t>
      </w:r>
      <w:r w:rsidR="00890B92" w:rsidRPr="001E5E7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35D1" w:rsidRPr="001E5E76" w14:paraId="32A82DF6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tbl>
            <w:tblPr>
              <w:tblW w:w="921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214"/>
            </w:tblGrid>
            <w:tr w:rsidR="001E5E76" w:rsidRPr="001E5E76" w14:paraId="5149E938" w14:textId="77777777" w:rsidTr="003A5EEC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9214" w:type="dxa"/>
                </w:tcPr>
                <w:p w14:paraId="2AEFEC53" w14:textId="77777777" w:rsidR="001E5E76" w:rsidRPr="001E5E76" w:rsidRDefault="001E5E76" w:rsidP="001E5E76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  <w:r w:rsidRPr="001E5E76">
                    <w:rPr>
                      <w:rFonts w:ascii="Arial Narrow" w:hAnsi="Arial Narrow" w:cs="Arial"/>
                      <w:sz w:val="24"/>
                      <w:szCs w:val="24"/>
                    </w:rPr>
                    <w:t>części 1 zamówienia w wysokości 311 040.00 zł brutto;</w:t>
                  </w:r>
                </w:p>
              </w:tc>
            </w:tr>
            <w:tr w:rsidR="001E5E76" w:rsidRPr="001E5E76" w14:paraId="5442F14A" w14:textId="77777777" w:rsidTr="003A5EEC">
              <w:tblPrEx>
                <w:tblCellMar>
                  <w:top w:w="0" w:type="dxa"/>
                  <w:bottom w:w="0" w:type="dxa"/>
                </w:tblCellMar>
              </w:tblPrEx>
              <w:trPr>
                <w:trHeight w:val="70"/>
              </w:trPr>
              <w:tc>
                <w:tcPr>
                  <w:tcW w:w="9214" w:type="dxa"/>
                </w:tcPr>
                <w:p w14:paraId="1B84E49C" w14:textId="77777777" w:rsidR="001E5E76" w:rsidRPr="001E5E76" w:rsidRDefault="001E5E76" w:rsidP="001E5E76">
                  <w:pPr>
                    <w:spacing w:before="40" w:line="360" w:lineRule="auto"/>
                    <w:ind w:right="108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  <w:r w:rsidRPr="001E5E76">
                    <w:rPr>
                      <w:rFonts w:ascii="Arial Narrow" w:hAnsi="Arial Narrow" w:cs="Arial"/>
                      <w:sz w:val="24"/>
                      <w:szCs w:val="24"/>
                    </w:rPr>
                    <w:t>części 2 zamówienia w wysokości 126 823.10 zł brutto;</w:t>
                  </w:r>
                </w:p>
              </w:tc>
            </w:tr>
          </w:tbl>
          <w:p w14:paraId="0E0D6353" w14:textId="2E47719F" w:rsidR="009035D1" w:rsidRPr="001E5E76" w:rsidRDefault="009035D1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3 zamówienia w wysokości 72 496.80 zł brutto;</w:t>
            </w:r>
          </w:p>
        </w:tc>
      </w:tr>
      <w:tr w:rsidR="009035D1" w:rsidRPr="001E5E76" w14:paraId="5D900A13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F802CA" w14:textId="77777777" w:rsidR="009035D1" w:rsidRPr="001E5E76" w:rsidRDefault="009035D1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4 zamówienia w wysokości 62 208.00 zł brutto;</w:t>
            </w:r>
          </w:p>
        </w:tc>
      </w:tr>
      <w:tr w:rsidR="009035D1" w:rsidRPr="001E5E76" w14:paraId="0904C037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DF5D21" w14:textId="77777777" w:rsidR="009035D1" w:rsidRPr="001E5E76" w:rsidRDefault="009035D1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5 zamówienia w wysokości 20 844.00 zł brutto;</w:t>
            </w:r>
          </w:p>
        </w:tc>
      </w:tr>
      <w:tr w:rsidR="001E5E76" w:rsidRPr="001E5E76" w14:paraId="45CFC508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9F06AC" w14:textId="65DF4214" w:rsidR="001E5E76" w:rsidRPr="001E5E76" w:rsidRDefault="001E5E76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6 zamówienia w wysokości 3 741.12 zł brutto;</w:t>
            </w:r>
          </w:p>
        </w:tc>
      </w:tr>
      <w:tr w:rsidR="001E5E76" w:rsidRPr="001E5E76" w14:paraId="0BD38B34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248372" w14:textId="1920971F" w:rsidR="001E5E76" w:rsidRPr="001E5E76" w:rsidRDefault="001E5E76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7 zamówienia w wysokości 453 627.00 zł brutto;</w:t>
            </w:r>
          </w:p>
        </w:tc>
      </w:tr>
      <w:tr w:rsidR="009035D1" w:rsidRPr="001E5E76" w14:paraId="63C129C3" w14:textId="77777777" w:rsidTr="003A5EE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EAFF6" w14:textId="7289AD14" w:rsidR="009035D1" w:rsidRPr="001E5E76" w:rsidRDefault="009035D1" w:rsidP="003A5EE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E5E76">
              <w:rPr>
                <w:rFonts w:ascii="Arial Narrow" w:hAnsi="Arial Narrow" w:cs="Arial"/>
                <w:sz w:val="24"/>
                <w:szCs w:val="24"/>
              </w:rPr>
              <w:t>części 8 zamówienia w wysokości 34 653.53 zł brutto;</w:t>
            </w:r>
          </w:p>
        </w:tc>
      </w:tr>
    </w:tbl>
    <w:p w14:paraId="6B9A5548" w14:textId="77777777" w:rsidR="00510EC8" w:rsidRPr="001E5E7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AC6A48B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E5E76">
        <w:rPr>
          <w:rFonts w:ascii="Arial Narrow" w:hAnsi="Arial Narrow" w:cs="Arial"/>
          <w:i/>
          <w:szCs w:val="24"/>
        </w:rPr>
        <w:t>Zamawiający</w:t>
      </w:r>
    </w:p>
    <w:p w14:paraId="0EA72DE7" w14:textId="77777777" w:rsidR="00DA3AD2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2FD656" w14:textId="77777777" w:rsidR="00DA3AD2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3EE592" w14:textId="77777777" w:rsidR="00DA3AD2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1B57A5" w14:textId="77777777" w:rsidR="00DA3AD2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8F7265" w14:textId="1734A0F3" w:rsidR="00DA3AD2" w:rsidRPr="000605ED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06247C57" w14:textId="77777777" w:rsidR="00DA3AD2" w:rsidRPr="000605ED" w:rsidRDefault="00DA3AD2" w:rsidP="00DA3A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40C2C94E" w14:textId="77777777" w:rsidR="00DA3AD2" w:rsidRPr="000605ED" w:rsidRDefault="00DA3AD2" w:rsidP="00DA3AD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00050B4E" w14:textId="475930E2" w:rsidR="00DA3AD2" w:rsidRPr="001E5E76" w:rsidRDefault="00DA3AD2" w:rsidP="00DA3AD2">
      <w:pPr>
        <w:rPr>
          <w:rFonts w:ascii="Arial Narrow" w:hAnsi="Arial Narrow" w:cs="Arial"/>
          <w:i/>
          <w:sz w:val="24"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23.04.2024 r.</w:t>
      </w:r>
    </w:p>
    <w:sectPr w:rsidR="00DA3AD2" w:rsidRPr="001E5E76" w:rsidSect="00DA3A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0B810" w14:textId="77777777" w:rsidR="00386507" w:rsidRDefault="00386507">
      <w:r>
        <w:separator/>
      </w:r>
    </w:p>
  </w:endnote>
  <w:endnote w:type="continuationSeparator" w:id="0">
    <w:p w14:paraId="6F84F840" w14:textId="77777777" w:rsidR="00386507" w:rsidRDefault="0038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5D3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BB3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AFA0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46873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95F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515B5A" w14:textId="77777777" w:rsidR="009F189D" w:rsidRDefault="009F189D">
    <w:pPr>
      <w:pStyle w:val="Stopka"/>
      <w:tabs>
        <w:tab w:val="clear" w:pos="4536"/>
      </w:tabs>
      <w:jc w:val="center"/>
    </w:pPr>
  </w:p>
  <w:p w14:paraId="582A8A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80B9D" w14:textId="77777777" w:rsidR="00386507" w:rsidRDefault="00386507">
      <w:r>
        <w:separator/>
      </w:r>
    </w:p>
  </w:footnote>
  <w:footnote w:type="continuationSeparator" w:id="0">
    <w:p w14:paraId="439050B9" w14:textId="77777777" w:rsidR="00386507" w:rsidRDefault="0038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3423C" w14:textId="77777777" w:rsidR="009035D1" w:rsidRDefault="00903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FA0F" w14:textId="77777777" w:rsidR="009035D1" w:rsidRDefault="00903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A6A8C" w14:textId="77777777" w:rsidR="009035D1" w:rsidRDefault="009035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507"/>
    <w:rsid w:val="00007727"/>
    <w:rsid w:val="00017720"/>
    <w:rsid w:val="00035488"/>
    <w:rsid w:val="000D7F25"/>
    <w:rsid w:val="000E00E5"/>
    <w:rsid w:val="00173B20"/>
    <w:rsid w:val="001A0FA2"/>
    <w:rsid w:val="001C69FF"/>
    <w:rsid w:val="001E5E76"/>
    <w:rsid w:val="0023318D"/>
    <w:rsid w:val="0038650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35D1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A3A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5F491E"/>
  <w15:chartTrackingRefBased/>
  <w15:docId w15:val="{A76DD33D-28E8-42DB-B0C7-B76AD58CD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A3AD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A3A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2024-04-23T05:28:00Z</cp:lastPrinted>
  <dcterms:created xsi:type="dcterms:W3CDTF">2024-04-23T05:28:00Z</dcterms:created>
  <dcterms:modified xsi:type="dcterms:W3CDTF">2024-04-23T05:28:00Z</dcterms:modified>
</cp:coreProperties>
</file>