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381168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622BAD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22BA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622BAD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22BA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22BA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622BAD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22BA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22BA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22BAD" w:rsidRPr="007B107C" w:rsidTr="00215EB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22BAD" w:rsidRPr="007B107C" w:rsidRDefault="00622BAD" w:rsidP="00215EB9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622BAD" w:rsidRPr="007B107C" w:rsidRDefault="00622BAD" w:rsidP="00215EB9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22BA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622BA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622BA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622BAD" w:rsidRPr="007B107C" w:rsidRDefault="00622BAD" w:rsidP="00215EB9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622BAD" w:rsidRPr="007B107C" w:rsidRDefault="00622BAD" w:rsidP="00215EB9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622BAD" w:rsidRPr="007B107C" w:rsidRDefault="00622BAD" w:rsidP="00215EB9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622BAD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22BA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Przygotowanie scenariusza i zrealizowanie filmu promocyjnego dla Wydziału Zarządzania i Nauk o Jakości Uniwersytetu Morskiego w Gdyni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622BAD" w:rsidRPr="00622BA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CRZP/63/2024/AZP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622BAD" w:rsidRPr="00622BAD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2BAD" w:rsidRDefault="00622BAD" w:rsidP="00622BAD">
      <w:pPr>
        <w:spacing w:after="0" w:line="240" w:lineRule="auto"/>
      </w:pPr>
      <w:r>
        <w:separator/>
      </w:r>
    </w:p>
  </w:endnote>
  <w:endnote w:type="continuationSeparator" w:id="0">
    <w:p w:rsidR="00622BAD" w:rsidRDefault="00622BAD" w:rsidP="00622B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BAD" w:rsidRDefault="00622B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BAD" w:rsidRDefault="00622BA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BAD" w:rsidRDefault="00622B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2BAD" w:rsidRDefault="00622BAD" w:rsidP="00622BAD">
      <w:pPr>
        <w:spacing w:after="0" w:line="240" w:lineRule="auto"/>
      </w:pPr>
      <w:r>
        <w:separator/>
      </w:r>
    </w:p>
  </w:footnote>
  <w:footnote w:type="continuationSeparator" w:id="0">
    <w:p w:rsidR="00622BAD" w:rsidRDefault="00622BAD" w:rsidP="00622B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BAD" w:rsidRDefault="00622B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BAD" w:rsidRDefault="00622B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BAD" w:rsidRDefault="00622B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083"/>
    <w:rsid w:val="002621C4"/>
    <w:rsid w:val="00381168"/>
    <w:rsid w:val="00622BAD"/>
    <w:rsid w:val="007B107C"/>
    <w:rsid w:val="007C7D43"/>
    <w:rsid w:val="00843802"/>
    <w:rsid w:val="008750B3"/>
    <w:rsid w:val="00C31816"/>
    <w:rsid w:val="00F31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1F42F3D5-C9F7-49C4-943F-08A865F8B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2B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2BAD"/>
  </w:style>
  <w:style w:type="paragraph" w:styleId="Stopka">
    <w:name w:val="footer"/>
    <w:basedOn w:val="Normalny"/>
    <w:link w:val="StopkaZnak"/>
    <w:uiPriority w:val="99"/>
    <w:unhideWhenUsed/>
    <w:rsid w:val="00622B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2B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395</Words>
  <Characters>2374</Characters>
  <Application>Microsoft Office Word</Application>
  <DocSecurity>0</DocSecurity>
  <Lines>19</Lines>
  <Paragraphs>5</Paragraphs>
  <ScaleCrop>false</ScaleCrop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2024-04-19T06:56:00Z</cp:lastPrinted>
  <dcterms:created xsi:type="dcterms:W3CDTF">2024-04-19T06:56:00Z</dcterms:created>
  <dcterms:modified xsi:type="dcterms:W3CDTF">2024-04-19T06:56:00Z</dcterms:modified>
</cp:coreProperties>
</file>