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76AD3" w:rsidRPr="00E76AD3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E76AD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6AD3">
        <w:rPr>
          <w:rFonts w:ascii="Arial" w:hAnsi="Arial" w:cs="Arial"/>
        </w:rPr>
        <w:t>Szpital Powiatowy w Limanowej Imienia Miłosierdzia Bożego</w:t>
      </w:r>
    </w:p>
    <w:p w:rsidR="005D05C3" w:rsidRPr="0012157F" w:rsidRDefault="00E76AD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6AD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E76AD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E76AD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76AD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E76AD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6AD3" w:rsidRPr="0012157F" w:rsidTr="001E3C4C">
        <w:tc>
          <w:tcPr>
            <w:tcW w:w="9104" w:type="dxa"/>
            <w:shd w:val="clear" w:color="auto" w:fill="D9D9D9"/>
          </w:tcPr>
          <w:p w:rsidR="00E76AD3" w:rsidRPr="0012157F" w:rsidRDefault="00E76AD3" w:rsidP="001E3C4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76AD3" w:rsidRPr="00094F76" w:rsidRDefault="00E76AD3" w:rsidP="001E3C4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76AD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76AD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76AD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76AD3" w:rsidRPr="004B5FB1" w:rsidRDefault="00E76AD3" w:rsidP="001E3C4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E76AD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6A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</w:t>
            </w:r>
            <w:r w:rsidRPr="00E76A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 xml:space="preserve">600 Limanowa, powiat limanowski, jedn. </w:t>
            </w:r>
            <w:proofErr w:type="spellStart"/>
            <w:r w:rsidRPr="00E76A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E76A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:. Limanowa [120701_1],obręb: 5 [0005], działka ewid.:16/9.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76AD3" w:rsidRPr="00A2540E" w:rsidTr="001E3C4C">
        <w:tc>
          <w:tcPr>
            <w:tcW w:w="2269" w:type="dxa"/>
            <w:shd w:val="clear" w:color="auto" w:fill="auto"/>
          </w:tcPr>
          <w:p w:rsidR="00E76AD3" w:rsidRPr="00A2540E" w:rsidRDefault="00E76AD3" w:rsidP="001E3C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6AD3" w:rsidRPr="00A2540E" w:rsidRDefault="00E76AD3" w:rsidP="001E3C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76A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NZ/06/Rb/P/AC/2024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76AD3" w:rsidRPr="00E76AD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9E6000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9E6000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76AD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76AD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931F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274" w:rsidRDefault="00617274" w:rsidP="0038231F">
      <w:pPr>
        <w:spacing w:after="0" w:line="240" w:lineRule="auto"/>
      </w:pPr>
      <w:r>
        <w:separator/>
      </w:r>
    </w:p>
  </w:endnote>
  <w:endnote w:type="continuationSeparator" w:id="0">
    <w:p w:rsidR="00617274" w:rsidRDefault="006172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D3" w:rsidRDefault="00E76A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6AC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6AC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D3" w:rsidRDefault="00E76A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274" w:rsidRDefault="00617274" w:rsidP="0038231F">
      <w:pPr>
        <w:spacing w:after="0" w:line="240" w:lineRule="auto"/>
      </w:pPr>
      <w:r>
        <w:separator/>
      </w:r>
    </w:p>
  </w:footnote>
  <w:footnote w:type="continuationSeparator" w:id="0">
    <w:p w:rsidR="00617274" w:rsidRDefault="006172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D3" w:rsidRDefault="00E76A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D3" w:rsidRDefault="00E76A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D3" w:rsidRDefault="00CE2BC5">
    <w:pPr>
      <w:pStyle w:val="Nagwek"/>
      <w:rPr>
        <w:noProof/>
        <w:lang w:eastAsia="pl-PL"/>
      </w:rPr>
    </w:pPr>
    <w:r w:rsidRPr="005D1DFE">
      <w:rPr>
        <w:noProof/>
        <w:lang w:eastAsia="pl-PL"/>
      </w:rPr>
      <w:drawing>
        <wp:inline distT="0" distB="0" distL="0" distR="0">
          <wp:extent cx="1152525" cy="657225"/>
          <wp:effectExtent l="0" t="0" r="9525" b="9525"/>
          <wp:docPr id="4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1F84">
      <w:rPr>
        <w:noProof/>
        <w:lang w:eastAsia="pl-PL"/>
      </w:rPr>
      <w:t xml:space="preserve">                                            </w:t>
    </w:r>
    <w:r w:rsidRPr="005D1DFE">
      <w:rPr>
        <w:noProof/>
        <w:lang w:eastAsia="pl-PL"/>
      </w:rPr>
      <w:drawing>
        <wp:inline distT="0" distB="0" distL="0" distR="0">
          <wp:extent cx="609600" cy="666750"/>
          <wp:effectExtent l="0" t="0" r="0" b="0"/>
          <wp:docPr id="3" name="Obraz 59" descr="undef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 descr="undefin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1F84">
      <w:rPr>
        <w:noProof/>
        <w:lang w:eastAsia="pl-PL"/>
      </w:rPr>
      <w:t xml:space="preserve">                                               </w:t>
    </w:r>
    <w:r w:rsidRPr="005D1DFE">
      <w:rPr>
        <w:noProof/>
        <w:lang w:eastAsia="pl-PL"/>
      </w:rPr>
      <w:drawing>
        <wp:inline distT="0" distB="0" distL="0" distR="0">
          <wp:extent cx="819150" cy="628650"/>
          <wp:effectExtent l="0" t="0" r="0" b="0"/>
          <wp:docPr id="2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F84" w:rsidRDefault="00CE2BC5">
    <w:pPr>
      <w:pStyle w:val="Nagwek"/>
    </w:pPr>
    <w:r w:rsidRPr="005D1DFE">
      <w:rPr>
        <w:noProof/>
        <w:lang w:eastAsia="pl-PL"/>
      </w:rPr>
      <w:drawing>
        <wp:inline distT="0" distB="0" distL="0" distR="0">
          <wp:extent cx="5591175" cy="514350"/>
          <wp:effectExtent l="0" t="0" r="9525" b="0"/>
          <wp:docPr id="7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27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34BD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17274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0644"/>
    <w:rsid w:val="0091264E"/>
    <w:rsid w:val="009169D4"/>
    <w:rsid w:val="009301A2"/>
    <w:rsid w:val="00931F84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6000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0A3A"/>
    <w:rsid w:val="00CE2BC5"/>
    <w:rsid w:val="00CF6ACF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6AD3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143C704-42FD-4DB6-8332-2BD96499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DA979-225D-4DBA-8DA6-F84019D6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2024-03-05T08:02:00Z</dcterms:created>
  <dcterms:modified xsi:type="dcterms:W3CDTF">2024-03-05T08:02:00Z</dcterms:modified>
</cp:coreProperties>
</file>