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54C39" w14:textId="77777777" w:rsidR="00CF7835" w:rsidRPr="009432A1" w:rsidRDefault="00CD5678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D5678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CD5678">
        <w:rPr>
          <w:rFonts w:ascii="Arial" w:hAnsi="Arial" w:cs="Arial"/>
          <w:sz w:val="24"/>
          <w:szCs w:val="24"/>
        </w:rPr>
        <w:t>2024-04-11</w:t>
      </w:r>
    </w:p>
    <w:p w14:paraId="52A9F156" w14:textId="3B94E61A" w:rsidR="00CF7835" w:rsidRPr="009432A1" w:rsidRDefault="00CD5678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D5678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5C9C46C8" w14:textId="77777777" w:rsidR="00CF7835" w:rsidRPr="009432A1" w:rsidRDefault="00CD5678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CD5678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D5678">
        <w:rPr>
          <w:rFonts w:ascii="Arial" w:hAnsi="Arial" w:cs="Arial"/>
          <w:sz w:val="24"/>
          <w:szCs w:val="24"/>
        </w:rPr>
        <w:t>66</w:t>
      </w:r>
    </w:p>
    <w:p w14:paraId="72545EFD" w14:textId="77777777" w:rsidR="00CF7835" w:rsidRPr="009432A1" w:rsidRDefault="00CD5678" w:rsidP="00CF7835">
      <w:pPr>
        <w:rPr>
          <w:rFonts w:ascii="Arial" w:hAnsi="Arial" w:cs="Arial"/>
          <w:sz w:val="24"/>
          <w:szCs w:val="24"/>
        </w:rPr>
      </w:pPr>
      <w:r w:rsidRPr="00CD5678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D5678">
        <w:rPr>
          <w:rFonts w:ascii="Arial" w:hAnsi="Arial" w:cs="Arial"/>
          <w:sz w:val="24"/>
          <w:szCs w:val="24"/>
        </w:rPr>
        <w:t>Kraków</w:t>
      </w:r>
    </w:p>
    <w:p w14:paraId="394C4D2A" w14:textId="4EED50E6" w:rsidR="00CF7835" w:rsidRPr="009432A1" w:rsidRDefault="00F672EA" w:rsidP="00CF7835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SZP-271-5/24-</w:t>
      </w:r>
      <w:r w:rsidR="000429FA">
        <w:rPr>
          <w:rFonts w:ascii="Arial" w:hAnsi="Arial" w:cs="Arial"/>
          <w:bCs/>
          <w:sz w:val="18"/>
          <w:szCs w:val="18"/>
        </w:rPr>
        <w:t>237.</w:t>
      </w:r>
      <w:r>
        <w:rPr>
          <w:rFonts w:ascii="Arial" w:hAnsi="Arial" w:cs="Arial"/>
          <w:bCs/>
          <w:sz w:val="18"/>
          <w:szCs w:val="18"/>
        </w:rPr>
        <w:t>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0C6CE075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39187A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7EB9DB4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50DDAE2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40C3FD2E" w14:textId="77777777" w:rsidTr="000C1C6D">
        <w:tc>
          <w:tcPr>
            <w:tcW w:w="2269" w:type="dxa"/>
            <w:shd w:val="clear" w:color="auto" w:fill="auto"/>
          </w:tcPr>
          <w:p w14:paraId="6F92D76E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5F942A" w14:textId="77777777" w:rsidR="00CF7835" w:rsidRPr="004E4B64" w:rsidRDefault="00CD567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D5678">
              <w:rPr>
                <w:rFonts w:ascii="Arial" w:hAnsi="Arial" w:cs="Arial"/>
                <w:bCs/>
                <w:sz w:val="24"/>
                <w:szCs w:val="24"/>
              </w:rPr>
              <w:t>Budowa budynku nowej rozdzielni głównej z dostawą i montażem wyposażenia oraz zasilenie kablami średniego napięcia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D5678" w:rsidRPr="004E4B64" w14:paraId="55E1B152" w14:textId="77777777" w:rsidTr="007547BA">
        <w:tc>
          <w:tcPr>
            <w:tcW w:w="2269" w:type="dxa"/>
            <w:shd w:val="clear" w:color="auto" w:fill="auto"/>
          </w:tcPr>
          <w:p w14:paraId="39D4932C" w14:textId="77777777" w:rsidR="00CD5678" w:rsidRPr="004E4B64" w:rsidRDefault="00CD5678" w:rsidP="007547B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1EC113" w14:textId="77777777" w:rsidR="00CD5678" w:rsidRPr="004E4B64" w:rsidRDefault="00CD5678" w:rsidP="007547B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D5678">
              <w:rPr>
                <w:rFonts w:ascii="Arial" w:hAnsi="Arial" w:cs="Arial"/>
                <w:bCs/>
                <w:sz w:val="24"/>
                <w:szCs w:val="24"/>
              </w:rPr>
              <w:t>SZP-271-5/24</w:t>
            </w:r>
          </w:p>
        </w:tc>
      </w:tr>
    </w:tbl>
    <w:p w14:paraId="4E5C7233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D5678" w:rsidRPr="00CD5678">
        <w:rPr>
          <w:rFonts w:ascii="Arial" w:hAnsi="Arial" w:cs="Arial"/>
          <w:sz w:val="24"/>
          <w:szCs w:val="24"/>
        </w:rPr>
        <w:t>(</w:t>
      </w:r>
      <w:proofErr w:type="spellStart"/>
      <w:r w:rsidR="00CD5678" w:rsidRPr="00CD5678">
        <w:rPr>
          <w:rFonts w:ascii="Arial" w:hAnsi="Arial" w:cs="Arial"/>
          <w:sz w:val="24"/>
          <w:szCs w:val="24"/>
        </w:rPr>
        <w:t>t.j</w:t>
      </w:r>
      <w:proofErr w:type="spellEnd"/>
      <w:r w:rsidR="00CD5678" w:rsidRPr="00CD5678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4B95FF72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D5678" w:rsidRPr="00CD5678">
        <w:rPr>
          <w:rFonts w:ascii="Arial" w:hAnsi="Arial" w:cs="Arial"/>
          <w:sz w:val="24"/>
          <w:szCs w:val="24"/>
        </w:rPr>
        <w:t>11/04/2024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D5678" w:rsidRPr="00CD5678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2A77F318" w14:textId="77777777" w:rsidTr="000429FA">
        <w:tc>
          <w:tcPr>
            <w:tcW w:w="1276" w:type="dxa"/>
            <w:shd w:val="clear" w:color="auto" w:fill="F2F2F2"/>
            <w:vAlign w:val="center"/>
          </w:tcPr>
          <w:p w14:paraId="547587FD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BEECB01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2EEB3E3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D5678" w:rsidRPr="00355C9D" w14:paraId="7C47E96E" w14:textId="77777777" w:rsidTr="000429FA">
        <w:tc>
          <w:tcPr>
            <w:tcW w:w="1276" w:type="dxa"/>
            <w:shd w:val="clear" w:color="auto" w:fill="auto"/>
            <w:vAlign w:val="center"/>
          </w:tcPr>
          <w:p w14:paraId="56B59B36" w14:textId="77777777" w:rsidR="00CD5678" w:rsidRPr="00CF7835" w:rsidRDefault="00CD5678" w:rsidP="007547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0104900" w14:textId="77777777" w:rsidR="00CD5678" w:rsidRPr="00CF7835" w:rsidRDefault="00CD5678" w:rsidP="007547B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EWIRED Spółka z ograniczoną odpowiedzialnością</w:t>
            </w:r>
          </w:p>
          <w:p w14:paraId="5BCD4B6E" w14:textId="77777777" w:rsidR="00CD5678" w:rsidRPr="00CF7835" w:rsidRDefault="00CD5678" w:rsidP="007547BA">
            <w:pPr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Na Węgry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5678">
              <w:rPr>
                <w:rFonts w:ascii="Arial" w:hAnsi="Arial" w:cs="Arial"/>
                <w:sz w:val="24"/>
                <w:szCs w:val="24"/>
              </w:rPr>
              <w:t>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D3B145" w14:textId="77777777" w:rsidR="00CD5678" w:rsidRPr="00CF7835" w:rsidRDefault="00CD5678" w:rsidP="007547B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32-440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5678">
              <w:rPr>
                <w:rFonts w:ascii="Arial" w:hAnsi="Arial" w:cs="Arial"/>
                <w:sz w:val="24"/>
                <w:szCs w:val="24"/>
              </w:rPr>
              <w:t>Sułkowice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449D00" w14:textId="77777777" w:rsidR="00CD5678" w:rsidRPr="00CF7835" w:rsidRDefault="00CD5678" w:rsidP="007547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5 891 700.00 zł</w:t>
            </w:r>
          </w:p>
        </w:tc>
      </w:tr>
      <w:tr w:rsidR="00CD5678" w:rsidRPr="00355C9D" w14:paraId="064F5751" w14:textId="77777777" w:rsidTr="000429FA">
        <w:tc>
          <w:tcPr>
            <w:tcW w:w="1276" w:type="dxa"/>
            <w:shd w:val="clear" w:color="auto" w:fill="auto"/>
            <w:vAlign w:val="center"/>
          </w:tcPr>
          <w:p w14:paraId="6DD31878" w14:textId="77777777" w:rsidR="00CD5678" w:rsidRPr="00CF7835" w:rsidRDefault="00CD5678" w:rsidP="007547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565EA901" w14:textId="77777777" w:rsidR="00CD5678" w:rsidRPr="00CF7835" w:rsidRDefault="00CD5678" w:rsidP="007547B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5678">
              <w:rPr>
                <w:rFonts w:ascii="Arial" w:hAnsi="Arial" w:cs="Arial"/>
                <w:sz w:val="24"/>
                <w:szCs w:val="24"/>
              </w:rPr>
              <w:t>Electricon</w:t>
            </w:r>
            <w:proofErr w:type="spellEnd"/>
            <w:r w:rsidRPr="00CD567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8867D7C" w14:textId="149757C9" w:rsidR="00CD5678" w:rsidRPr="00CF7835" w:rsidRDefault="00AE1286" w:rsidP="007547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 Załęczu 3</w:t>
            </w:r>
          </w:p>
          <w:p w14:paraId="2A88A3AA" w14:textId="2EA11CB2" w:rsidR="00CD5678" w:rsidRPr="00CF7835" w:rsidRDefault="00CD5678" w:rsidP="007547B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31-</w:t>
            </w:r>
            <w:r w:rsidR="00AE1286">
              <w:rPr>
                <w:rFonts w:ascii="Arial" w:hAnsi="Arial" w:cs="Arial"/>
                <w:sz w:val="24"/>
                <w:szCs w:val="24"/>
              </w:rPr>
              <w:t>587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567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FB6B47" w14:textId="77777777" w:rsidR="00CD5678" w:rsidRPr="00CF7835" w:rsidRDefault="00CD5678" w:rsidP="007547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5 997 480.00 zł</w:t>
            </w:r>
          </w:p>
        </w:tc>
      </w:tr>
      <w:tr w:rsidR="00CD5678" w:rsidRPr="00355C9D" w14:paraId="5A3F692C" w14:textId="77777777" w:rsidTr="000429FA">
        <w:tc>
          <w:tcPr>
            <w:tcW w:w="1276" w:type="dxa"/>
            <w:shd w:val="clear" w:color="auto" w:fill="auto"/>
            <w:vAlign w:val="center"/>
          </w:tcPr>
          <w:p w14:paraId="2CD56DB5" w14:textId="77777777" w:rsidR="00CD5678" w:rsidRPr="00CF7835" w:rsidRDefault="00CD5678" w:rsidP="007547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12DE83D6" w14:textId="77777777" w:rsidR="00CD5678" w:rsidRPr="00CF7835" w:rsidRDefault="00CD5678" w:rsidP="007547B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 xml:space="preserve">AB </w:t>
            </w:r>
            <w:proofErr w:type="spellStart"/>
            <w:r w:rsidRPr="00CD5678">
              <w:rPr>
                <w:rFonts w:ascii="Arial" w:hAnsi="Arial" w:cs="Arial"/>
                <w:sz w:val="24"/>
                <w:szCs w:val="24"/>
              </w:rPr>
              <w:t>Industry</w:t>
            </w:r>
            <w:proofErr w:type="spellEnd"/>
            <w:r w:rsidRPr="00CD5678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7D745C5D" w14:textId="77777777" w:rsidR="00CD5678" w:rsidRPr="00CF7835" w:rsidRDefault="00CD5678" w:rsidP="007547BA">
            <w:pPr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Wojska Polskiego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5678">
              <w:rPr>
                <w:rFonts w:ascii="Arial" w:hAnsi="Arial" w:cs="Arial"/>
                <w:sz w:val="24"/>
                <w:szCs w:val="24"/>
              </w:rPr>
              <w:t>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0861C1" w14:textId="7ED1DA62" w:rsidR="00CD5678" w:rsidRPr="00CF7835" w:rsidRDefault="00AE1286" w:rsidP="007547B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Macierzysz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; </w:t>
            </w:r>
            <w:r w:rsidR="00CD5678" w:rsidRPr="00CD5678">
              <w:rPr>
                <w:rFonts w:ascii="Arial" w:hAnsi="Arial" w:cs="Arial"/>
                <w:sz w:val="24"/>
                <w:szCs w:val="24"/>
              </w:rPr>
              <w:t>05-850</w:t>
            </w:r>
            <w:r w:rsidR="00CD5678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9B20A1" w14:textId="04215732" w:rsidR="00CD5678" w:rsidRPr="00CF7835" w:rsidRDefault="00CD5678" w:rsidP="007547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 xml:space="preserve">4 782 240.00 </w:t>
            </w:r>
            <w:r w:rsidR="00AE1286">
              <w:rPr>
                <w:rFonts w:ascii="Arial" w:hAnsi="Arial" w:cs="Arial"/>
                <w:sz w:val="24"/>
                <w:szCs w:val="24"/>
              </w:rPr>
              <w:t>zł             4 905 240.00 zł</w:t>
            </w:r>
          </w:p>
        </w:tc>
      </w:tr>
      <w:tr w:rsidR="00CD5678" w:rsidRPr="00355C9D" w14:paraId="5805AC94" w14:textId="77777777" w:rsidTr="000429FA">
        <w:tc>
          <w:tcPr>
            <w:tcW w:w="1276" w:type="dxa"/>
            <w:shd w:val="clear" w:color="auto" w:fill="auto"/>
            <w:vAlign w:val="center"/>
          </w:tcPr>
          <w:p w14:paraId="4DB2AF07" w14:textId="77777777" w:rsidR="00CD5678" w:rsidRPr="00CF7835" w:rsidRDefault="00CD5678" w:rsidP="007547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4961" w:type="dxa"/>
            <w:shd w:val="clear" w:color="auto" w:fill="auto"/>
          </w:tcPr>
          <w:p w14:paraId="5AF17004" w14:textId="77777777" w:rsidR="00CD5678" w:rsidRPr="00CF7835" w:rsidRDefault="00CD5678" w:rsidP="007547B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CZĘSTOBUD Sp. z o.o.</w:t>
            </w:r>
          </w:p>
          <w:p w14:paraId="7B632670" w14:textId="77777777" w:rsidR="00CD5678" w:rsidRPr="00CF7835" w:rsidRDefault="00CD5678" w:rsidP="007547BA">
            <w:pPr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al. Bohaterów Monte Cassino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5678">
              <w:rPr>
                <w:rFonts w:ascii="Arial" w:hAnsi="Arial" w:cs="Arial"/>
                <w:sz w:val="24"/>
                <w:szCs w:val="24"/>
              </w:rPr>
              <w:t>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C6807D" w14:textId="77777777" w:rsidR="00CD5678" w:rsidRPr="00CF7835" w:rsidRDefault="00CD5678" w:rsidP="007547B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567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3C012B" w14:textId="77777777" w:rsidR="00CD5678" w:rsidRPr="00CF7835" w:rsidRDefault="00CD5678" w:rsidP="007547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5 782 626.70 zł</w:t>
            </w:r>
          </w:p>
        </w:tc>
      </w:tr>
      <w:tr w:rsidR="00CD5678" w:rsidRPr="00355C9D" w14:paraId="5C03A443" w14:textId="77777777" w:rsidTr="000429FA">
        <w:tc>
          <w:tcPr>
            <w:tcW w:w="1276" w:type="dxa"/>
            <w:shd w:val="clear" w:color="auto" w:fill="auto"/>
            <w:vAlign w:val="center"/>
          </w:tcPr>
          <w:p w14:paraId="6CBAA16C" w14:textId="77777777" w:rsidR="00CD5678" w:rsidRPr="00CF7835" w:rsidRDefault="00CD5678" w:rsidP="007547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4ECFAF82" w14:textId="77777777" w:rsidR="00CD5678" w:rsidRPr="00CF7835" w:rsidRDefault="00CD5678" w:rsidP="007547B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 xml:space="preserve">Przedsiębiorstwo Produkcyjno-Handlowe </w:t>
            </w:r>
            <w:proofErr w:type="spellStart"/>
            <w:r w:rsidRPr="00CD5678">
              <w:rPr>
                <w:rFonts w:ascii="Arial" w:hAnsi="Arial" w:cs="Arial"/>
                <w:sz w:val="24"/>
                <w:szCs w:val="24"/>
              </w:rPr>
              <w:t>Elektroinstal</w:t>
            </w:r>
            <w:proofErr w:type="spellEnd"/>
            <w:r w:rsidRPr="00CD5678">
              <w:rPr>
                <w:rFonts w:ascii="Arial" w:hAnsi="Arial" w:cs="Arial"/>
                <w:sz w:val="24"/>
                <w:szCs w:val="24"/>
              </w:rPr>
              <w:t xml:space="preserve"> Miechów Spółka z Ograniczona Odpowiedzialnością</w:t>
            </w:r>
          </w:p>
          <w:p w14:paraId="108CF10F" w14:textId="77777777" w:rsidR="00CD5678" w:rsidRPr="00CF7835" w:rsidRDefault="00CD5678" w:rsidP="007547BA">
            <w:pPr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Józefa Piłsudskiego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5678">
              <w:rPr>
                <w:rFonts w:ascii="Arial" w:hAnsi="Arial" w:cs="Arial"/>
                <w:sz w:val="24"/>
                <w:szCs w:val="24"/>
              </w:rPr>
              <w:t>70a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089655" w14:textId="77777777" w:rsidR="00CD5678" w:rsidRPr="00CF7835" w:rsidRDefault="00CD5678" w:rsidP="007547B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32-200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5678">
              <w:rPr>
                <w:rFonts w:ascii="Arial" w:hAnsi="Arial" w:cs="Arial"/>
                <w:sz w:val="24"/>
                <w:szCs w:val="24"/>
              </w:rPr>
              <w:t>Miechów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7BF21B" w14:textId="1C6214B6" w:rsidR="00CD5678" w:rsidRPr="00CF7835" w:rsidRDefault="00CD5678" w:rsidP="007547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7 050 577.</w:t>
            </w:r>
            <w:r w:rsidR="00FA003E">
              <w:rPr>
                <w:rFonts w:ascii="Arial" w:hAnsi="Arial" w:cs="Arial"/>
                <w:sz w:val="24"/>
                <w:szCs w:val="24"/>
              </w:rPr>
              <w:t>58</w:t>
            </w:r>
            <w:r w:rsidRPr="00CD5678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CD5678" w:rsidRPr="00355C9D" w14:paraId="0A389608" w14:textId="77777777" w:rsidTr="000429FA">
        <w:tc>
          <w:tcPr>
            <w:tcW w:w="1276" w:type="dxa"/>
            <w:shd w:val="clear" w:color="auto" w:fill="auto"/>
            <w:vAlign w:val="center"/>
          </w:tcPr>
          <w:p w14:paraId="12C18FDC" w14:textId="77777777" w:rsidR="00CD5678" w:rsidRPr="00CF7835" w:rsidRDefault="00CD5678" w:rsidP="007547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26B8A585" w14:textId="77777777" w:rsidR="00CD5678" w:rsidRPr="00CF7835" w:rsidRDefault="00CD5678" w:rsidP="007547B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Przedsiębiorstwo Budowlano-Produkcyjne "</w:t>
            </w:r>
            <w:proofErr w:type="spellStart"/>
            <w:r w:rsidRPr="00CD5678">
              <w:rPr>
                <w:rFonts w:ascii="Arial" w:hAnsi="Arial" w:cs="Arial"/>
                <w:sz w:val="24"/>
                <w:szCs w:val="24"/>
              </w:rPr>
              <w:t>Łęgprzem</w:t>
            </w:r>
            <w:proofErr w:type="spellEnd"/>
            <w:r w:rsidRPr="00CD5678">
              <w:rPr>
                <w:rFonts w:ascii="Arial" w:hAnsi="Arial" w:cs="Arial"/>
                <w:sz w:val="24"/>
                <w:szCs w:val="24"/>
              </w:rPr>
              <w:t>" Sp. z o.o.</w:t>
            </w:r>
          </w:p>
          <w:p w14:paraId="14B29472" w14:textId="77777777" w:rsidR="00CD5678" w:rsidRPr="00CF7835" w:rsidRDefault="00CD5678" w:rsidP="007547BA">
            <w:pPr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Ciepłownicza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5678">
              <w:rPr>
                <w:rFonts w:ascii="Arial" w:hAnsi="Arial" w:cs="Arial"/>
                <w:sz w:val="24"/>
                <w:szCs w:val="24"/>
              </w:rPr>
              <w:t>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F58493" w14:textId="77777777" w:rsidR="00CD5678" w:rsidRPr="00CF7835" w:rsidRDefault="00CD5678" w:rsidP="007547B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31-574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567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EBC6DA" w14:textId="77777777" w:rsidR="00CD5678" w:rsidRPr="00CF7835" w:rsidRDefault="00CD5678" w:rsidP="007547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4 180 770.00 zł</w:t>
            </w:r>
          </w:p>
        </w:tc>
      </w:tr>
      <w:tr w:rsidR="00CD5678" w:rsidRPr="00355C9D" w14:paraId="7F551C41" w14:textId="77777777" w:rsidTr="000429FA">
        <w:tc>
          <w:tcPr>
            <w:tcW w:w="1276" w:type="dxa"/>
            <w:shd w:val="clear" w:color="auto" w:fill="auto"/>
            <w:vAlign w:val="center"/>
          </w:tcPr>
          <w:p w14:paraId="37E0558C" w14:textId="77777777" w:rsidR="00CD5678" w:rsidRPr="00CF7835" w:rsidRDefault="00CD5678" w:rsidP="007547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9431E3B" w14:textId="77777777" w:rsidR="00F416B9" w:rsidRDefault="00F416B9" w:rsidP="007547B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Konsorcjum firm: </w:t>
            </w:r>
          </w:p>
          <w:p w14:paraId="343EAEE2" w14:textId="64F0F50D" w:rsidR="00CD5678" w:rsidRPr="00CF7835" w:rsidRDefault="00F416B9" w:rsidP="007547B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Lider - </w:t>
            </w:r>
            <w:proofErr w:type="spellStart"/>
            <w:r w:rsidR="00CD5678" w:rsidRPr="00CD5678">
              <w:rPr>
                <w:rFonts w:ascii="Arial" w:hAnsi="Arial" w:cs="Arial"/>
                <w:sz w:val="24"/>
                <w:szCs w:val="24"/>
              </w:rPr>
              <w:t>Symetrium</w:t>
            </w:r>
            <w:proofErr w:type="spellEnd"/>
            <w:r w:rsidR="00CD5678" w:rsidRPr="00CD567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3C7D177" w14:textId="0171F8F2" w:rsidR="00CD5678" w:rsidRPr="00CF7835" w:rsidRDefault="00CD5678" w:rsidP="007547BA">
            <w:pPr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Krakowska 280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416B9">
              <w:rPr>
                <w:rFonts w:ascii="Arial" w:hAnsi="Arial" w:cs="Arial"/>
                <w:sz w:val="24"/>
                <w:szCs w:val="24"/>
              </w:rPr>
              <w:t xml:space="preserve">bud. </w:t>
            </w:r>
            <w:r w:rsidRPr="00CD5678">
              <w:rPr>
                <w:rFonts w:ascii="Arial" w:hAnsi="Arial" w:cs="Arial"/>
                <w:sz w:val="24"/>
                <w:szCs w:val="24"/>
              </w:rPr>
              <w:t>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D2D3F92" w14:textId="77777777" w:rsidR="00CD5678" w:rsidRDefault="00CD5678" w:rsidP="007547B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32-080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5678">
              <w:rPr>
                <w:rFonts w:ascii="Arial" w:hAnsi="Arial" w:cs="Arial"/>
                <w:sz w:val="24"/>
                <w:szCs w:val="24"/>
              </w:rPr>
              <w:t>Zabierzów</w:t>
            </w:r>
            <w:r w:rsidR="00F416B9">
              <w:rPr>
                <w:rFonts w:ascii="Arial" w:hAnsi="Arial" w:cs="Arial"/>
                <w:sz w:val="24"/>
                <w:szCs w:val="24"/>
              </w:rPr>
              <w:t>;</w:t>
            </w:r>
          </w:p>
          <w:p w14:paraId="38E22B13" w14:textId="44978ACF" w:rsidR="00F416B9" w:rsidRDefault="00F416B9" w:rsidP="00F416B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Partner -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Eteneum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</w:p>
          <w:p w14:paraId="61F0D051" w14:textId="74E2B90D" w:rsidR="00F416B9" w:rsidRPr="00CF7835" w:rsidRDefault="00F416B9" w:rsidP="00F416B9">
            <w:pPr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Krakowska 280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bud. </w:t>
            </w:r>
            <w:r w:rsidRPr="00CD5678">
              <w:rPr>
                <w:rFonts w:ascii="Arial" w:hAnsi="Arial" w:cs="Arial"/>
                <w:sz w:val="24"/>
                <w:szCs w:val="24"/>
              </w:rPr>
              <w:t>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BBB95F" w14:textId="6E74A10B" w:rsidR="00F416B9" w:rsidRPr="00CF7835" w:rsidRDefault="00F416B9" w:rsidP="00F416B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32-080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5678">
              <w:rPr>
                <w:rFonts w:ascii="Arial" w:hAnsi="Arial" w:cs="Arial"/>
                <w:sz w:val="24"/>
                <w:szCs w:val="24"/>
              </w:rPr>
              <w:t>Zabierzów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C31DA5" w14:textId="77777777" w:rsidR="00CD5678" w:rsidRPr="00CF7835" w:rsidRDefault="00CD5678" w:rsidP="007547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4 668 676.08 zł</w:t>
            </w:r>
          </w:p>
        </w:tc>
      </w:tr>
      <w:tr w:rsidR="00CD5678" w:rsidRPr="00355C9D" w14:paraId="463BB690" w14:textId="77777777" w:rsidTr="000429FA">
        <w:tc>
          <w:tcPr>
            <w:tcW w:w="1276" w:type="dxa"/>
            <w:shd w:val="clear" w:color="auto" w:fill="auto"/>
            <w:vAlign w:val="center"/>
          </w:tcPr>
          <w:p w14:paraId="7F29D73B" w14:textId="77777777" w:rsidR="00CD5678" w:rsidRPr="00CF7835" w:rsidRDefault="00CD5678" w:rsidP="007547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14:paraId="5CC1AF11" w14:textId="77777777" w:rsidR="00F416B9" w:rsidRDefault="00F416B9" w:rsidP="007547B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 firm:</w:t>
            </w:r>
          </w:p>
          <w:p w14:paraId="0332E8C0" w14:textId="7CB79E1E" w:rsidR="00CD5678" w:rsidRPr="00CF7835" w:rsidRDefault="00F416B9" w:rsidP="007547B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Lider - </w:t>
            </w:r>
            <w:r w:rsidR="00CD5678" w:rsidRPr="00CD5678">
              <w:rPr>
                <w:rFonts w:ascii="Arial" w:hAnsi="Arial" w:cs="Arial"/>
                <w:sz w:val="24"/>
                <w:szCs w:val="24"/>
              </w:rPr>
              <w:t xml:space="preserve">Przedsiębiorstwo Specjalistyczne </w:t>
            </w:r>
            <w:proofErr w:type="spellStart"/>
            <w:r w:rsidR="00CD5678" w:rsidRPr="00CD5678">
              <w:rPr>
                <w:rFonts w:ascii="Arial" w:hAnsi="Arial" w:cs="Arial"/>
                <w:sz w:val="24"/>
                <w:szCs w:val="24"/>
              </w:rPr>
              <w:t>Energoterm</w:t>
            </w:r>
            <w:proofErr w:type="spellEnd"/>
            <w:r w:rsidR="00CD5678" w:rsidRPr="00CD567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317BA08" w14:textId="77777777" w:rsidR="00CD5678" w:rsidRPr="00CF7835" w:rsidRDefault="00CD5678" w:rsidP="007547BA">
            <w:pPr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Płaska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5678">
              <w:rPr>
                <w:rFonts w:ascii="Arial" w:hAnsi="Arial" w:cs="Arial"/>
                <w:sz w:val="24"/>
                <w:szCs w:val="24"/>
              </w:rPr>
              <w:t>4-10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9AFF28" w14:textId="77777777" w:rsidR="00CD5678" w:rsidRDefault="00CD5678" w:rsidP="007547B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87-100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5678">
              <w:rPr>
                <w:rFonts w:ascii="Arial" w:hAnsi="Arial" w:cs="Arial"/>
                <w:sz w:val="24"/>
                <w:szCs w:val="24"/>
              </w:rPr>
              <w:t>Toruń</w:t>
            </w:r>
            <w:r w:rsidR="00F416B9">
              <w:rPr>
                <w:rFonts w:ascii="Arial" w:hAnsi="Arial" w:cs="Arial"/>
                <w:sz w:val="24"/>
                <w:szCs w:val="24"/>
              </w:rPr>
              <w:t>;</w:t>
            </w:r>
          </w:p>
          <w:p w14:paraId="753B1941" w14:textId="1A54AC48" w:rsidR="00F416B9" w:rsidRDefault="00F416B9" w:rsidP="007547B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Partner -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Brepo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D871014" w14:textId="77777777" w:rsidR="00F416B9" w:rsidRDefault="00F416B9" w:rsidP="007547B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Ks. Franciszka Górka 144</w:t>
            </w:r>
          </w:p>
          <w:p w14:paraId="5048AC29" w14:textId="33858110" w:rsidR="00F416B9" w:rsidRPr="00CF7835" w:rsidRDefault="00F416B9" w:rsidP="007547B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43-196 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0176EA" w14:textId="77777777" w:rsidR="00CD5678" w:rsidRPr="00CF7835" w:rsidRDefault="00CD5678" w:rsidP="007547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8 364 000.00 zł</w:t>
            </w:r>
          </w:p>
        </w:tc>
      </w:tr>
      <w:tr w:rsidR="00CD5678" w:rsidRPr="00355C9D" w14:paraId="131C1FF5" w14:textId="77777777" w:rsidTr="000429FA">
        <w:tc>
          <w:tcPr>
            <w:tcW w:w="1276" w:type="dxa"/>
            <w:shd w:val="clear" w:color="auto" w:fill="auto"/>
            <w:vAlign w:val="center"/>
          </w:tcPr>
          <w:p w14:paraId="7BD79E0E" w14:textId="77777777" w:rsidR="00CD5678" w:rsidRPr="00CF7835" w:rsidRDefault="00CD5678" w:rsidP="007547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961" w:type="dxa"/>
            <w:shd w:val="clear" w:color="auto" w:fill="auto"/>
          </w:tcPr>
          <w:p w14:paraId="19D786EF" w14:textId="77777777" w:rsidR="00CD5678" w:rsidRPr="00CF7835" w:rsidRDefault="00CD5678" w:rsidP="007547B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ELECON</w:t>
            </w:r>
          </w:p>
          <w:p w14:paraId="7C603E6F" w14:textId="77777777" w:rsidR="00CD5678" w:rsidRPr="00CF7835" w:rsidRDefault="00CD5678" w:rsidP="007547BA">
            <w:pPr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Rybnicka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5678">
              <w:rPr>
                <w:rFonts w:ascii="Arial" w:hAnsi="Arial" w:cs="Arial"/>
                <w:sz w:val="24"/>
                <w:szCs w:val="24"/>
              </w:rPr>
              <w:t>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4830B2" w14:textId="77777777" w:rsidR="00CD5678" w:rsidRPr="00CF7835" w:rsidRDefault="00CD5678" w:rsidP="007547B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43-190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5678">
              <w:rPr>
                <w:rFonts w:ascii="Arial" w:hAnsi="Arial" w:cs="Arial"/>
                <w:sz w:val="24"/>
                <w:szCs w:val="24"/>
              </w:rPr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80E69E" w14:textId="77777777" w:rsidR="00CD5678" w:rsidRPr="00CF7835" w:rsidRDefault="00CD5678" w:rsidP="007547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5 840 286.00 zł</w:t>
            </w:r>
          </w:p>
        </w:tc>
      </w:tr>
      <w:tr w:rsidR="00CD5678" w:rsidRPr="00355C9D" w14:paraId="401B014A" w14:textId="77777777" w:rsidTr="000429FA">
        <w:tc>
          <w:tcPr>
            <w:tcW w:w="1276" w:type="dxa"/>
            <w:shd w:val="clear" w:color="auto" w:fill="auto"/>
            <w:vAlign w:val="center"/>
          </w:tcPr>
          <w:p w14:paraId="3902A457" w14:textId="77777777" w:rsidR="00CD5678" w:rsidRPr="00CF7835" w:rsidRDefault="00CD5678" w:rsidP="007547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961" w:type="dxa"/>
            <w:shd w:val="clear" w:color="auto" w:fill="auto"/>
          </w:tcPr>
          <w:p w14:paraId="35676922" w14:textId="77777777" w:rsidR="00CD5678" w:rsidRPr="00CF7835" w:rsidRDefault="00CD5678" w:rsidP="007547B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BUDOCON Sp. z o.o.</w:t>
            </w:r>
          </w:p>
          <w:p w14:paraId="5B391AC9" w14:textId="77777777" w:rsidR="00CD5678" w:rsidRPr="00CF7835" w:rsidRDefault="00CD5678" w:rsidP="007547BA">
            <w:pPr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Madalińskiego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5678">
              <w:rPr>
                <w:rFonts w:ascii="Arial" w:hAnsi="Arial" w:cs="Arial"/>
                <w:sz w:val="24"/>
                <w:szCs w:val="24"/>
              </w:rPr>
              <w:t>11A/14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C57E44" w14:textId="77777777" w:rsidR="00CD5678" w:rsidRPr="00CF7835" w:rsidRDefault="00CD5678" w:rsidP="007547B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30-303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567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89CA1A" w14:textId="77777777" w:rsidR="00CD5678" w:rsidRPr="00CF7835" w:rsidRDefault="00CD5678" w:rsidP="007547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6 524 309.30 zł</w:t>
            </w:r>
          </w:p>
        </w:tc>
      </w:tr>
      <w:tr w:rsidR="00CD5678" w:rsidRPr="00355C9D" w14:paraId="24D51680" w14:textId="77777777" w:rsidTr="000429FA">
        <w:tc>
          <w:tcPr>
            <w:tcW w:w="1276" w:type="dxa"/>
            <w:shd w:val="clear" w:color="auto" w:fill="auto"/>
            <w:vAlign w:val="center"/>
          </w:tcPr>
          <w:p w14:paraId="670D5669" w14:textId="77777777" w:rsidR="00CD5678" w:rsidRPr="00CF7835" w:rsidRDefault="00CD5678" w:rsidP="007547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961" w:type="dxa"/>
            <w:shd w:val="clear" w:color="auto" w:fill="auto"/>
          </w:tcPr>
          <w:p w14:paraId="05B8F4E2" w14:textId="77777777" w:rsidR="00CD5678" w:rsidRPr="00CF7835" w:rsidRDefault="00CD5678" w:rsidP="007547B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JAWOR Spółka z o.o.</w:t>
            </w:r>
          </w:p>
          <w:p w14:paraId="23972372" w14:textId="77777777" w:rsidR="00CD5678" w:rsidRPr="00CF7835" w:rsidRDefault="00CD5678" w:rsidP="007547BA">
            <w:pPr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Solskiego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5678">
              <w:rPr>
                <w:rFonts w:ascii="Arial" w:hAnsi="Arial" w:cs="Arial"/>
                <w:sz w:val="24"/>
                <w:szCs w:val="24"/>
              </w:rPr>
              <w:t>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379FBB" w14:textId="77777777" w:rsidR="00CD5678" w:rsidRPr="00CF7835" w:rsidRDefault="00CD5678" w:rsidP="007547B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32-800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5678">
              <w:rPr>
                <w:rFonts w:ascii="Arial" w:hAnsi="Arial" w:cs="Arial"/>
                <w:sz w:val="24"/>
                <w:szCs w:val="24"/>
              </w:rPr>
              <w:t>Brzesko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F7C88A" w14:textId="77777777" w:rsidR="00CD5678" w:rsidRPr="00CF7835" w:rsidRDefault="00CD5678" w:rsidP="007547B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678">
              <w:rPr>
                <w:rFonts w:ascii="Arial" w:hAnsi="Arial" w:cs="Arial"/>
                <w:sz w:val="24"/>
                <w:szCs w:val="24"/>
              </w:rPr>
              <w:t>9 689 142.95 zł</w:t>
            </w:r>
          </w:p>
        </w:tc>
      </w:tr>
    </w:tbl>
    <w:p w14:paraId="1DCCE11A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57E4698D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0B22E85" w14:textId="5A4C56A6" w:rsidR="00A80738" w:rsidRDefault="00A80738" w:rsidP="00F416B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3DA50B07" w14:textId="08DFD2E1" w:rsidR="00F416B9" w:rsidRDefault="00F416B9" w:rsidP="00F416B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0DA9A7CE" w14:textId="5288A1F5" w:rsidR="00F416B9" w:rsidRPr="00355C9D" w:rsidRDefault="00F416B9" w:rsidP="00F416B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sectPr w:rsidR="00F416B9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BD0D3" w14:textId="77777777" w:rsidR="0063168A" w:rsidRDefault="0063168A">
      <w:r>
        <w:separator/>
      </w:r>
    </w:p>
  </w:endnote>
  <w:endnote w:type="continuationSeparator" w:id="0">
    <w:p w14:paraId="2A8015A5" w14:textId="77777777" w:rsidR="0063168A" w:rsidRDefault="00631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4CA5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937AA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2EBC2" w14:textId="77777777" w:rsidR="00960CEB" w:rsidRPr="00986737" w:rsidRDefault="00F416B9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241929E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1EB16C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CA52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88F594" w14:textId="77777777" w:rsidR="009F189D" w:rsidRDefault="009F189D">
    <w:pPr>
      <w:pStyle w:val="Stopka"/>
      <w:tabs>
        <w:tab w:val="clear" w:pos="4536"/>
      </w:tabs>
      <w:jc w:val="center"/>
    </w:pPr>
  </w:p>
  <w:p w14:paraId="6E4206E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5D099" w14:textId="77777777" w:rsidR="0063168A" w:rsidRDefault="0063168A">
      <w:r>
        <w:separator/>
      </w:r>
    </w:p>
  </w:footnote>
  <w:footnote w:type="continuationSeparator" w:id="0">
    <w:p w14:paraId="2F591E9B" w14:textId="77777777" w:rsidR="0063168A" w:rsidRDefault="006316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7DAD2" w14:textId="77777777" w:rsidR="00CD5678" w:rsidRDefault="00CD56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DBDC1" w14:textId="77777777" w:rsidR="00CD5678" w:rsidRDefault="00CD56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C871E" w14:textId="77777777" w:rsidR="00CD5678" w:rsidRDefault="00CD56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168A"/>
    <w:rsid w:val="00007727"/>
    <w:rsid w:val="00017720"/>
    <w:rsid w:val="00035488"/>
    <w:rsid w:val="000429FA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168A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E1286"/>
    <w:rsid w:val="00C236D3"/>
    <w:rsid w:val="00C659E2"/>
    <w:rsid w:val="00CB0802"/>
    <w:rsid w:val="00CD5678"/>
    <w:rsid w:val="00CF7835"/>
    <w:rsid w:val="00D665F5"/>
    <w:rsid w:val="00D7128F"/>
    <w:rsid w:val="00EA3476"/>
    <w:rsid w:val="00F416B9"/>
    <w:rsid w:val="00F44906"/>
    <w:rsid w:val="00F672EA"/>
    <w:rsid w:val="00F95C33"/>
    <w:rsid w:val="00FA003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8C77C0"/>
  <w15:chartTrackingRefBased/>
  <w15:docId w15:val="{ED4D6B46-FEAB-4C43-96A2-2D681F4FE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416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304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2024-04-11T12:21:00Z</dcterms:created>
  <dcterms:modified xsi:type="dcterms:W3CDTF">2024-04-12T06:07:00Z</dcterms:modified>
</cp:coreProperties>
</file>