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894B61" w14:textId="12541213" w:rsidR="00035DEC" w:rsidRPr="00392A72" w:rsidRDefault="009D337F" w:rsidP="00035D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392A72">
        <w:rPr>
          <w:rFonts w:ascii="Arial Narrow" w:hAnsi="Arial Narrow" w:cs="Arial"/>
          <w:sz w:val="22"/>
          <w:szCs w:val="22"/>
        </w:rPr>
        <w:t>Bydgoszcz</w:t>
      </w:r>
      <w:r w:rsidR="00035DEC" w:rsidRPr="00392A72">
        <w:rPr>
          <w:rFonts w:ascii="Arial Narrow" w:hAnsi="Arial Narrow" w:cs="Arial"/>
          <w:sz w:val="22"/>
          <w:szCs w:val="22"/>
        </w:rPr>
        <w:t xml:space="preserve"> dnia: </w:t>
      </w:r>
      <w:r w:rsidRPr="00392A72">
        <w:rPr>
          <w:rFonts w:ascii="Arial Narrow" w:hAnsi="Arial Narrow" w:cs="Arial"/>
          <w:sz w:val="22"/>
          <w:szCs w:val="22"/>
        </w:rPr>
        <w:t>2024-04-</w:t>
      </w:r>
      <w:r w:rsidR="002F6915">
        <w:rPr>
          <w:rFonts w:ascii="Arial Narrow" w:hAnsi="Arial Narrow" w:cs="Arial"/>
          <w:sz w:val="22"/>
          <w:szCs w:val="22"/>
        </w:rPr>
        <w:t>11</w:t>
      </w:r>
    </w:p>
    <w:p w14:paraId="3D1DA85F" w14:textId="77777777" w:rsidR="00035DEC" w:rsidRPr="00392A72" w:rsidRDefault="009D337F" w:rsidP="00035DEC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392A72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35D12013" w14:textId="77777777" w:rsidR="00035DEC" w:rsidRPr="00392A72" w:rsidRDefault="009D337F" w:rsidP="00035DEC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392A72">
        <w:rPr>
          <w:rFonts w:ascii="Arial Narrow" w:hAnsi="Arial Narrow" w:cs="Arial"/>
          <w:sz w:val="22"/>
          <w:szCs w:val="22"/>
        </w:rPr>
        <w:t>Powstańców Warszawy</w:t>
      </w:r>
      <w:r w:rsidR="00035DEC" w:rsidRPr="00392A72">
        <w:rPr>
          <w:rFonts w:ascii="Arial Narrow" w:hAnsi="Arial Narrow" w:cs="Arial"/>
          <w:sz w:val="22"/>
          <w:szCs w:val="22"/>
        </w:rPr>
        <w:t xml:space="preserve"> </w:t>
      </w:r>
      <w:r w:rsidRPr="00392A72">
        <w:rPr>
          <w:rFonts w:ascii="Arial Narrow" w:hAnsi="Arial Narrow" w:cs="Arial"/>
          <w:sz w:val="22"/>
          <w:szCs w:val="22"/>
        </w:rPr>
        <w:t>5</w:t>
      </w:r>
    </w:p>
    <w:p w14:paraId="32C85165" w14:textId="77777777" w:rsidR="00035DEC" w:rsidRPr="00392A72" w:rsidRDefault="009D337F" w:rsidP="00035DEC">
      <w:pPr>
        <w:rPr>
          <w:rFonts w:ascii="Arial Narrow" w:hAnsi="Arial Narrow" w:cs="Arial"/>
          <w:sz w:val="22"/>
          <w:szCs w:val="22"/>
        </w:rPr>
      </w:pPr>
      <w:r w:rsidRPr="00392A72">
        <w:rPr>
          <w:rFonts w:ascii="Arial Narrow" w:hAnsi="Arial Narrow" w:cs="Arial"/>
          <w:sz w:val="22"/>
          <w:szCs w:val="22"/>
        </w:rPr>
        <w:t>85-681</w:t>
      </w:r>
      <w:r w:rsidR="00035DEC" w:rsidRPr="00392A72">
        <w:rPr>
          <w:rFonts w:ascii="Arial Narrow" w:hAnsi="Arial Narrow" w:cs="Arial"/>
          <w:sz w:val="22"/>
          <w:szCs w:val="22"/>
        </w:rPr>
        <w:t xml:space="preserve"> </w:t>
      </w:r>
      <w:r w:rsidRPr="00392A72">
        <w:rPr>
          <w:rFonts w:ascii="Arial Narrow" w:hAnsi="Arial Narrow" w:cs="Arial"/>
          <w:sz w:val="22"/>
          <w:szCs w:val="22"/>
        </w:rPr>
        <w:t>Bydgoszcz</w:t>
      </w:r>
    </w:p>
    <w:p w14:paraId="49E75706" w14:textId="77777777" w:rsidR="00035DEC" w:rsidRPr="00392A72" w:rsidRDefault="00035DEC" w:rsidP="00035DEC">
      <w:pPr>
        <w:jc w:val="both"/>
        <w:rPr>
          <w:rFonts w:ascii="Arial Narrow" w:hAnsi="Arial Narrow" w:cs="Arial"/>
          <w:bCs/>
          <w:sz w:val="22"/>
          <w:szCs w:val="22"/>
        </w:rPr>
      </w:pPr>
      <w:r w:rsidRPr="00392A72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14:paraId="4B025805" w14:textId="77777777" w:rsidR="00035DEC" w:rsidRPr="00392A72" w:rsidRDefault="00035DEC" w:rsidP="00035DEC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392A72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6DD7BE2C" w14:textId="3BD1B50D" w:rsidR="00161DEF" w:rsidRPr="002F6915" w:rsidRDefault="00161DEF" w:rsidP="00035DEC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392A72">
        <w:rPr>
          <w:rFonts w:ascii="Arial Narrow" w:hAnsi="Arial Narrow" w:cs="Arial"/>
          <w:bCs/>
          <w:sz w:val="22"/>
          <w:szCs w:val="22"/>
        </w:rPr>
        <w:t>Pismo nr:</w:t>
      </w:r>
      <w:r w:rsidR="002F6915">
        <w:rPr>
          <w:rFonts w:ascii="Arial Narrow" w:hAnsi="Arial Narrow" w:cs="Arial"/>
          <w:bCs/>
          <w:sz w:val="22"/>
          <w:szCs w:val="22"/>
        </w:rPr>
        <w:t xml:space="preserve"> </w:t>
      </w:r>
      <w:r w:rsidR="002F6915">
        <w:rPr>
          <w:rFonts w:ascii="Arial Narrow" w:hAnsi="Arial Narrow" w:cs="Arial"/>
          <w:b/>
          <w:sz w:val="22"/>
          <w:szCs w:val="22"/>
        </w:rPr>
        <w:t>3020/24</w:t>
      </w:r>
    </w:p>
    <w:p w14:paraId="33F7A5AA" w14:textId="77777777" w:rsidR="00035DEC" w:rsidRPr="00392A72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392A72">
        <w:rPr>
          <w:rFonts w:ascii="Arial Narrow" w:hAnsi="Arial Narrow" w:cs="Arial"/>
          <w:b/>
          <w:sz w:val="22"/>
          <w:szCs w:val="22"/>
        </w:rPr>
        <w:t>WYKONAWCY</w:t>
      </w:r>
    </w:p>
    <w:p w14:paraId="3E9B292C" w14:textId="77777777" w:rsidR="00035DEC" w:rsidRPr="00392A72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392A72">
        <w:rPr>
          <w:rFonts w:ascii="Arial Narrow" w:hAnsi="Arial Narrow" w:cs="Arial"/>
          <w:sz w:val="22"/>
          <w:szCs w:val="22"/>
        </w:rPr>
        <w:t>ubiegający się o zamówienie</w:t>
      </w:r>
    </w:p>
    <w:p w14:paraId="61876296" w14:textId="77777777" w:rsidR="00035DEC" w:rsidRPr="00392A72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392A72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392A72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392A72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392A72" w14:paraId="735CF58E" w14:textId="77777777" w:rsidTr="00B32FF9">
        <w:tc>
          <w:tcPr>
            <w:tcW w:w="2269" w:type="dxa"/>
            <w:shd w:val="clear" w:color="auto" w:fill="auto"/>
          </w:tcPr>
          <w:p w14:paraId="21DDFA06" w14:textId="77777777" w:rsidR="00035DEC" w:rsidRPr="00392A72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92A72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BCD7060" w14:textId="77777777" w:rsidR="00035DEC" w:rsidRPr="00392A72" w:rsidRDefault="009D337F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92A72">
              <w:rPr>
                <w:rFonts w:ascii="Arial Narrow" w:hAnsi="Arial Narrow" w:cs="Arial"/>
                <w:bCs/>
                <w:sz w:val="22"/>
                <w:szCs w:val="22"/>
              </w:rPr>
              <w:t>Dostawy sukcesywne środków do sterylizacji na okres 24 miesięcy</w:t>
            </w:r>
            <w:r w:rsidR="00035DEC" w:rsidRPr="00392A7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9D337F" w:rsidRPr="00392A72" w14:paraId="63EECB19" w14:textId="77777777" w:rsidTr="003704AD">
        <w:tc>
          <w:tcPr>
            <w:tcW w:w="2269" w:type="dxa"/>
            <w:shd w:val="clear" w:color="auto" w:fill="auto"/>
          </w:tcPr>
          <w:p w14:paraId="50452AE4" w14:textId="77777777" w:rsidR="009D337F" w:rsidRPr="00392A72" w:rsidRDefault="009D337F" w:rsidP="003704A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92A72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88B52A9" w14:textId="77777777" w:rsidR="009D337F" w:rsidRPr="00392A72" w:rsidRDefault="009D337F" w:rsidP="003704A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92A72">
              <w:rPr>
                <w:rFonts w:ascii="Arial Narrow" w:hAnsi="Arial Narrow" w:cs="Arial"/>
                <w:bCs/>
                <w:sz w:val="22"/>
                <w:szCs w:val="22"/>
              </w:rPr>
              <w:t>34/2024</w:t>
            </w:r>
          </w:p>
        </w:tc>
      </w:tr>
    </w:tbl>
    <w:p w14:paraId="5AF276A4" w14:textId="77777777" w:rsidR="00035DEC" w:rsidRPr="00392A72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392A72" w14:paraId="7ADE6857" w14:textId="77777777" w:rsidTr="00B32FF9">
        <w:tc>
          <w:tcPr>
            <w:tcW w:w="9330" w:type="dxa"/>
            <w:shd w:val="clear" w:color="auto" w:fill="F2F2F2"/>
            <w:hideMark/>
          </w:tcPr>
          <w:p w14:paraId="22BE5562" w14:textId="77777777" w:rsidR="00035DEC" w:rsidRPr="00392A72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392A72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WYJAŚNIENIA TREŚCI SWZ</w:t>
            </w:r>
          </w:p>
        </w:tc>
      </w:tr>
    </w:tbl>
    <w:p w14:paraId="4155C658" w14:textId="77777777" w:rsidR="0012774F" w:rsidRPr="00392A72" w:rsidRDefault="00520165" w:rsidP="002F6915">
      <w:pPr>
        <w:spacing w:before="24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392A72">
        <w:rPr>
          <w:rFonts w:ascii="Arial Narrow" w:hAnsi="Arial Narrow" w:cs="Arial"/>
          <w:sz w:val="22"/>
          <w:szCs w:val="22"/>
        </w:rPr>
        <w:t xml:space="preserve">Zamawiający, </w:t>
      </w:r>
      <w:r w:rsidR="009D337F" w:rsidRPr="00392A72">
        <w:rPr>
          <w:rFonts w:ascii="Arial Narrow" w:hAnsi="Arial Narrow" w:cs="Arial"/>
          <w:b/>
          <w:sz w:val="22"/>
          <w:szCs w:val="22"/>
        </w:rPr>
        <w:t>10WSzKzP SPZOZ</w:t>
      </w:r>
      <w:r w:rsidRPr="00392A72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392A72">
        <w:rPr>
          <w:rFonts w:ascii="Arial Narrow" w:hAnsi="Arial Narrow" w:cs="Arial"/>
          <w:sz w:val="22"/>
          <w:szCs w:val="22"/>
        </w:rPr>
        <w:t>1</w:t>
      </w:r>
      <w:r w:rsidRPr="00392A72">
        <w:rPr>
          <w:rFonts w:ascii="Arial Narrow" w:hAnsi="Arial Narrow" w:cs="Arial"/>
          <w:sz w:val="22"/>
          <w:szCs w:val="22"/>
        </w:rPr>
        <w:t>3</w:t>
      </w:r>
      <w:r w:rsidR="0029606A" w:rsidRPr="00392A72">
        <w:rPr>
          <w:rFonts w:ascii="Arial Narrow" w:hAnsi="Arial Narrow" w:cs="Arial"/>
          <w:sz w:val="22"/>
          <w:szCs w:val="22"/>
        </w:rPr>
        <w:t>5</w:t>
      </w:r>
      <w:r w:rsidRPr="00392A72">
        <w:rPr>
          <w:rFonts w:ascii="Arial Narrow" w:hAnsi="Arial Narrow" w:cs="Arial"/>
          <w:sz w:val="22"/>
          <w:szCs w:val="22"/>
        </w:rPr>
        <w:t xml:space="preserve"> ust</w:t>
      </w:r>
      <w:r w:rsidR="00D9049C" w:rsidRPr="00392A72">
        <w:rPr>
          <w:rFonts w:ascii="Arial Narrow" w:hAnsi="Arial Narrow" w:cs="Arial"/>
          <w:sz w:val="22"/>
          <w:szCs w:val="22"/>
        </w:rPr>
        <w:t xml:space="preserve">. </w:t>
      </w:r>
      <w:r w:rsidR="0029606A" w:rsidRPr="00392A72">
        <w:rPr>
          <w:rFonts w:ascii="Arial Narrow" w:hAnsi="Arial Narrow" w:cs="Arial"/>
          <w:sz w:val="22"/>
          <w:szCs w:val="22"/>
        </w:rPr>
        <w:t>6</w:t>
      </w:r>
      <w:r w:rsidRPr="00392A72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392A72">
        <w:rPr>
          <w:rFonts w:ascii="Arial Narrow" w:hAnsi="Arial Narrow" w:cs="Arial"/>
          <w:sz w:val="22"/>
          <w:szCs w:val="22"/>
        </w:rPr>
        <w:t>11</w:t>
      </w:r>
      <w:r w:rsidRPr="00392A72">
        <w:rPr>
          <w:rFonts w:ascii="Arial Narrow" w:hAnsi="Arial Narrow" w:cs="Arial"/>
          <w:sz w:val="22"/>
          <w:szCs w:val="22"/>
        </w:rPr>
        <w:t xml:space="preserve"> </w:t>
      </w:r>
      <w:r w:rsidR="0029606A" w:rsidRPr="00392A72">
        <w:rPr>
          <w:rFonts w:ascii="Arial Narrow" w:hAnsi="Arial Narrow" w:cs="Arial"/>
          <w:sz w:val="22"/>
          <w:szCs w:val="22"/>
        </w:rPr>
        <w:t xml:space="preserve">września </w:t>
      </w:r>
      <w:r w:rsidRPr="00392A72">
        <w:rPr>
          <w:rFonts w:ascii="Arial Narrow" w:hAnsi="Arial Narrow" w:cs="Arial"/>
          <w:sz w:val="22"/>
          <w:szCs w:val="22"/>
        </w:rPr>
        <w:t>20</w:t>
      </w:r>
      <w:r w:rsidR="0029606A" w:rsidRPr="00392A72">
        <w:rPr>
          <w:rFonts w:ascii="Arial Narrow" w:hAnsi="Arial Narrow" w:cs="Arial"/>
          <w:sz w:val="22"/>
          <w:szCs w:val="22"/>
        </w:rPr>
        <w:t>19</w:t>
      </w:r>
      <w:r w:rsidRPr="00392A72">
        <w:rPr>
          <w:rFonts w:ascii="Arial Narrow" w:hAnsi="Arial Narrow" w:cs="Arial"/>
          <w:sz w:val="22"/>
          <w:szCs w:val="22"/>
        </w:rPr>
        <w:t xml:space="preserve"> r</w:t>
      </w:r>
      <w:r w:rsidR="0029606A" w:rsidRPr="00392A72">
        <w:rPr>
          <w:rFonts w:ascii="Arial Narrow" w:hAnsi="Arial Narrow" w:cs="Arial"/>
          <w:sz w:val="22"/>
          <w:szCs w:val="22"/>
        </w:rPr>
        <w:t>.</w:t>
      </w:r>
      <w:r w:rsidRPr="00392A72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392A72">
        <w:rPr>
          <w:rFonts w:ascii="Arial Narrow" w:hAnsi="Arial Narrow" w:cs="Arial"/>
          <w:sz w:val="22"/>
          <w:szCs w:val="22"/>
        </w:rPr>
        <w:t>z</w:t>
      </w:r>
      <w:r w:rsidRPr="00392A72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392A72">
        <w:rPr>
          <w:rFonts w:ascii="Arial Narrow" w:hAnsi="Arial Narrow" w:cs="Arial"/>
          <w:sz w:val="22"/>
          <w:szCs w:val="22"/>
        </w:rPr>
        <w:t>p</w:t>
      </w:r>
      <w:r w:rsidRPr="00392A72">
        <w:rPr>
          <w:rFonts w:ascii="Arial Narrow" w:hAnsi="Arial Narrow" w:cs="Arial"/>
          <w:sz w:val="22"/>
          <w:szCs w:val="22"/>
        </w:rPr>
        <w:t xml:space="preserve">ublicznych </w:t>
      </w:r>
      <w:r w:rsidR="009D337F" w:rsidRPr="00392A72">
        <w:rPr>
          <w:rFonts w:ascii="Arial Narrow" w:hAnsi="Arial Narrow" w:cs="Arial"/>
          <w:sz w:val="22"/>
          <w:szCs w:val="22"/>
        </w:rPr>
        <w:t>(</w:t>
      </w:r>
      <w:proofErr w:type="spellStart"/>
      <w:r w:rsidR="009D337F" w:rsidRPr="00392A72">
        <w:rPr>
          <w:rFonts w:ascii="Arial Narrow" w:hAnsi="Arial Narrow" w:cs="Arial"/>
          <w:sz w:val="22"/>
          <w:szCs w:val="22"/>
        </w:rPr>
        <w:t>t.j</w:t>
      </w:r>
      <w:proofErr w:type="spellEnd"/>
      <w:r w:rsidR="009D337F" w:rsidRPr="00392A72">
        <w:rPr>
          <w:rFonts w:ascii="Arial Narrow" w:hAnsi="Arial Narrow" w:cs="Arial"/>
          <w:sz w:val="22"/>
          <w:szCs w:val="22"/>
        </w:rPr>
        <w:t>. Dz. U. z 2023r. poz. 1605)</w:t>
      </w:r>
      <w:r w:rsidR="00BE7BFD" w:rsidRPr="00392A72">
        <w:rPr>
          <w:rFonts w:ascii="Arial Narrow" w:hAnsi="Arial Narrow" w:cs="Arial"/>
          <w:sz w:val="22"/>
          <w:szCs w:val="22"/>
        </w:rPr>
        <w:t xml:space="preserve">, </w:t>
      </w:r>
      <w:r w:rsidR="00D9049C" w:rsidRPr="00392A72">
        <w:rPr>
          <w:rFonts w:ascii="Arial Narrow" w:hAnsi="Arial Narrow" w:cs="Arial"/>
          <w:sz w:val="22"/>
          <w:szCs w:val="22"/>
        </w:rPr>
        <w:t>udostępnia</w:t>
      </w:r>
      <w:r w:rsidR="00BE7BFD" w:rsidRPr="00392A72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392A72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392A72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392A72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392A72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392A72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392A72">
        <w:rPr>
          <w:rFonts w:ascii="Arial Narrow" w:hAnsi="Arial Narrow" w:cs="Arial"/>
          <w:sz w:val="22"/>
          <w:szCs w:val="22"/>
        </w:rPr>
        <w:t>wraz z wyjaśnieniami</w:t>
      </w:r>
      <w:r w:rsidR="0012774F" w:rsidRPr="00392A72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D337F" w:rsidRPr="00392A72" w14:paraId="602CA83C" w14:textId="77777777" w:rsidTr="003704AD">
        <w:tc>
          <w:tcPr>
            <w:tcW w:w="9356" w:type="dxa"/>
            <w:shd w:val="clear" w:color="auto" w:fill="auto"/>
          </w:tcPr>
          <w:p w14:paraId="12A6F7D0" w14:textId="77777777" w:rsidR="009D337F" w:rsidRPr="00392A72" w:rsidRDefault="009D337F" w:rsidP="003704AD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92A72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14:paraId="18A6CAA5" w14:textId="1117BD07" w:rsidR="009D337F" w:rsidRPr="00392A72" w:rsidRDefault="009D337F" w:rsidP="003704A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92A72">
              <w:rPr>
                <w:rFonts w:ascii="Arial Narrow" w:hAnsi="Arial Narrow" w:cs="Arial"/>
                <w:sz w:val="22"/>
                <w:szCs w:val="22"/>
              </w:rPr>
              <w:t>1.</w:t>
            </w:r>
            <w:r w:rsidR="00161DEF" w:rsidRPr="00392A72">
              <w:rPr>
                <w:rFonts w:ascii="Arial Narrow" w:hAnsi="Arial Narrow" w:cs="Arial"/>
                <w:sz w:val="22"/>
                <w:szCs w:val="22"/>
              </w:rPr>
              <w:t xml:space="preserve"> Dotyczy Zadania  nr 3, pozycja 2: Czy Zamawiający dopuści taśmy ze wskaźnikiem zmieniającym barwę po procesie z żółtego na brąz?</w:t>
            </w:r>
          </w:p>
          <w:p w14:paraId="5BCE8718" w14:textId="77777777" w:rsidR="00161DEF" w:rsidRPr="00392A72" w:rsidRDefault="00161DEF" w:rsidP="00161DEF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92A72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51B8E7B1" w14:textId="26115C69" w:rsidR="009D337F" w:rsidRPr="00392A72" w:rsidRDefault="00431295" w:rsidP="003704A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92A72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dopuszcza.</w:t>
            </w:r>
          </w:p>
          <w:p w14:paraId="5A046B76" w14:textId="3F96B387" w:rsidR="009D337F" w:rsidRPr="00392A72" w:rsidRDefault="009D337F" w:rsidP="003704A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92A72">
              <w:rPr>
                <w:rFonts w:ascii="Arial Narrow" w:hAnsi="Arial Narrow" w:cs="Arial"/>
                <w:sz w:val="22"/>
                <w:szCs w:val="22"/>
              </w:rPr>
              <w:t>2.</w:t>
            </w:r>
            <w:r w:rsidR="00161DEF" w:rsidRPr="00392A72">
              <w:rPr>
                <w:rFonts w:ascii="Arial Narrow" w:hAnsi="Arial Narrow" w:cs="Arial"/>
                <w:sz w:val="22"/>
                <w:szCs w:val="22"/>
              </w:rPr>
              <w:t xml:space="preserve"> Dotyczy Zadania  nr 3, pozycja 2: Czy Zamawiający dopuści taśmy o grubości 0,15mm?</w:t>
            </w:r>
          </w:p>
          <w:p w14:paraId="73C80757" w14:textId="77777777" w:rsidR="00161DEF" w:rsidRPr="00392A72" w:rsidRDefault="00161DEF" w:rsidP="00161DEF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92A72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083D94E2" w14:textId="6315816D" w:rsidR="00431295" w:rsidRPr="00392A72" w:rsidRDefault="00D626FD" w:rsidP="0043129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Zgodnie z zapisami SWZ, </w:t>
            </w:r>
            <w:r w:rsidR="00431295" w:rsidRPr="00392A7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</w:t>
            </w:r>
            <w:r w:rsidR="00040BC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wymaga 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taśmy o grubości 0,15 mm</w:t>
            </w:r>
            <w:r w:rsidR="00431295" w:rsidRPr="00392A72"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</w:p>
          <w:p w14:paraId="04ED3CD4" w14:textId="49CA71FF" w:rsidR="009D337F" w:rsidRPr="00392A72" w:rsidRDefault="009D337F" w:rsidP="003704A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92A72">
              <w:rPr>
                <w:rFonts w:ascii="Arial Narrow" w:hAnsi="Arial Narrow" w:cs="Arial"/>
                <w:sz w:val="22"/>
                <w:szCs w:val="22"/>
              </w:rPr>
              <w:t>3.</w:t>
            </w:r>
            <w:r w:rsidR="00161DEF" w:rsidRPr="00392A72">
              <w:rPr>
                <w:rFonts w:ascii="Arial Narrow" w:hAnsi="Arial Narrow" w:cs="Arial"/>
                <w:sz w:val="22"/>
                <w:szCs w:val="22"/>
              </w:rPr>
              <w:t xml:space="preserve"> Dotyczy Zadania  nr 3, pozycja 2: Prosimy o potwierdzenie, iż zgodnie z załącznikiem nr 10 wymagana taśma ma posiadać szerokość min.19mm?</w:t>
            </w:r>
          </w:p>
          <w:p w14:paraId="28AC4461" w14:textId="77777777" w:rsidR="00161DEF" w:rsidRPr="00392A72" w:rsidRDefault="00161DEF" w:rsidP="00161DEF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92A72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1C434B9D" w14:textId="210517FA" w:rsidR="009D337F" w:rsidRPr="00392A72" w:rsidRDefault="00431295" w:rsidP="003704A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92A72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potwierdza wymaganą minimalną szerokość taśmy (19mm)</w:t>
            </w:r>
            <w:r w:rsidR="00D626FD">
              <w:rPr>
                <w:rFonts w:ascii="Arial Narrow" w:hAnsi="Arial Narrow" w:cs="Arial"/>
                <w:b/>
                <w:bCs/>
                <w:sz w:val="22"/>
                <w:szCs w:val="22"/>
              </w:rPr>
              <w:t>, zgodnie z zapisami SWZ</w:t>
            </w:r>
            <w:r w:rsidRPr="00392A72"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</w:p>
          <w:p w14:paraId="2C59A56B" w14:textId="2BD26CEC" w:rsidR="009D337F" w:rsidRPr="00392A72" w:rsidRDefault="009D337F" w:rsidP="003704A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92A72">
              <w:rPr>
                <w:rFonts w:ascii="Arial Narrow" w:hAnsi="Arial Narrow" w:cs="Arial"/>
                <w:sz w:val="22"/>
                <w:szCs w:val="22"/>
              </w:rPr>
              <w:t>4.</w:t>
            </w:r>
            <w:r w:rsidR="00161DEF" w:rsidRPr="00392A72">
              <w:rPr>
                <w:rFonts w:ascii="Arial Narrow" w:hAnsi="Arial Narrow" w:cs="Arial"/>
                <w:sz w:val="22"/>
                <w:szCs w:val="22"/>
              </w:rPr>
              <w:t xml:space="preserve"> Dotyczy Zadania  nr 3, pozycja 4: Wnosimy o odstąpienie od wymogu by testy odpowiadały wymaganiom dla testów typu 6 wg PN-EN ISO 11140-1. Norma ISO 11140-1 i wskazane w niej typy testów, dotyczą wyłącznie testów </w:t>
            </w:r>
            <w:r w:rsidR="00161DEF" w:rsidRPr="00392A72">
              <w:rPr>
                <w:rFonts w:ascii="Arial Narrow" w:hAnsi="Arial Narrow" w:cs="Arial"/>
                <w:sz w:val="22"/>
                <w:szCs w:val="22"/>
              </w:rPr>
              <w:lastRenderedPageBreak/>
              <w:t>do procesu sterylizacji. Również określenie tolerancji na zmienne krytyczne jest wymogiem stawianym testom do kontroli procesu sterylizacji (zgodnie z normą ISO 11140-1).</w:t>
            </w:r>
          </w:p>
          <w:p w14:paraId="2A4809CA" w14:textId="77777777" w:rsidR="00161DEF" w:rsidRPr="00392A72" w:rsidRDefault="00161DEF" w:rsidP="00161DEF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92A72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583DD79E" w14:textId="5AAEA4A8" w:rsidR="009D337F" w:rsidRPr="00392A72" w:rsidRDefault="00431295" w:rsidP="003704A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92A72">
              <w:rPr>
                <w:rFonts w:ascii="Arial Narrow" w:hAnsi="Arial Narrow" w:cs="Arial"/>
                <w:b/>
                <w:sz w:val="22"/>
                <w:szCs w:val="22"/>
              </w:rPr>
              <w:t>Dla testów kontroli skuteczności dezynfekcji w myjniach dezynfektorach obowiązuje norma ISO 15883-1.</w:t>
            </w:r>
            <w:r w:rsidR="00D626FD">
              <w:rPr>
                <w:rFonts w:ascii="Arial Narrow" w:hAnsi="Arial Narrow" w:cs="Arial"/>
                <w:b/>
                <w:sz w:val="22"/>
                <w:szCs w:val="22"/>
              </w:rPr>
              <w:t xml:space="preserve"> Zamawiający zamieszcza zaktualizowany załącznik nr 10 do SWZ.</w:t>
            </w:r>
          </w:p>
          <w:p w14:paraId="5785B9C4" w14:textId="390AE9C4" w:rsidR="009D337F" w:rsidRPr="00392A72" w:rsidRDefault="009D337F" w:rsidP="003704A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92A72">
              <w:rPr>
                <w:rFonts w:ascii="Arial Narrow" w:hAnsi="Arial Narrow" w:cs="Arial"/>
                <w:sz w:val="22"/>
                <w:szCs w:val="22"/>
              </w:rPr>
              <w:t>5.</w:t>
            </w:r>
            <w:r w:rsidR="00161DEF" w:rsidRPr="00392A72">
              <w:rPr>
                <w:rFonts w:ascii="Arial Narrow" w:hAnsi="Arial Narrow" w:cs="Arial"/>
                <w:sz w:val="22"/>
                <w:szCs w:val="22"/>
              </w:rPr>
              <w:t xml:space="preserve"> Dotyczy Zadania  nr 3, pozycja 4: Czy Zamawiający dopuści testy ze wskaźnikiem zmieniającym barwę po procesie z zielonego na fiolet?</w:t>
            </w:r>
          </w:p>
          <w:p w14:paraId="31D74392" w14:textId="77777777" w:rsidR="00161DEF" w:rsidRPr="00392A72" w:rsidRDefault="00161DEF" w:rsidP="00161DEF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92A72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680E87C3" w14:textId="77777777" w:rsidR="00431295" w:rsidRPr="00392A72" w:rsidRDefault="00431295" w:rsidP="0043129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92A72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dopuszcza.</w:t>
            </w:r>
          </w:p>
          <w:p w14:paraId="126A6E77" w14:textId="3039D67B" w:rsidR="009D337F" w:rsidRPr="00392A72" w:rsidRDefault="009D337F" w:rsidP="003704A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92A72">
              <w:rPr>
                <w:rFonts w:ascii="Arial Narrow" w:hAnsi="Arial Narrow" w:cs="Arial"/>
                <w:sz w:val="22"/>
                <w:szCs w:val="22"/>
              </w:rPr>
              <w:t>6.</w:t>
            </w:r>
            <w:r w:rsidR="00161DEF" w:rsidRPr="00392A72">
              <w:rPr>
                <w:rFonts w:ascii="Arial Narrow" w:hAnsi="Arial Narrow" w:cs="Arial"/>
                <w:sz w:val="22"/>
                <w:szCs w:val="22"/>
              </w:rPr>
              <w:t xml:space="preserve"> Dotyczy Zadania  nr 3, pozycja 5: Czy Zamawiający dopuści testy o wymiarze 17 x 105mm?</w:t>
            </w:r>
          </w:p>
          <w:p w14:paraId="782EAE07" w14:textId="77777777" w:rsidR="00161DEF" w:rsidRPr="00392A72" w:rsidRDefault="00161DEF" w:rsidP="00161DEF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92A72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107B3E33" w14:textId="77777777" w:rsidR="00431295" w:rsidRPr="00392A72" w:rsidRDefault="00431295" w:rsidP="0043129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92A72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dopuszcza.</w:t>
            </w:r>
          </w:p>
          <w:p w14:paraId="28D620B4" w14:textId="300ADEA2" w:rsidR="009D337F" w:rsidRPr="00392A72" w:rsidRDefault="009D337F" w:rsidP="003704A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92A72">
              <w:rPr>
                <w:rFonts w:ascii="Arial Narrow" w:hAnsi="Arial Narrow" w:cs="Arial"/>
                <w:sz w:val="22"/>
                <w:szCs w:val="22"/>
              </w:rPr>
              <w:t>7.</w:t>
            </w:r>
            <w:r w:rsidR="00161DEF" w:rsidRPr="00392A72">
              <w:rPr>
                <w:rFonts w:ascii="Arial Narrow" w:hAnsi="Arial Narrow" w:cs="Arial"/>
                <w:sz w:val="22"/>
                <w:szCs w:val="22"/>
              </w:rPr>
              <w:t xml:space="preserve"> Dotyczy Zadania  nr 3, pozycja 9: Czy Zamawiający dopuści testy </w:t>
            </w:r>
            <w:proofErr w:type="spellStart"/>
            <w:r w:rsidR="00161DEF" w:rsidRPr="00392A72">
              <w:rPr>
                <w:rFonts w:ascii="Arial Narrow" w:hAnsi="Arial Narrow" w:cs="Arial"/>
                <w:sz w:val="22"/>
                <w:szCs w:val="22"/>
              </w:rPr>
              <w:t>zgrzewu</w:t>
            </w:r>
            <w:proofErr w:type="spellEnd"/>
            <w:r w:rsidR="00161DEF" w:rsidRPr="00392A72">
              <w:rPr>
                <w:rFonts w:ascii="Arial Narrow" w:hAnsi="Arial Narrow" w:cs="Arial"/>
                <w:sz w:val="22"/>
                <w:szCs w:val="22"/>
              </w:rPr>
              <w:t xml:space="preserve"> o wymiarze 172x92mm?</w:t>
            </w:r>
          </w:p>
          <w:p w14:paraId="33484FEB" w14:textId="77777777" w:rsidR="00161DEF" w:rsidRPr="00392A72" w:rsidRDefault="00161DEF" w:rsidP="00161DEF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92A72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2999D50A" w14:textId="77777777" w:rsidR="00431295" w:rsidRPr="00392A72" w:rsidRDefault="00431295" w:rsidP="0043129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92A72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dopuszcza.</w:t>
            </w:r>
          </w:p>
          <w:p w14:paraId="79AA91BD" w14:textId="6B2C31DD" w:rsidR="009D337F" w:rsidRPr="00392A72" w:rsidRDefault="009D337F" w:rsidP="003704A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92A72">
              <w:rPr>
                <w:rFonts w:ascii="Arial Narrow" w:hAnsi="Arial Narrow" w:cs="Arial"/>
                <w:sz w:val="22"/>
                <w:szCs w:val="22"/>
              </w:rPr>
              <w:t>8.</w:t>
            </w:r>
            <w:r w:rsidR="00161DEF" w:rsidRPr="00392A72">
              <w:rPr>
                <w:rFonts w:ascii="Arial Narrow" w:hAnsi="Arial Narrow" w:cs="Arial"/>
                <w:sz w:val="22"/>
                <w:szCs w:val="22"/>
              </w:rPr>
              <w:t xml:space="preserve"> Dotyczy Zadania  nr 3, pozycja 9: Czy Zamawiający dopuści testy w opakowaniu po 250 sztuk? Wielkość zapotrzebowania zostanie odpowiednio przeliczona.</w:t>
            </w:r>
          </w:p>
          <w:p w14:paraId="2BFF8469" w14:textId="77777777" w:rsidR="00161DEF" w:rsidRPr="00392A72" w:rsidRDefault="00161DEF" w:rsidP="00161DEF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92A72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3735A9E6" w14:textId="32A15B6E" w:rsidR="00431295" w:rsidRPr="00392A72" w:rsidRDefault="00431295" w:rsidP="0043129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92A72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 po odpowiednim przeliczeniu ilości.</w:t>
            </w:r>
          </w:p>
          <w:p w14:paraId="473F13F1" w14:textId="238CB2CB" w:rsidR="009D337F" w:rsidRPr="00392A72" w:rsidRDefault="009D337F" w:rsidP="003704A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92A72">
              <w:rPr>
                <w:rFonts w:ascii="Arial Narrow" w:hAnsi="Arial Narrow" w:cs="Arial"/>
                <w:sz w:val="22"/>
                <w:szCs w:val="22"/>
              </w:rPr>
              <w:t>9.</w:t>
            </w:r>
            <w:r w:rsidR="00161DEF" w:rsidRPr="00392A72">
              <w:rPr>
                <w:rFonts w:ascii="Arial Narrow" w:hAnsi="Arial Narrow" w:cs="Arial"/>
                <w:sz w:val="22"/>
                <w:szCs w:val="22"/>
              </w:rPr>
              <w:t xml:space="preserve"> Dotyczy Zadania  nr 8, pozycja 2: Czy Zamawiający dopuści testy biologiczne do sterylizacji parowej o odczycie końcowym 3h?</w:t>
            </w:r>
          </w:p>
          <w:p w14:paraId="6CB54FAC" w14:textId="77777777" w:rsidR="009D337F" w:rsidRPr="00392A72" w:rsidRDefault="009D337F" w:rsidP="003704AD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92A72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1231C21A" w14:textId="77777777" w:rsidR="00431295" w:rsidRPr="00392A72" w:rsidRDefault="00431295" w:rsidP="0043129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92A72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dopuszcza.</w:t>
            </w:r>
          </w:p>
          <w:p w14:paraId="02BE78CB" w14:textId="79800740" w:rsidR="009D337F" w:rsidRPr="00392A72" w:rsidRDefault="009D337F" w:rsidP="003704AD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9D337F" w:rsidRPr="00392A72" w14:paraId="4FE1FF20" w14:textId="77777777" w:rsidTr="003704AD">
        <w:tc>
          <w:tcPr>
            <w:tcW w:w="9356" w:type="dxa"/>
            <w:shd w:val="clear" w:color="auto" w:fill="auto"/>
          </w:tcPr>
          <w:p w14:paraId="2C3EF13F" w14:textId="77777777" w:rsidR="009D337F" w:rsidRPr="00392A72" w:rsidRDefault="009D337F" w:rsidP="003704AD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92A72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2</w:t>
            </w:r>
          </w:p>
          <w:p w14:paraId="55F5F189" w14:textId="77777777" w:rsidR="00E907C8" w:rsidRPr="00392A72" w:rsidRDefault="00E907C8" w:rsidP="00E907C8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14:paraId="4989B1E5" w14:textId="77777777" w:rsidR="00E907C8" w:rsidRPr="00392A72" w:rsidRDefault="00E907C8" w:rsidP="00D97D47">
            <w:pPr>
              <w:pStyle w:val="Default"/>
              <w:numPr>
                <w:ilvl w:val="0"/>
                <w:numId w:val="10"/>
              </w:numPr>
              <w:ind w:left="360" w:hanging="360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392A72">
              <w:rPr>
                <w:rFonts w:ascii="Arial Narrow" w:hAnsi="Arial Narrow"/>
                <w:color w:val="auto"/>
                <w:sz w:val="22"/>
                <w:szCs w:val="22"/>
              </w:rPr>
              <w:t xml:space="preserve">Dotyczy Zadania nr 1: </w:t>
            </w:r>
          </w:p>
          <w:p w14:paraId="427A88BD" w14:textId="77777777" w:rsidR="00E907C8" w:rsidRPr="00392A72" w:rsidRDefault="00E907C8" w:rsidP="00E907C8">
            <w:pPr>
              <w:pStyle w:val="Default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392A72">
              <w:rPr>
                <w:rFonts w:ascii="Arial Narrow" w:hAnsi="Arial Narrow"/>
                <w:color w:val="auto"/>
                <w:sz w:val="22"/>
                <w:szCs w:val="22"/>
              </w:rPr>
              <w:t xml:space="preserve">Prosimy o sprawdzenie czy nie doszło do omyłki pisarskiej. Czy Zamawiający ma na myśli że zawartość chlorków będzie na poziomie do 0,05%? </w:t>
            </w:r>
          </w:p>
          <w:p w14:paraId="7A9DF0EE" w14:textId="77777777" w:rsidR="00E907C8" w:rsidRPr="00392A72" w:rsidRDefault="00E907C8" w:rsidP="00E907C8">
            <w:pPr>
              <w:pStyle w:val="Default"/>
              <w:rPr>
                <w:rFonts w:ascii="Arial Narrow" w:hAnsi="Arial Narrow"/>
                <w:color w:val="auto"/>
                <w:sz w:val="22"/>
                <w:szCs w:val="22"/>
              </w:rPr>
            </w:pPr>
          </w:p>
          <w:p w14:paraId="338A1F89" w14:textId="77777777" w:rsidR="00D97D47" w:rsidRPr="00392A72" w:rsidRDefault="00D97D47" w:rsidP="00D97D47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92A72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245E67A6" w14:textId="12DB31E7" w:rsidR="00E907C8" w:rsidRPr="00392A72" w:rsidRDefault="00431295" w:rsidP="005B4FF1">
            <w:pPr>
              <w:pStyle w:val="Default"/>
              <w:spacing w:after="240"/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392A72">
              <w:rPr>
                <w:rFonts w:ascii="Arial Narrow" w:hAnsi="Arial Narrow"/>
                <w:b/>
                <w:sz w:val="22"/>
                <w:szCs w:val="22"/>
              </w:rPr>
              <w:t xml:space="preserve">Zamawiający </w:t>
            </w:r>
            <w:r w:rsidR="00D626FD">
              <w:rPr>
                <w:rFonts w:ascii="Arial Narrow" w:hAnsi="Arial Narrow"/>
                <w:b/>
                <w:sz w:val="22"/>
                <w:szCs w:val="22"/>
              </w:rPr>
              <w:t>wymaga</w:t>
            </w:r>
            <w:r w:rsidRPr="00392A72">
              <w:rPr>
                <w:rFonts w:ascii="Arial Narrow" w:hAnsi="Arial Narrow"/>
                <w:b/>
                <w:sz w:val="22"/>
                <w:szCs w:val="22"/>
              </w:rPr>
              <w:t xml:space="preserve"> zawartość chlorków w papierze krepowanym do wartości maksymalnej 0,05%.</w:t>
            </w:r>
            <w:r w:rsidR="00D626FD">
              <w:rPr>
                <w:rFonts w:ascii="Arial Narrow" w:hAnsi="Arial Narrow" w:cs="Arial"/>
                <w:b/>
                <w:sz w:val="22"/>
                <w:szCs w:val="22"/>
              </w:rPr>
              <w:t xml:space="preserve"> Zamawiający zamieszcza zaktualizowany załącznik nr 10 do SWZ</w:t>
            </w:r>
            <w:r w:rsidR="00F96604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  <w:p w14:paraId="4A20BA8C" w14:textId="77777777" w:rsidR="00E907C8" w:rsidRPr="00392A72" w:rsidRDefault="00E907C8" w:rsidP="00D97D47">
            <w:pPr>
              <w:pStyle w:val="Default"/>
              <w:numPr>
                <w:ilvl w:val="0"/>
                <w:numId w:val="10"/>
              </w:numPr>
              <w:ind w:left="360" w:hanging="360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392A72">
              <w:rPr>
                <w:rFonts w:ascii="Arial Narrow" w:hAnsi="Arial Narrow"/>
                <w:color w:val="auto"/>
                <w:sz w:val="22"/>
                <w:szCs w:val="22"/>
              </w:rPr>
              <w:t xml:space="preserve">Dotyczy Zadania nr 1: </w:t>
            </w:r>
          </w:p>
          <w:p w14:paraId="71DC9FBC" w14:textId="1830D4BF" w:rsidR="00E907C8" w:rsidRPr="00392A72" w:rsidRDefault="00E907C8" w:rsidP="00E907C8">
            <w:pPr>
              <w:pStyle w:val="Default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392A72">
              <w:rPr>
                <w:rFonts w:ascii="Arial Narrow" w:hAnsi="Arial Narrow"/>
                <w:color w:val="auto"/>
                <w:sz w:val="22"/>
                <w:szCs w:val="22"/>
              </w:rPr>
              <w:t xml:space="preserve">Czy Zamawiający wyrazi zgodę na zaoferowanie papieru krepowanego nie biodegradowalnego ? </w:t>
            </w:r>
          </w:p>
          <w:p w14:paraId="54E8958C" w14:textId="77777777" w:rsidR="00D97D47" w:rsidRPr="00392A72" w:rsidRDefault="00D97D47" w:rsidP="00D97D47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92A72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6CD9EE76" w14:textId="586F8416" w:rsidR="00E907C8" w:rsidRPr="00D626FD" w:rsidRDefault="00D626FD" w:rsidP="00E907C8">
            <w:pPr>
              <w:pStyle w:val="Default"/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Zgodnie z zapisami SWZ, </w:t>
            </w:r>
            <w:r w:rsidR="00431295" w:rsidRPr="00D626FD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Zamawiający </w:t>
            </w:r>
            <w:r w:rsidRPr="00D626FD">
              <w:rPr>
                <w:rFonts w:ascii="Arial Narrow" w:hAnsi="Arial Narrow"/>
                <w:b/>
                <w:bCs/>
                <w:sz w:val="22"/>
                <w:szCs w:val="22"/>
              </w:rPr>
              <w:t>wymaga</w:t>
            </w:r>
            <w:r w:rsidR="00431295" w:rsidRPr="00D626FD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papier krepowany biodegradowalny.</w:t>
            </w:r>
          </w:p>
          <w:p w14:paraId="6DAE1B90" w14:textId="77777777" w:rsidR="00E907C8" w:rsidRPr="00392A72" w:rsidRDefault="00E907C8" w:rsidP="00E907C8">
            <w:pPr>
              <w:pStyle w:val="Default"/>
              <w:rPr>
                <w:rFonts w:ascii="Arial Narrow" w:hAnsi="Arial Narrow"/>
                <w:color w:val="auto"/>
                <w:sz w:val="22"/>
                <w:szCs w:val="22"/>
              </w:rPr>
            </w:pPr>
          </w:p>
          <w:p w14:paraId="37E8F0C6" w14:textId="77777777" w:rsidR="00E907C8" w:rsidRPr="00392A72" w:rsidRDefault="00E907C8" w:rsidP="00D97D47">
            <w:pPr>
              <w:pStyle w:val="Default"/>
              <w:numPr>
                <w:ilvl w:val="0"/>
                <w:numId w:val="10"/>
              </w:numPr>
              <w:ind w:left="360" w:hanging="360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392A72">
              <w:rPr>
                <w:rFonts w:ascii="Arial Narrow" w:hAnsi="Arial Narrow"/>
                <w:color w:val="auto"/>
                <w:sz w:val="22"/>
                <w:szCs w:val="22"/>
              </w:rPr>
              <w:t xml:space="preserve">Dotyczy Zadania nr 2: </w:t>
            </w:r>
          </w:p>
          <w:p w14:paraId="28EFEFFB" w14:textId="1733931F" w:rsidR="009D337F" w:rsidRPr="00392A72" w:rsidRDefault="00E907C8" w:rsidP="00E907C8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92A72">
              <w:rPr>
                <w:rFonts w:ascii="Arial Narrow" w:hAnsi="Arial Narrow"/>
                <w:sz w:val="22"/>
                <w:szCs w:val="22"/>
              </w:rPr>
              <w:lastRenderedPageBreak/>
              <w:t>Czy Zamawiający wyrazi zgodę na zaoferowanie rękawa zgrzewalnego w temperaturze 150-200</w:t>
            </w:r>
            <w:r w:rsidR="00C456D9" w:rsidRPr="00392A72">
              <w:rPr>
                <w:rFonts w:ascii="Arial Narrow" w:hAnsi="Arial Narrow"/>
                <w:bCs/>
                <w:sz w:val="22"/>
                <w:szCs w:val="22"/>
                <w:vertAlign w:val="superscript"/>
              </w:rPr>
              <w:t>0</w:t>
            </w:r>
            <w:r w:rsidRPr="00392A72">
              <w:rPr>
                <w:rFonts w:ascii="Arial Narrow" w:hAnsi="Arial Narrow"/>
                <w:sz w:val="22"/>
                <w:szCs w:val="22"/>
              </w:rPr>
              <w:t>C?</w:t>
            </w:r>
          </w:p>
          <w:p w14:paraId="79BE0056" w14:textId="77777777" w:rsidR="00D97D47" w:rsidRPr="00392A72" w:rsidRDefault="00D97D47" w:rsidP="00D97D47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92A72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7C8A1575" w14:textId="4FEFB8F2" w:rsidR="00E907C8" w:rsidRPr="00392A72" w:rsidRDefault="00C456D9" w:rsidP="00E907C8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392A72">
              <w:rPr>
                <w:rFonts w:ascii="Arial Narrow" w:hAnsi="Arial Narrow"/>
                <w:b/>
                <w:sz w:val="22"/>
                <w:szCs w:val="22"/>
              </w:rPr>
              <w:t>Zamawiający wyraża zgodę na zaoferowanie rękawa zgrzewalnego w temperaturze 150- 200</w:t>
            </w:r>
            <w:r w:rsidRPr="00392A72">
              <w:rPr>
                <w:rFonts w:ascii="Arial Narrow" w:hAnsi="Arial Narrow"/>
                <w:b/>
                <w:sz w:val="22"/>
                <w:szCs w:val="22"/>
                <w:vertAlign w:val="superscript"/>
              </w:rPr>
              <w:t>0</w:t>
            </w:r>
            <w:r w:rsidRPr="00392A72">
              <w:rPr>
                <w:rFonts w:ascii="Arial Narrow" w:hAnsi="Arial Narrow"/>
                <w:b/>
                <w:sz w:val="22"/>
                <w:szCs w:val="22"/>
              </w:rPr>
              <w:t>C</w:t>
            </w:r>
            <w:r w:rsidR="002F6915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14:paraId="09EFB372" w14:textId="77777777" w:rsidR="00E907C8" w:rsidRPr="00392A72" w:rsidRDefault="00E907C8" w:rsidP="00D626FD">
            <w:pPr>
              <w:pStyle w:val="Default"/>
              <w:numPr>
                <w:ilvl w:val="0"/>
                <w:numId w:val="10"/>
              </w:numPr>
              <w:spacing w:before="240"/>
              <w:ind w:left="360" w:hanging="360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392A72">
              <w:rPr>
                <w:rFonts w:ascii="Arial Narrow" w:hAnsi="Arial Narrow"/>
                <w:color w:val="auto"/>
                <w:sz w:val="22"/>
                <w:szCs w:val="22"/>
              </w:rPr>
              <w:t xml:space="preserve">Dotyczy Zadania nr 2: </w:t>
            </w:r>
          </w:p>
          <w:p w14:paraId="58661AF2" w14:textId="77777777" w:rsidR="00E907C8" w:rsidRPr="00392A72" w:rsidRDefault="00E907C8" w:rsidP="002F6915">
            <w:pPr>
              <w:pStyle w:val="Default"/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392A72">
              <w:rPr>
                <w:rFonts w:ascii="Arial Narrow" w:hAnsi="Arial Narrow"/>
                <w:color w:val="auto"/>
                <w:sz w:val="22"/>
                <w:szCs w:val="22"/>
              </w:rPr>
              <w:t xml:space="preserve">Czy Zamawiający wymaga, aby na rękawach znajdowała się informacja o kolorze wskaźników przed i po sterylizacji w języku polskim? Takie rozwiązanie minimalizuje pomyłkę interpretacyjną podczas odczytywania wyników testu. </w:t>
            </w:r>
          </w:p>
          <w:p w14:paraId="091FD357" w14:textId="77777777" w:rsidR="00D97D47" w:rsidRPr="00392A72" w:rsidRDefault="00D97D47" w:rsidP="00D97D47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92A72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2FC977DF" w14:textId="72F65C27" w:rsidR="00E907C8" w:rsidRPr="00392A72" w:rsidRDefault="00C456D9" w:rsidP="005B4FF1">
            <w:pPr>
              <w:pStyle w:val="Default"/>
              <w:spacing w:after="240"/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392A72">
              <w:rPr>
                <w:rFonts w:ascii="Arial Narrow" w:hAnsi="Arial Narrow"/>
                <w:b/>
                <w:sz w:val="22"/>
                <w:szCs w:val="22"/>
              </w:rPr>
              <w:t xml:space="preserve">Zamawiający </w:t>
            </w:r>
            <w:r w:rsidR="00F96604">
              <w:rPr>
                <w:rFonts w:ascii="Arial Narrow" w:hAnsi="Arial Narrow"/>
                <w:b/>
                <w:sz w:val="22"/>
                <w:szCs w:val="22"/>
              </w:rPr>
              <w:t>dopuszcza,</w:t>
            </w:r>
            <w:r w:rsidRPr="00392A72">
              <w:rPr>
                <w:rFonts w:ascii="Arial Narrow" w:hAnsi="Arial Narrow"/>
                <w:b/>
                <w:sz w:val="22"/>
                <w:szCs w:val="22"/>
              </w:rPr>
              <w:t xml:space="preserve"> aby na rękawach znajdowała się informacja w języku polskim o barwie wskaźnika przed i po procesie sterylizacji.</w:t>
            </w:r>
          </w:p>
          <w:p w14:paraId="5D84DFDE" w14:textId="77777777" w:rsidR="00E907C8" w:rsidRPr="00392A72" w:rsidRDefault="00E907C8" w:rsidP="00D97D47">
            <w:pPr>
              <w:pStyle w:val="Default"/>
              <w:numPr>
                <w:ilvl w:val="0"/>
                <w:numId w:val="10"/>
              </w:numPr>
              <w:ind w:left="360" w:hanging="360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392A72">
              <w:rPr>
                <w:rFonts w:ascii="Arial Narrow" w:hAnsi="Arial Narrow"/>
                <w:color w:val="auto"/>
                <w:sz w:val="22"/>
                <w:szCs w:val="22"/>
              </w:rPr>
              <w:t xml:space="preserve">Dotyczy Zadania nr 2: </w:t>
            </w:r>
          </w:p>
          <w:p w14:paraId="6024900D" w14:textId="77777777" w:rsidR="00E907C8" w:rsidRPr="00392A72" w:rsidRDefault="00E907C8" w:rsidP="002F6915">
            <w:pPr>
              <w:pStyle w:val="Default"/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392A72">
              <w:rPr>
                <w:rFonts w:ascii="Arial Narrow" w:hAnsi="Arial Narrow"/>
                <w:color w:val="auto"/>
                <w:sz w:val="22"/>
                <w:szCs w:val="22"/>
              </w:rPr>
              <w:t xml:space="preserve">Czy w celu wykluczenia wielokrotnego użycia opakowań Zamawiający wymaga, aby na rękawach umieszczony był piktogram przekreślonej liczby 2, który informuje o tym, iż zaoferowane opakowanie jest jednorazowego użytku? </w:t>
            </w:r>
          </w:p>
          <w:p w14:paraId="24FB59E5" w14:textId="77777777" w:rsidR="00D97D47" w:rsidRPr="00392A72" w:rsidRDefault="00D97D47" w:rsidP="00D97D47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92A72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40681B52" w14:textId="3853692B" w:rsidR="00C456D9" w:rsidRPr="00392A72" w:rsidRDefault="00C456D9" w:rsidP="002F6915">
            <w:pPr>
              <w:spacing w:after="4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92A72">
              <w:rPr>
                <w:rFonts w:ascii="Arial Narrow" w:hAnsi="Arial Narrow"/>
                <w:b/>
                <w:sz w:val="22"/>
                <w:szCs w:val="22"/>
              </w:rPr>
              <w:t xml:space="preserve">Zamawiający </w:t>
            </w:r>
            <w:r w:rsidR="00F96604">
              <w:rPr>
                <w:rFonts w:ascii="Arial Narrow" w:hAnsi="Arial Narrow"/>
                <w:b/>
                <w:sz w:val="22"/>
                <w:szCs w:val="22"/>
              </w:rPr>
              <w:t xml:space="preserve">dopuszcza, </w:t>
            </w:r>
            <w:r w:rsidRPr="00392A72">
              <w:rPr>
                <w:rFonts w:ascii="Arial Narrow" w:hAnsi="Arial Narrow"/>
                <w:b/>
                <w:sz w:val="22"/>
                <w:szCs w:val="22"/>
              </w:rPr>
              <w:t>aby na rękawie był umieszczony piktogram "przekreślonej liczby 2 ", który informuje o zastosowaniu opakowania jednorazowego użytku.</w:t>
            </w:r>
          </w:p>
          <w:p w14:paraId="1CDD8710" w14:textId="77777777" w:rsidR="00E907C8" w:rsidRPr="00392A72" w:rsidRDefault="00E907C8" w:rsidP="00F96604">
            <w:pPr>
              <w:pStyle w:val="Default"/>
              <w:numPr>
                <w:ilvl w:val="0"/>
                <w:numId w:val="10"/>
              </w:numPr>
              <w:spacing w:before="240"/>
              <w:ind w:left="360" w:hanging="360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392A72">
              <w:rPr>
                <w:rFonts w:ascii="Arial Narrow" w:hAnsi="Arial Narrow"/>
                <w:color w:val="auto"/>
                <w:sz w:val="22"/>
                <w:szCs w:val="22"/>
              </w:rPr>
              <w:t xml:space="preserve">Dotyczy Zadania nr 2: </w:t>
            </w:r>
          </w:p>
          <w:p w14:paraId="75B73044" w14:textId="77777777" w:rsidR="00E907C8" w:rsidRPr="00392A72" w:rsidRDefault="00E907C8" w:rsidP="002F6915">
            <w:pPr>
              <w:pStyle w:val="Default"/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392A72">
              <w:rPr>
                <w:rFonts w:ascii="Arial Narrow" w:hAnsi="Arial Narrow"/>
                <w:color w:val="auto"/>
                <w:sz w:val="22"/>
                <w:szCs w:val="22"/>
              </w:rPr>
              <w:t xml:space="preserve">Czy Zamawiający wymaga, aby ze względów higienicznych rękawy zabezpieczone były przeźroczystą, termokurczliwą folią? </w:t>
            </w:r>
          </w:p>
          <w:p w14:paraId="59B45CE3" w14:textId="77777777" w:rsidR="00D97D47" w:rsidRPr="00392A72" w:rsidRDefault="00D97D47" w:rsidP="00D97D47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92A72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1CF53BC8" w14:textId="42239830" w:rsidR="00E907C8" w:rsidRPr="00392A72" w:rsidRDefault="00C456D9" w:rsidP="005B4FF1">
            <w:pPr>
              <w:pStyle w:val="Default"/>
              <w:spacing w:after="240"/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392A72">
              <w:rPr>
                <w:rFonts w:ascii="Arial Narrow" w:hAnsi="Arial Narrow"/>
                <w:b/>
                <w:sz w:val="22"/>
                <w:szCs w:val="22"/>
              </w:rPr>
              <w:t xml:space="preserve">Zamawiający </w:t>
            </w:r>
            <w:r w:rsidR="00F96604">
              <w:rPr>
                <w:rFonts w:ascii="Arial Narrow" w:hAnsi="Arial Narrow"/>
                <w:b/>
                <w:sz w:val="22"/>
                <w:szCs w:val="22"/>
              </w:rPr>
              <w:t>dopuszcz</w:t>
            </w:r>
            <w:r w:rsidRPr="00392A72">
              <w:rPr>
                <w:rFonts w:ascii="Arial Narrow" w:hAnsi="Arial Narrow"/>
                <w:b/>
                <w:sz w:val="22"/>
                <w:szCs w:val="22"/>
              </w:rPr>
              <w:t>a, aby ze względów higienicznych rękaw był zabezpieczony  przed zabrudzeniem</w:t>
            </w:r>
            <w:r w:rsidR="00F96604">
              <w:rPr>
                <w:rFonts w:ascii="Arial Narrow" w:hAnsi="Arial Narrow"/>
                <w:b/>
                <w:sz w:val="22"/>
                <w:szCs w:val="22"/>
              </w:rPr>
              <w:t>,</w:t>
            </w:r>
            <w:r w:rsidRPr="00392A72">
              <w:rPr>
                <w:rFonts w:ascii="Arial Narrow" w:hAnsi="Arial Narrow"/>
                <w:b/>
                <w:sz w:val="22"/>
                <w:szCs w:val="22"/>
              </w:rPr>
              <w:t xml:space="preserve"> może to być w formie np. folii termokurczliwej.</w:t>
            </w:r>
          </w:p>
          <w:p w14:paraId="5B13C153" w14:textId="77777777" w:rsidR="00E907C8" w:rsidRPr="00392A72" w:rsidRDefault="00E907C8" w:rsidP="00D97D47">
            <w:pPr>
              <w:pStyle w:val="Default"/>
              <w:numPr>
                <w:ilvl w:val="0"/>
                <w:numId w:val="10"/>
              </w:numPr>
              <w:ind w:left="360" w:hanging="360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392A72">
              <w:rPr>
                <w:rFonts w:ascii="Arial Narrow" w:hAnsi="Arial Narrow"/>
                <w:color w:val="auto"/>
                <w:sz w:val="22"/>
                <w:szCs w:val="22"/>
              </w:rPr>
              <w:t xml:space="preserve">Dotyczy Zadania nr 2: </w:t>
            </w:r>
          </w:p>
          <w:p w14:paraId="0FC38FFA" w14:textId="77777777" w:rsidR="00E907C8" w:rsidRPr="00392A72" w:rsidRDefault="00E907C8" w:rsidP="002F6915">
            <w:pPr>
              <w:pStyle w:val="Default"/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392A72">
              <w:rPr>
                <w:rFonts w:ascii="Arial Narrow" w:hAnsi="Arial Narrow"/>
                <w:color w:val="auto"/>
                <w:sz w:val="22"/>
                <w:szCs w:val="22"/>
              </w:rPr>
              <w:t xml:space="preserve">Czy Zamawiający wymaga, aby każda rolka rękawa była oznaczona etykietą identyfikacyjną umieszczoną między rękawem a folią zabezpieczającą, na której znajdują się informacje dotyczące daty produkcji, daty ważności, warunków przechowywania oraz numerem LOT produktu? W/w etykieta umożliwi archiwizację oraz pozwoli na ewentualne przyjęcie reklamacji produktu. </w:t>
            </w:r>
          </w:p>
          <w:p w14:paraId="0E162CE9" w14:textId="77777777" w:rsidR="00D97D47" w:rsidRPr="00392A72" w:rsidRDefault="00D97D47" w:rsidP="00D97D47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92A72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2FA3899F" w14:textId="7614B11A" w:rsidR="00C456D9" w:rsidRPr="00392A72" w:rsidRDefault="00C456D9" w:rsidP="00C456D9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392A72">
              <w:rPr>
                <w:rFonts w:ascii="Arial Narrow" w:hAnsi="Arial Narrow"/>
                <w:b/>
                <w:sz w:val="22"/>
                <w:szCs w:val="22"/>
              </w:rPr>
              <w:t xml:space="preserve">Zamawiający </w:t>
            </w:r>
            <w:r w:rsidR="00F96604">
              <w:rPr>
                <w:rFonts w:ascii="Arial Narrow" w:hAnsi="Arial Narrow"/>
                <w:b/>
                <w:sz w:val="22"/>
                <w:szCs w:val="22"/>
              </w:rPr>
              <w:t>dopuszcz</w:t>
            </w:r>
            <w:r w:rsidRPr="00392A72">
              <w:rPr>
                <w:rFonts w:ascii="Arial Narrow" w:hAnsi="Arial Narrow"/>
                <w:b/>
                <w:sz w:val="22"/>
                <w:szCs w:val="22"/>
              </w:rPr>
              <w:t>a, aby każda rolka rękawa była oznaczona etykietą identyfikacyjną.</w:t>
            </w:r>
          </w:p>
          <w:p w14:paraId="1C897D2C" w14:textId="77777777" w:rsidR="00D97D47" w:rsidRPr="00392A72" w:rsidRDefault="00D97D47" w:rsidP="00E907C8">
            <w:pPr>
              <w:pStyle w:val="Default"/>
              <w:rPr>
                <w:rFonts w:ascii="Arial Narrow" w:hAnsi="Arial Narrow"/>
                <w:color w:val="auto"/>
                <w:sz w:val="22"/>
                <w:szCs w:val="22"/>
              </w:rPr>
            </w:pPr>
          </w:p>
          <w:p w14:paraId="7C497954" w14:textId="6FA13D24" w:rsidR="00D97D47" w:rsidRPr="00392A72" w:rsidRDefault="00D97D47" w:rsidP="00D97D47">
            <w:pPr>
              <w:pStyle w:val="Default"/>
              <w:numPr>
                <w:ilvl w:val="0"/>
                <w:numId w:val="10"/>
              </w:numPr>
              <w:ind w:left="360" w:hanging="360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392A72">
              <w:rPr>
                <w:rFonts w:ascii="Arial Narrow" w:hAnsi="Arial Narrow"/>
                <w:color w:val="auto"/>
                <w:sz w:val="22"/>
                <w:szCs w:val="22"/>
              </w:rPr>
              <w:t xml:space="preserve">Dotyczy Załącznika nr </w:t>
            </w:r>
            <w:r w:rsidR="00C456D9" w:rsidRPr="00392A72">
              <w:rPr>
                <w:rFonts w:ascii="Arial Narrow" w:hAnsi="Arial Narrow"/>
                <w:color w:val="auto"/>
                <w:sz w:val="22"/>
                <w:szCs w:val="22"/>
              </w:rPr>
              <w:t>10</w:t>
            </w:r>
            <w:r w:rsidRPr="00392A72">
              <w:rPr>
                <w:rFonts w:ascii="Arial Narrow" w:hAnsi="Arial Narrow"/>
                <w:color w:val="auto"/>
                <w:sz w:val="22"/>
                <w:szCs w:val="22"/>
              </w:rPr>
              <w:t xml:space="preserve"> do SWZ: </w:t>
            </w:r>
          </w:p>
          <w:p w14:paraId="5C771341" w14:textId="6B138382" w:rsidR="00E907C8" w:rsidRPr="00392A72" w:rsidRDefault="00E907C8" w:rsidP="00D97D47">
            <w:pPr>
              <w:pStyle w:val="Default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392A72">
              <w:rPr>
                <w:rFonts w:ascii="Arial Narrow" w:hAnsi="Arial Narrow"/>
                <w:color w:val="auto"/>
                <w:sz w:val="22"/>
                <w:szCs w:val="22"/>
              </w:rPr>
              <w:t xml:space="preserve">Prosimy do doprecyzowanie, czy nie wystąpiła omyłka w załączniku „Parametry techniczne”: </w:t>
            </w:r>
          </w:p>
          <w:p w14:paraId="5F2A8F9C" w14:textId="77777777" w:rsidR="00E907C8" w:rsidRPr="002F6915" w:rsidRDefault="00E907C8" w:rsidP="00E907C8">
            <w:pPr>
              <w:pStyle w:val="Default"/>
              <w:rPr>
                <w:rFonts w:ascii="Arial Narrow" w:hAnsi="Arial Narrow"/>
                <w:color w:val="auto"/>
                <w:sz w:val="12"/>
                <w:szCs w:val="12"/>
              </w:rPr>
            </w:pPr>
          </w:p>
          <w:p w14:paraId="7ED43C31" w14:textId="77777777" w:rsidR="00E907C8" w:rsidRPr="00392A72" w:rsidRDefault="00E907C8" w:rsidP="00E907C8">
            <w:pPr>
              <w:pStyle w:val="Default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392A72">
              <w:rPr>
                <w:rFonts w:ascii="Arial Narrow" w:hAnsi="Arial Narrow"/>
                <w:i/>
                <w:iCs/>
                <w:color w:val="auto"/>
                <w:sz w:val="22"/>
                <w:szCs w:val="22"/>
              </w:rPr>
              <w:t>„</w:t>
            </w:r>
            <w:r w:rsidRPr="00392A72">
              <w:rPr>
                <w:rFonts w:ascii="Arial Narrow" w:hAnsi="Arial Narrow" w:cs="Arial"/>
                <w:i/>
                <w:iCs/>
                <w:color w:val="auto"/>
                <w:sz w:val="22"/>
                <w:szCs w:val="22"/>
              </w:rPr>
              <w:t xml:space="preserve">3. Testy chemiczne </w:t>
            </w:r>
          </w:p>
          <w:p w14:paraId="2F1632EA" w14:textId="77777777" w:rsidR="00E907C8" w:rsidRPr="00392A72" w:rsidRDefault="00E907C8" w:rsidP="00E907C8">
            <w:pPr>
              <w:pStyle w:val="Default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392A72">
              <w:rPr>
                <w:rFonts w:ascii="Arial Narrow" w:hAnsi="Arial Narrow"/>
                <w:color w:val="auto"/>
                <w:sz w:val="22"/>
                <w:szCs w:val="22"/>
              </w:rPr>
              <w:t xml:space="preserve">Testy Chemiczne </w:t>
            </w:r>
          </w:p>
          <w:p w14:paraId="01AC1274" w14:textId="77777777" w:rsidR="00E907C8" w:rsidRPr="00392A72" w:rsidRDefault="00E907C8" w:rsidP="00E907C8">
            <w:pPr>
              <w:pStyle w:val="Default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392A72">
              <w:rPr>
                <w:rFonts w:ascii="Arial Narrow" w:hAnsi="Arial Narrow" w:cs="Arial"/>
                <w:i/>
                <w:iCs/>
                <w:color w:val="auto"/>
                <w:sz w:val="22"/>
                <w:szCs w:val="22"/>
              </w:rPr>
              <w:t xml:space="preserve">Testy chemiczne ( </w:t>
            </w:r>
            <w:r w:rsidRPr="00392A72">
              <w:rPr>
                <w:rFonts w:ascii="Arial Narrow" w:hAnsi="Arial Narrow" w:cs="Arial"/>
                <w:b/>
                <w:bCs/>
                <w:i/>
                <w:iCs/>
                <w:color w:val="auto"/>
                <w:sz w:val="22"/>
                <w:szCs w:val="22"/>
              </w:rPr>
              <w:t>zad.1 poz. 1 – 6 oraz 9</w:t>
            </w:r>
            <w:r w:rsidRPr="00392A72">
              <w:rPr>
                <w:rFonts w:ascii="Arial Narrow" w:hAnsi="Arial Narrow" w:cs="Arial"/>
                <w:i/>
                <w:iCs/>
                <w:color w:val="auto"/>
                <w:sz w:val="22"/>
                <w:szCs w:val="22"/>
              </w:rPr>
              <w:t xml:space="preserve">, zad. 8 poz. 1) potwierdzenie parametrów klasy testów wydanych przez producenta, wskaźniki </w:t>
            </w:r>
            <w:proofErr w:type="spellStart"/>
            <w:r w:rsidRPr="00392A72">
              <w:rPr>
                <w:rFonts w:ascii="Arial Narrow" w:hAnsi="Arial Narrow" w:cs="Arial"/>
                <w:i/>
                <w:iCs/>
                <w:color w:val="auto"/>
                <w:sz w:val="22"/>
                <w:szCs w:val="22"/>
              </w:rPr>
              <w:t>niebiologiczne</w:t>
            </w:r>
            <w:proofErr w:type="spellEnd"/>
            <w:r w:rsidRPr="00392A72">
              <w:rPr>
                <w:rFonts w:ascii="Arial Narrow" w:hAnsi="Arial Narrow" w:cs="Arial"/>
                <w:i/>
                <w:iCs/>
                <w:color w:val="auto"/>
                <w:sz w:val="22"/>
                <w:szCs w:val="22"/>
              </w:rPr>
              <w:t xml:space="preserve"> ISO 111 40-1-2014”. </w:t>
            </w:r>
          </w:p>
          <w:p w14:paraId="414C9EA4" w14:textId="77777777" w:rsidR="00E907C8" w:rsidRPr="00392A72" w:rsidRDefault="00E907C8" w:rsidP="00E907C8">
            <w:pPr>
              <w:pStyle w:val="Default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392A72">
              <w:rPr>
                <w:rFonts w:ascii="Arial Narrow" w:hAnsi="Arial Narrow" w:cs="Arial"/>
                <w:color w:val="auto"/>
                <w:sz w:val="22"/>
                <w:szCs w:val="22"/>
              </w:rPr>
              <w:t xml:space="preserve">W zad.1 nie występują testy chemiczne zgodne z normą ISO 11140-1? </w:t>
            </w:r>
          </w:p>
          <w:p w14:paraId="33509A53" w14:textId="77777777" w:rsidR="002F6915" w:rsidRPr="002F6915" w:rsidRDefault="002F6915" w:rsidP="00D97D47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10"/>
                <w:szCs w:val="10"/>
              </w:rPr>
            </w:pPr>
          </w:p>
          <w:p w14:paraId="03C5AAC2" w14:textId="2107623E" w:rsidR="00D97D47" w:rsidRPr="00392A72" w:rsidRDefault="00D97D47" w:rsidP="00D97D47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92A72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6BFEC153" w14:textId="00A73C64" w:rsidR="00E907C8" w:rsidRPr="00392A72" w:rsidRDefault="00F96604" w:rsidP="005B4FF1">
            <w:pPr>
              <w:pStyle w:val="Default"/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Powyższy zapis dotyczy</w:t>
            </w:r>
            <w:r w:rsidRPr="00392A72">
              <w:rPr>
                <w:rFonts w:ascii="Arial Narrow" w:hAnsi="Arial Narrow" w:cs="Arial"/>
                <w:b/>
                <w:bCs/>
                <w:i/>
                <w:iCs/>
                <w:color w:val="auto"/>
                <w:sz w:val="22"/>
                <w:szCs w:val="22"/>
              </w:rPr>
              <w:t xml:space="preserve"> </w:t>
            </w:r>
            <w:r w:rsidRPr="00F96604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  <w:u w:val="single"/>
              </w:rPr>
              <w:t>zad.3</w:t>
            </w:r>
            <w:r w:rsidRPr="00F96604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 xml:space="preserve"> poz. 1 – 6 oraz 9, zad. 8 poz. 1</w:t>
            </w:r>
            <w:r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.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Zamawiający zamieszcza zaktualizowany załącznik nr 10 do SWZ.</w:t>
            </w:r>
          </w:p>
          <w:p w14:paraId="0874741D" w14:textId="77777777" w:rsidR="00D97D47" w:rsidRPr="00392A72" w:rsidRDefault="00D97D47" w:rsidP="00E907C8">
            <w:pPr>
              <w:pStyle w:val="Default"/>
              <w:rPr>
                <w:rFonts w:ascii="Arial Narrow" w:hAnsi="Arial Narrow"/>
                <w:color w:val="auto"/>
                <w:sz w:val="22"/>
                <w:szCs w:val="22"/>
              </w:rPr>
            </w:pPr>
          </w:p>
          <w:p w14:paraId="336EE3C1" w14:textId="73DE1CA7" w:rsidR="00E907C8" w:rsidRPr="00392A72" w:rsidRDefault="00E907C8" w:rsidP="00D97D47">
            <w:pPr>
              <w:pStyle w:val="Default"/>
              <w:numPr>
                <w:ilvl w:val="0"/>
                <w:numId w:val="10"/>
              </w:numPr>
              <w:ind w:left="360" w:hanging="360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392A72">
              <w:rPr>
                <w:rFonts w:ascii="Arial Narrow" w:hAnsi="Arial Narrow"/>
                <w:color w:val="auto"/>
                <w:sz w:val="22"/>
                <w:szCs w:val="22"/>
              </w:rPr>
              <w:t xml:space="preserve">Dotyczy Zadania nr 3, pozycji nr 1: </w:t>
            </w:r>
          </w:p>
          <w:p w14:paraId="492C2F59" w14:textId="77777777" w:rsidR="00E907C8" w:rsidRPr="00392A72" w:rsidRDefault="00E907C8" w:rsidP="002F6915">
            <w:pPr>
              <w:pStyle w:val="Default"/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392A72">
              <w:rPr>
                <w:rFonts w:ascii="Arial Narrow" w:hAnsi="Arial Narrow"/>
                <w:color w:val="auto"/>
                <w:sz w:val="22"/>
                <w:szCs w:val="22"/>
              </w:rPr>
              <w:t xml:space="preserve">Czy zgodnie z obowiązującą normą Zamawiający wymaga, aby na testach chemicznych znajdowało się oznaczenie obecnie obowiązujących norm potwierdzających klasę testów? </w:t>
            </w:r>
          </w:p>
          <w:p w14:paraId="41CD57E1" w14:textId="77777777" w:rsidR="00D97D47" w:rsidRPr="00392A72" w:rsidRDefault="00D97D47" w:rsidP="00D97D47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92A72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03E5A11A" w14:textId="2F8CFF6C" w:rsidR="00C456D9" w:rsidRPr="00392A72" w:rsidRDefault="00C456D9" w:rsidP="005B4FF1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392A72">
              <w:rPr>
                <w:rFonts w:ascii="Arial Narrow" w:hAnsi="Arial Narrow"/>
                <w:b/>
                <w:sz w:val="22"/>
                <w:szCs w:val="22"/>
              </w:rPr>
              <w:t xml:space="preserve">Zamawiający </w:t>
            </w:r>
            <w:r w:rsidR="00F96604">
              <w:rPr>
                <w:rFonts w:ascii="Arial Narrow" w:hAnsi="Arial Narrow"/>
                <w:b/>
                <w:sz w:val="22"/>
                <w:szCs w:val="22"/>
              </w:rPr>
              <w:t>dopuszcza</w:t>
            </w:r>
            <w:r w:rsidRPr="00392A72">
              <w:rPr>
                <w:rFonts w:ascii="Arial Narrow" w:hAnsi="Arial Narrow"/>
                <w:b/>
                <w:sz w:val="22"/>
                <w:szCs w:val="22"/>
              </w:rPr>
              <w:t>, aby na testach chemicznych znajdowała się informacja o  obowiązujących normach potwierdzająca typy testów.</w:t>
            </w:r>
          </w:p>
          <w:p w14:paraId="4005D808" w14:textId="77777777" w:rsidR="00D97D47" w:rsidRPr="00392A72" w:rsidRDefault="00D97D47" w:rsidP="00F96604">
            <w:pPr>
              <w:pStyle w:val="Default"/>
              <w:numPr>
                <w:ilvl w:val="0"/>
                <w:numId w:val="10"/>
              </w:numPr>
              <w:spacing w:before="240"/>
              <w:ind w:left="360" w:hanging="360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392A72">
              <w:rPr>
                <w:rFonts w:ascii="Arial Narrow" w:hAnsi="Arial Narrow"/>
                <w:color w:val="auto"/>
                <w:sz w:val="22"/>
                <w:szCs w:val="22"/>
              </w:rPr>
              <w:t xml:space="preserve">Dotyczy Zadania nr 3, pozycji nr 1: </w:t>
            </w:r>
          </w:p>
          <w:p w14:paraId="62958AEC" w14:textId="613A6CEF" w:rsidR="00E907C8" w:rsidRPr="00392A72" w:rsidRDefault="00E907C8" w:rsidP="00F96604">
            <w:pPr>
              <w:spacing w:after="60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92A72">
              <w:rPr>
                <w:rFonts w:ascii="Arial Narrow" w:hAnsi="Arial Narrow"/>
                <w:sz w:val="22"/>
                <w:szCs w:val="22"/>
              </w:rPr>
              <w:t>Czy dla zapewnienia poprawnej interpretacji wyniku oraz dla poprawnego opisu Zamawiający wymaga, aby informacje o rodzaju testu i sposobie odczytu zawarte na teście i na etykiecie były w języku polskim?</w:t>
            </w:r>
          </w:p>
          <w:p w14:paraId="46AD9B9B" w14:textId="77777777" w:rsidR="00D97D47" w:rsidRPr="00392A72" w:rsidRDefault="00D97D47" w:rsidP="005B4FF1">
            <w:pPr>
              <w:spacing w:after="4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92A72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Stanowisko (wyjaśnienie) Zamawiającego:</w:t>
            </w:r>
          </w:p>
          <w:p w14:paraId="451B7F8E" w14:textId="4F2F8D0D" w:rsidR="00E907C8" w:rsidRPr="00392A72" w:rsidRDefault="00C456D9" w:rsidP="005B4FF1">
            <w:pPr>
              <w:pStyle w:val="Default"/>
              <w:spacing w:after="24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92A72">
              <w:rPr>
                <w:rFonts w:ascii="Arial Narrow" w:hAnsi="Arial Narrow"/>
                <w:b/>
                <w:sz w:val="22"/>
                <w:szCs w:val="22"/>
              </w:rPr>
              <w:t xml:space="preserve">Zamawiający </w:t>
            </w:r>
            <w:r w:rsidR="00F96604">
              <w:rPr>
                <w:rFonts w:ascii="Arial Narrow" w:hAnsi="Arial Narrow"/>
                <w:b/>
                <w:sz w:val="22"/>
                <w:szCs w:val="22"/>
              </w:rPr>
              <w:t>dopuszcz</w:t>
            </w:r>
            <w:r w:rsidRPr="00392A72">
              <w:rPr>
                <w:rFonts w:ascii="Arial Narrow" w:hAnsi="Arial Narrow"/>
                <w:b/>
                <w:sz w:val="22"/>
                <w:szCs w:val="22"/>
              </w:rPr>
              <w:t xml:space="preserve">a, aby informacja o rodzaju, sposobie odczytu  i etykiecie testu  zawarta była </w:t>
            </w:r>
            <w:r w:rsidR="005B4FF1">
              <w:rPr>
                <w:rFonts w:ascii="Arial Narrow" w:hAnsi="Arial Narrow"/>
                <w:b/>
                <w:sz w:val="22"/>
                <w:szCs w:val="22"/>
              </w:rPr>
              <w:br/>
            </w:r>
            <w:r w:rsidRPr="00392A72">
              <w:rPr>
                <w:rFonts w:ascii="Arial Narrow" w:hAnsi="Arial Narrow"/>
                <w:b/>
                <w:sz w:val="22"/>
                <w:szCs w:val="22"/>
              </w:rPr>
              <w:t>w języku polskim w celu poprawnej interpretacji wyniku i opisu.</w:t>
            </w:r>
          </w:p>
          <w:p w14:paraId="03B82FF2" w14:textId="35898AE7" w:rsidR="00D97D47" w:rsidRPr="00392A72" w:rsidRDefault="00D97D47" w:rsidP="00D97D47">
            <w:pPr>
              <w:pStyle w:val="Default"/>
              <w:numPr>
                <w:ilvl w:val="0"/>
                <w:numId w:val="10"/>
              </w:numPr>
              <w:ind w:left="360" w:hanging="360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392A72">
              <w:rPr>
                <w:rFonts w:ascii="Arial Narrow" w:hAnsi="Arial Narrow"/>
                <w:color w:val="auto"/>
                <w:sz w:val="22"/>
                <w:szCs w:val="22"/>
              </w:rPr>
              <w:t xml:space="preserve">Dotyczy Zadania nr 3, pozycji nr 4: </w:t>
            </w:r>
          </w:p>
          <w:p w14:paraId="0675B335" w14:textId="77777777" w:rsidR="00E907C8" w:rsidRPr="00392A72" w:rsidRDefault="00E907C8" w:rsidP="002F6915">
            <w:pPr>
              <w:pStyle w:val="Default"/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392A72">
              <w:rPr>
                <w:rFonts w:ascii="Arial Narrow" w:hAnsi="Arial Narrow"/>
                <w:color w:val="auto"/>
                <w:sz w:val="22"/>
                <w:szCs w:val="22"/>
              </w:rPr>
              <w:t xml:space="preserve">Czy Zamawiający wyrazi zgodę na zaoferowanie testów do dezynfekcji przebarwiających się z koloru żółtego na czarny? </w:t>
            </w:r>
          </w:p>
          <w:p w14:paraId="0D375703" w14:textId="77777777" w:rsidR="00D97D47" w:rsidRPr="00392A72" w:rsidRDefault="00D97D47" w:rsidP="00D97D47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92A72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0D1A6562" w14:textId="52BC8767" w:rsidR="00D97D47" w:rsidRPr="00392A72" w:rsidRDefault="00C456D9" w:rsidP="005B4FF1">
            <w:pPr>
              <w:pStyle w:val="Default"/>
              <w:tabs>
                <w:tab w:val="left" w:pos="2214"/>
              </w:tabs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392A72">
              <w:rPr>
                <w:rFonts w:ascii="Arial Narrow" w:hAnsi="Arial Narrow"/>
                <w:b/>
                <w:sz w:val="22"/>
                <w:szCs w:val="22"/>
              </w:rPr>
              <w:t xml:space="preserve">Zamawiający wyraża zgodę na zaoferowanie testów do dezynfekcji przebarwiających się z barwy żółtej przed dezynfekcją na czarny po procesie dezynfekcji. </w:t>
            </w:r>
          </w:p>
          <w:p w14:paraId="5CAE649B" w14:textId="77777777" w:rsidR="00D97D47" w:rsidRPr="00392A72" w:rsidRDefault="00D97D47" w:rsidP="00E907C8">
            <w:pPr>
              <w:pStyle w:val="Default"/>
              <w:rPr>
                <w:rFonts w:ascii="Arial Narrow" w:hAnsi="Arial Narrow"/>
                <w:color w:val="auto"/>
                <w:sz w:val="22"/>
                <w:szCs w:val="22"/>
              </w:rPr>
            </w:pPr>
          </w:p>
          <w:p w14:paraId="000D639C" w14:textId="77777777" w:rsidR="00D97D47" w:rsidRPr="00392A72" w:rsidRDefault="00D97D47" w:rsidP="00D97D47">
            <w:pPr>
              <w:pStyle w:val="Default"/>
              <w:numPr>
                <w:ilvl w:val="0"/>
                <w:numId w:val="10"/>
              </w:numPr>
              <w:ind w:left="360" w:hanging="360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392A72">
              <w:rPr>
                <w:rFonts w:ascii="Arial Narrow" w:hAnsi="Arial Narrow"/>
                <w:color w:val="auto"/>
                <w:sz w:val="22"/>
                <w:szCs w:val="22"/>
              </w:rPr>
              <w:t xml:space="preserve">Dotyczy Zadania nr 3, pozycji nr 4: </w:t>
            </w:r>
          </w:p>
          <w:p w14:paraId="6C68BA1D" w14:textId="48B00996" w:rsidR="00E907C8" w:rsidRPr="00392A72" w:rsidRDefault="00E907C8" w:rsidP="00E907C8">
            <w:pPr>
              <w:pStyle w:val="Default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392A72">
              <w:rPr>
                <w:rFonts w:ascii="Arial Narrow" w:hAnsi="Arial Narrow"/>
                <w:color w:val="auto"/>
                <w:sz w:val="22"/>
                <w:szCs w:val="22"/>
              </w:rPr>
              <w:t xml:space="preserve">Prosimy o doprecyzowanie, czy Zamawiający oczekuje zaoferowania testów wraz z </w:t>
            </w:r>
            <w:proofErr w:type="spellStart"/>
            <w:r w:rsidRPr="00392A72">
              <w:rPr>
                <w:rFonts w:ascii="Arial Narrow" w:hAnsi="Arial Narrow"/>
                <w:color w:val="auto"/>
                <w:sz w:val="22"/>
                <w:szCs w:val="22"/>
              </w:rPr>
              <w:t>holderem</w:t>
            </w:r>
            <w:proofErr w:type="spellEnd"/>
            <w:r w:rsidRPr="00392A72">
              <w:rPr>
                <w:rFonts w:ascii="Arial Narrow" w:hAnsi="Arial Narrow"/>
                <w:color w:val="auto"/>
                <w:sz w:val="22"/>
                <w:szCs w:val="22"/>
              </w:rPr>
              <w:t xml:space="preserve">, szt. 1? </w:t>
            </w:r>
          </w:p>
          <w:p w14:paraId="1F11CF6E" w14:textId="77777777" w:rsidR="00D97D47" w:rsidRPr="00392A72" w:rsidRDefault="00D97D47" w:rsidP="00D97D47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92A72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11AA42FE" w14:textId="7B61B2BF" w:rsidR="00C456D9" w:rsidRPr="00392A72" w:rsidRDefault="00C456D9" w:rsidP="00C456D9">
            <w:pPr>
              <w:pStyle w:val="Default"/>
              <w:tabs>
                <w:tab w:val="left" w:pos="2214"/>
              </w:tabs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392A72">
              <w:rPr>
                <w:rFonts w:ascii="Arial Narrow" w:hAnsi="Arial Narrow"/>
                <w:b/>
                <w:sz w:val="22"/>
                <w:szCs w:val="22"/>
              </w:rPr>
              <w:t xml:space="preserve">Zamawiający oczekuje testów wraz z </w:t>
            </w:r>
            <w:proofErr w:type="spellStart"/>
            <w:r w:rsidRPr="00392A72">
              <w:rPr>
                <w:rFonts w:ascii="Arial Narrow" w:hAnsi="Arial Narrow"/>
                <w:b/>
                <w:sz w:val="22"/>
                <w:szCs w:val="22"/>
              </w:rPr>
              <w:t>holderem</w:t>
            </w:r>
            <w:proofErr w:type="spellEnd"/>
            <w:r w:rsidRPr="00392A72">
              <w:rPr>
                <w:rFonts w:ascii="Arial Narrow" w:hAnsi="Arial Narrow"/>
                <w:b/>
                <w:sz w:val="22"/>
                <w:szCs w:val="22"/>
              </w:rPr>
              <w:t xml:space="preserve"> w ilości 3 sztuk.</w:t>
            </w:r>
            <w:r w:rsidR="002F6915">
              <w:rPr>
                <w:rFonts w:ascii="Arial Narrow" w:hAnsi="Arial Narrow" w:cs="Arial"/>
                <w:b/>
                <w:sz w:val="22"/>
                <w:szCs w:val="22"/>
              </w:rPr>
              <w:t xml:space="preserve"> Zamawiający zamieszcza zaktualizowany załącznik nr 10 do SWZ.</w:t>
            </w:r>
          </w:p>
          <w:p w14:paraId="2FC568BA" w14:textId="77777777" w:rsidR="00D97D47" w:rsidRPr="00392A72" w:rsidRDefault="00D97D47" w:rsidP="00E907C8">
            <w:pPr>
              <w:pStyle w:val="Default"/>
              <w:rPr>
                <w:rFonts w:ascii="Arial Narrow" w:hAnsi="Arial Narrow"/>
                <w:color w:val="auto"/>
                <w:sz w:val="22"/>
                <w:szCs w:val="22"/>
              </w:rPr>
            </w:pPr>
          </w:p>
          <w:p w14:paraId="08B8DDC7" w14:textId="77777777" w:rsidR="00E907C8" w:rsidRPr="00392A72" w:rsidRDefault="00E907C8" w:rsidP="00D97D47">
            <w:pPr>
              <w:pStyle w:val="Default"/>
              <w:numPr>
                <w:ilvl w:val="0"/>
                <w:numId w:val="10"/>
              </w:numPr>
              <w:ind w:left="360" w:hanging="360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392A72">
              <w:rPr>
                <w:rFonts w:ascii="Arial Narrow" w:hAnsi="Arial Narrow"/>
                <w:color w:val="auto"/>
                <w:sz w:val="22"/>
                <w:szCs w:val="22"/>
              </w:rPr>
              <w:t xml:space="preserve">Dotyczy Zadania nr 3, pozycji nr 5: </w:t>
            </w:r>
          </w:p>
          <w:p w14:paraId="02C594EE" w14:textId="77777777" w:rsidR="00E907C8" w:rsidRPr="00392A72" w:rsidRDefault="00E907C8" w:rsidP="00E907C8">
            <w:pPr>
              <w:pStyle w:val="Default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392A72">
              <w:rPr>
                <w:rFonts w:ascii="Arial Narrow" w:hAnsi="Arial Narrow"/>
                <w:color w:val="auto"/>
                <w:sz w:val="22"/>
                <w:szCs w:val="22"/>
              </w:rPr>
              <w:t xml:space="preserve">Czy Zamawiający wyrazi zgodę na zaoferowanie testów o wymiarach 1,6cm x 10,2cm? </w:t>
            </w:r>
          </w:p>
          <w:p w14:paraId="094F716D" w14:textId="77777777" w:rsidR="00D97D47" w:rsidRPr="00392A72" w:rsidRDefault="00D97D47" w:rsidP="00D97D47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92A72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53B81A26" w14:textId="77777777" w:rsidR="00C456D9" w:rsidRPr="00392A72" w:rsidRDefault="00C456D9" w:rsidP="00C456D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92A72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dopuszcza.</w:t>
            </w:r>
          </w:p>
          <w:p w14:paraId="70EF19FE" w14:textId="77777777" w:rsidR="00E907C8" w:rsidRPr="00392A72" w:rsidRDefault="00E907C8" w:rsidP="00D97D47">
            <w:pPr>
              <w:pStyle w:val="Default"/>
              <w:numPr>
                <w:ilvl w:val="0"/>
                <w:numId w:val="10"/>
              </w:numPr>
              <w:ind w:left="360" w:hanging="360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392A72">
              <w:rPr>
                <w:rFonts w:ascii="Arial Narrow" w:hAnsi="Arial Narrow"/>
                <w:color w:val="auto"/>
                <w:sz w:val="22"/>
                <w:szCs w:val="22"/>
              </w:rPr>
              <w:t xml:space="preserve">Dotyczy Zadania nr 3, pozycji nr 6: </w:t>
            </w:r>
          </w:p>
          <w:p w14:paraId="668CA0FA" w14:textId="77777777" w:rsidR="00E907C8" w:rsidRPr="00392A72" w:rsidRDefault="00E907C8" w:rsidP="002F6915">
            <w:pPr>
              <w:pStyle w:val="Default"/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392A72">
              <w:rPr>
                <w:rFonts w:ascii="Arial Narrow" w:hAnsi="Arial Narrow"/>
                <w:color w:val="auto"/>
                <w:sz w:val="22"/>
                <w:szCs w:val="22"/>
              </w:rPr>
              <w:t xml:space="preserve">Czy Zamawiający wymaga, aby testy </w:t>
            </w:r>
            <w:proofErr w:type="spellStart"/>
            <w:r w:rsidRPr="00392A72">
              <w:rPr>
                <w:rFonts w:ascii="Arial Narrow" w:hAnsi="Arial Narrow"/>
                <w:color w:val="auto"/>
                <w:sz w:val="22"/>
                <w:szCs w:val="22"/>
              </w:rPr>
              <w:t>Bowie</w:t>
            </w:r>
            <w:proofErr w:type="spellEnd"/>
            <w:r w:rsidRPr="00392A72">
              <w:rPr>
                <w:rFonts w:ascii="Arial Narrow" w:hAnsi="Arial Narrow"/>
                <w:color w:val="auto"/>
                <w:sz w:val="22"/>
                <w:szCs w:val="22"/>
              </w:rPr>
              <w:t xml:space="preserve"> Dick był w postaci paska testowego z przesuwalną substancją wskaźnikową? </w:t>
            </w:r>
          </w:p>
          <w:p w14:paraId="47BF1A7E" w14:textId="77777777" w:rsidR="00D97D47" w:rsidRPr="00392A72" w:rsidRDefault="00D97D47" w:rsidP="00D97D47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92A72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09169623" w14:textId="377FA8EB" w:rsidR="00D97D47" w:rsidRPr="00392A72" w:rsidRDefault="00392A72" w:rsidP="005B4FF1">
            <w:pPr>
              <w:pStyle w:val="Default"/>
              <w:spacing w:after="240"/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392A72">
              <w:rPr>
                <w:rFonts w:ascii="Arial Narrow" w:hAnsi="Arial Narrow"/>
                <w:b/>
                <w:sz w:val="22"/>
                <w:szCs w:val="22"/>
              </w:rPr>
              <w:t xml:space="preserve">Zamawiający dopuszcza, aby test </w:t>
            </w:r>
            <w:proofErr w:type="spellStart"/>
            <w:r w:rsidRPr="00392A72">
              <w:rPr>
                <w:rFonts w:ascii="Arial Narrow" w:hAnsi="Arial Narrow"/>
                <w:b/>
                <w:sz w:val="22"/>
                <w:szCs w:val="22"/>
              </w:rPr>
              <w:t>Bowie</w:t>
            </w:r>
            <w:proofErr w:type="spellEnd"/>
            <w:r w:rsidRPr="00392A72">
              <w:rPr>
                <w:rFonts w:ascii="Arial Narrow" w:hAnsi="Arial Narrow"/>
                <w:b/>
                <w:sz w:val="22"/>
                <w:szCs w:val="22"/>
              </w:rPr>
              <w:t xml:space="preserve"> Dick był w postaci paska testowego z przesuwaln</w:t>
            </w:r>
            <w:r w:rsidR="005B7A9E">
              <w:rPr>
                <w:rFonts w:ascii="Arial Narrow" w:hAnsi="Arial Narrow"/>
                <w:b/>
                <w:sz w:val="22"/>
                <w:szCs w:val="22"/>
              </w:rPr>
              <w:t>ą</w:t>
            </w:r>
            <w:r w:rsidRPr="00392A72">
              <w:rPr>
                <w:rFonts w:ascii="Arial Narrow" w:hAnsi="Arial Narrow"/>
                <w:b/>
                <w:sz w:val="22"/>
                <w:szCs w:val="22"/>
              </w:rPr>
              <w:t xml:space="preserve"> substancją wskaźnikową</w:t>
            </w:r>
            <w:r w:rsidR="005B7A9E">
              <w:rPr>
                <w:rFonts w:ascii="Arial Narrow" w:hAnsi="Arial Narrow"/>
                <w:b/>
                <w:sz w:val="22"/>
                <w:szCs w:val="22"/>
              </w:rPr>
              <w:t>,</w:t>
            </w:r>
            <w:r w:rsidRPr="00392A72">
              <w:rPr>
                <w:rFonts w:ascii="Arial Narrow" w:hAnsi="Arial Narrow"/>
                <w:b/>
                <w:sz w:val="22"/>
                <w:szCs w:val="22"/>
              </w:rPr>
              <w:t xml:space="preserve"> a także w postaci pakietu testowego. Wymaga także informacji w języku polskim.</w:t>
            </w:r>
          </w:p>
          <w:p w14:paraId="6F1C0837" w14:textId="77777777" w:rsidR="00D97D47" w:rsidRPr="00392A72" w:rsidRDefault="00D97D47" w:rsidP="00D97D47">
            <w:pPr>
              <w:pStyle w:val="Default"/>
              <w:numPr>
                <w:ilvl w:val="0"/>
                <w:numId w:val="10"/>
              </w:numPr>
              <w:ind w:left="360" w:hanging="360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392A72">
              <w:rPr>
                <w:rFonts w:ascii="Arial Narrow" w:hAnsi="Arial Narrow"/>
                <w:color w:val="auto"/>
                <w:sz w:val="22"/>
                <w:szCs w:val="22"/>
              </w:rPr>
              <w:t xml:space="preserve">Dotyczy Zadania nr 3, pozycji nr 6: </w:t>
            </w:r>
          </w:p>
          <w:p w14:paraId="3C0887F6" w14:textId="428A6ACC" w:rsidR="00E907C8" w:rsidRPr="00392A72" w:rsidRDefault="00E907C8" w:rsidP="00E907C8">
            <w:pPr>
              <w:pStyle w:val="Default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392A72">
              <w:rPr>
                <w:rFonts w:ascii="Arial Narrow" w:hAnsi="Arial Narrow"/>
                <w:color w:val="auto"/>
                <w:sz w:val="22"/>
                <w:szCs w:val="22"/>
              </w:rPr>
              <w:t xml:space="preserve">Czy Zamawiający wymaga, aby na teście były umieszczone informacje w j. polskim? </w:t>
            </w:r>
          </w:p>
          <w:p w14:paraId="096840F3" w14:textId="77777777" w:rsidR="00D97D47" w:rsidRPr="00392A72" w:rsidRDefault="00D97D47" w:rsidP="00D97D47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92A72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5E1EC20F" w14:textId="32363DD0" w:rsidR="00D97D47" w:rsidRPr="00392A72" w:rsidRDefault="005B7A9E" w:rsidP="00E907C8">
            <w:pPr>
              <w:pStyle w:val="Default"/>
              <w:rPr>
                <w:rFonts w:ascii="Arial Narrow" w:hAnsi="Arial Narrow"/>
                <w:color w:val="auto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Zgodnie z zapisami SWZ, </w:t>
            </w:r>
            <w:r w:rsidR="00392A72" w:rsidRPr="00392A72">
              <w:rPr>
                <w:rFonts w:ascii="Arial Narrow" w:hAnsi="Arial Narrow"/>
                <w:b/>
                <w:sz w:val="22"/>
                <w:szCs w:val="22"/>
              </w:rPr>
              <w:t>Zamawiający wymaga  informacji w języku polskim.</w:t>
            </w:r>
          </w:p>
          <w:p w14:paraId="083CBD74" w14:textId="77777777" w:rsidR="00D97D47" w:rsidRPr="00392A72" w:rsidRDefault="00D97D47" w:rsidP="00E907C8">
            <w:pPr>
              <w:pStyle w:val="Default"/>
              <w:rPr>
                <w:rFonts w:ascii="Arial Narrow" w:hAnsi="Arial Narrow"/>
                <w:color w:val="auto"/>
                <w:sz w:val="22"/>
                <w:szCs w:val="22"/>
              </w:rPr>
            </w:pPr>
          </w:p>
          <w:p w14:paraId="2E54CCD9" w14:textId="77777777" w:rsidR="00E907C8" w:rsidRPr="00392A72" w:rsidRDefault="00E907C8" w:rsidP="00D97D47">
            <w:pPr>
              <w:pStyle w:val="Default"/>
              <w:numPr>
                <w:ilvl w:val="0"/>
                <w:numId w:val="10"/>
              </w:numPr>
              <w:ind w:left="360" w:hanging="360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392A72">
              <w:rPr>
                <w:rFonts w:ascii="Arial Narrow" w:hAnsi="Arial Narrow"/>
                <w:color w:val="auto"/>
                <w:sz w:val="22"/>
                <w:szCs w:val="22"/>
              </w:rPr>
              <w:t xml:space="preserve">Dotyczy Zadania nr 6: </w:t>
            </w:r>
          </w:p>
          <w:p w14:paraId="635BE5F6" w14:textId="77777777" w:rsidR="00E907C8" w:rsidRPr="00392A72" w:rsidRDefault="00E907C8" w:rsidP="00E907C8">
            <w:pPr>
              <w:pStyle w:val="Default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392A72">
              <w:rPr>
                <w:rFonts w:ascii="Arial Narrow" w:hAnsi="Arial Narrow"/>
                <w:color w:val="auto"/>
                <w:sz w:val="22"/>
                <w:szCs w:val="22"/>
              </w:rPr>
              <w:t xml:space="preserve">Czy Zamawiający wyrazi zgodę na zaoferowanie rękawów typu </w:t>
            </w:r>
            <w:proofErr w:type="spellStart"/>
            <w:r w:rsidRPr="00392A72">
              <w:rPr>
                <w:rFonts w:ascii="Arial Narrow" w:hAnsi="Arial Narrow"/>
                <w:color w:val="auto"/>
                <w:sz w:val="22"/>
                <w:szCs w:val="22"/>
              </w:rPr>
              <w:t>Tyvek</w:t>
            </w:r>
            <w:proofErr w:type="spellEnd"/>
            <w:r w:rsidRPr="00392A72">
              <w:rPr>
                <w:rFonts w:ascii="Arial Narrow" w:hAnsi="Arial Narrow"/>
                <w:color w:val="auto"/>
                <w:sz w:val="22"/>
                <w:szCs w:val="22"/>
              </w:rPr>
              <w:t xml:space="preserve"> w których napisy są w języku angielskim? </w:t>
            </w:r>
          </w:p>
          <w:p w14:paraId="7F905056" w14:textId="77777777" w:rsidR="00D97D47" w:rsidRPr="00392A72" w:rsidRDefault="00D97D47" w:rsidP="00D97D47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92A72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0BC23F6B" w14:textId="7FD1B757" w:rsidR="00D97D47" w:rsidRPr="00392A72" w:rsidRDefault="00392A72" w:rsidP="00392A72">
            <w:pPr>
              <w:pStyle w:val="Default"/>
              <w:spacing w:after="240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392A72">
              <w:rPr>
                <w:rFonts w:ascii="Arial Narrow" w:hAnsi="Arial Narrow"/>
                <w:b/>
                <w:sz w:val="22"/>
                <w:szCs w:val="22"/>
              </w:rPr>
              <w:t>Zamawiający wymaga  informacji w języku polskim.</w:t>
            </w:r>
          </w:p>
          <w:p w14:paraId="5791EB6D" w14:textId="77777777" w:rsidR="00E907C8" w:rsidRPr="00392A72" w:rsidRDefault="00E907C8" w:rsidP="00D97D47">
            <w:pPr>
              <w:pStyle w:val="Default"/>
              <w:numPr>
                <w:ilvl w:val="0"/>
                <w:numId w:val="10"/>
              </w:numPr>
              <w:ind w:left="360" w:hanging="360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392A72">
              <w:rPr>
                <w:rFonts w:ascii="Arial Narrow" w:hAnsi="Arial Narrow"/>
                <w:color w:val="auto"/>
                <w:sz w:val="22"/>
                <w:szCs w:val="22"/>
              </w:rPr>
              <w:t xml:space="preserve">Dotyczy Zadania nr 8. Pozycji nr 1: </w:t>
            </w:r>
          </w:p>
          <w:p w14:paraId="1E31C8CA" w14:textId="77777777" w:rsidR="00E907C8" w:rsidRPr="00392A72" w:rsidRDefault="00E907C8" w:rsidP="00E907C8">
            <w:pPr>
              <w:pStyle w:val="Default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392A72">
              <w:rPr>
                <w:rFonts w:ascii="Arial Narrow" w:hAnsi="Arial Narrow"/>
                <w:color w:val="auto"/>
                <w:sz w:val="22"/>
                <w:szCs w:val="22"/>
              </w:rPr>
              <w:t xml:space="preserve">Czy Zamawiający wyrazi zgodę na zaoferowanie testów do kontroli sterylizacji tlenkiem etylenu w których napisy są w języku angielskim? </w:t>
            </w:r>
          </w:p>
          <w:p w14:paraId="5E66FDEF" w14:textId="77777777" w:rsidR="00D97D47" w:rsidRPr="00392A72" w:rsidRDefault="00D97D47" w:rsidP="00D97D47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92A72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6D22C1B2" w14:textId="6E133522" w:rsidR="00D97D47" w:rsidRPr="00392A72" w:rsidRDefault="00392A72" w:rsidP="00392A72">
            <w:pPr>
              <w:pStyle w:val="Default"/>
              <w:spacing w:after="240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392A72">
              <w:rPr>
                <w:rFonts w:ascii="Arial Narrow" w:hAnsi="Arial Narrow"/>
                <w:b/>
                <w:sz w:val="22"/>
                <w:szCs w:val="22"/>
              </w:rPr>
              <w:t>Zamawiający wymaga informacji w języku polskim.</w:t>
            </w:r>
          </w:p>
          <w:p w14:paraId="7C27025D" w14:textId="77777777" w:rsidR="00D97D47" w:rsidRPr="00392A72" w:rsidRDefault="00D97D47" w:rsidP="00D97D47">
            <w:pPr>
              <w:pStyle w:val="Default"/>
              <w:numPr>
                <w:ilvl w:val="0"/>
                <w:numId w:val="10"/>
              </w:numPr>
              <w:ind w:left="360" w:hanging="360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392A72">
              <w:rPr>
                <w:rFonts w:ascii="Arial Narrow" w:hAnsi="Arial Narrow"/>
                <w:color w:val="auto"/>
                <w:sz w:val="22"/>
                <w:szCs w:val="22"/>
              </w:rPr>
              <w:t xml:space="preserve">Dotyczy Zadania nr 8. Pozycji nr 1: </w:t>
            </w:r>
          </w:p>
          <w:p w14:paraId="7608EFBC" w14:textId="5E616A99" w:rsidR="00E907C8" w:rsidRPr="00392A72" w:rsidRDefault="00E907C8" w:rsidP="00392A72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 w:rsidRPr="00392A72">
              <w:rPr>
                <w:rFonts w:ascii="Arial Narrow" w:hAnsi="Arial Narrow"/>
                <w:sz w:val="22"/>
                <w:szCs w:val="22"/>
              </w:rPr>
              <w:t>Czy Zamawiający wyrazi zgodę na zaoferowanie zamiennie testów typu 4 w których informacje na testach są w języku polskim?</w:t>
            </w:r>
          </w:p>
        </w:tc>
      </w:tr>
    </w:tbl>
    <w:p w14:paraId="30289C0E" w14:textId="77777777" w:rsidR="00D97D47" w:rsidRPr="00392A72" w:rsidRDefault="00D97D47" w:rsidP="00D97D47">
      <w:pPr>
        <w:spacing w:after="40"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392A72">
        <w:rPr>
          <w:rFonts w:ascii="Arial Narrow" w:hAnsi="Arial Narrow" w:cs="Arial"/>
          <w:b/>
          <w:bCs/>
          <w:sz w:val="22"/>
          <w:szCs w:val="22"/>
        </w:rPr>
        <w:lastRenderedPageBreak/>
        <w:t>Stanowisko (wyjaśnienie) Zamawiającego:</w:t>
      </w:r>
    </w:p>
    <w:p w14:paraId="262E87F3" w14:textId="6222424D" w:rsidR="00392A72" w:rsidRPr="00392A72" w:rsidRDefault="00392A72" w:rsidP="005B4FF1">
      <w:pPr>
        <w:spacing w:after="40" w:line="276" w:lineRule="auto"/>
        <w:ind w:left="30" w:right="-72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392A72">
        <w:rPr>
          <w:rFonts w:ascii="Arial Narrow" w:hAnsi="Arial Narrow"/>
          <w:b/>
          <w:sz w:val="22"/>
          <w:szCs w:val="22"/>
        </w:rPr>
        <w:t>Zamawiający wyraża zgodę na zaoferowanie zamiennie testów typu 4, w których informacja jest w języku polskim.</w:t>
      </w:r>
    </w:p>
    <w:p w14:paraId="04F340B3" w14:textId="77777777" w:rsidR="00325579" w:rsidRDefault="00325579" w:rsidP="00325579">
      <w:pPr>
        <w:spacing w:before="60" w:after="60"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</w:p>
    <w:p w14:paraId="41E5A319" w14:textId="77777777" w:rsidR="002F6915" w:rsidRDefault="002F6915" w:rsidP="00325579">
      <w:pPr>
        <w:spacing w:before="60" w:after="60"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</w:p>
    <w:p w14:paraId="3735795D" w14:textId="10D66671" w:rsidR="00325579" w:rsidRDefault="00325579" w:rsidP="00325579">
      <w:pPr>
        <w:spacing w:before="60" w:after="60"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392A72">
        <w:rPr>
          <w:rFonts w:ascii="Arial Narrow" w:hAnsi="Arial Narrow" w:cs="Arial"/>
          <w:b/>
          <w:bCs/>
          <w:sz w:val="22"/>
          <w:szCs w:val="22"/>
        </w:rPr>
        <w:lastRenderedPageBreak/>
        <w:t xml:space="preserve">Pytanie nr </w:t>
      </w:r>
      <w:r>
        <w:rPr>
          <w:rFonts w:ascii="Arial Narrow" w:hAnsi="Arial Narrow" w:cs="Arial"/>
          <w:b/>
          <w:bCs/>
          <w:sz w:val="22"/>
          <w:szCs w:val="22"/>
        </w:rPr>
        <w:t>3</w:t>
      </w:r>
    </w:p>
    <w:p w14:paraId="5A391600" w14:textId="5FEA7BC5" w:rsidR="00B251F3" w:rsidRPr="00D626FD" w:rsidRDefault="00040BC0" w:rsidP="00040BC0">
      <w:pPr>
        <w:pStyle w:val="Tekstpodstawowywcity"/>
        <w:numPr>
          <w:ilvl w:val="0"/>
          <w:numId w:val="18"/>
        </w:numPr>
        <w:ind w:left="284" w:hanging="284"/>
        <w:rPr>
          <w:rFonts w:ascii="Arial Narrow" w:hAnsi="Arial Narrow" w:cs="Calibri"/>
          <w:bCs/>
          <w:sz w:val="22"/>
          <w:szCs w:val="22"/>
        </w:rPr>
      </w:pPr>
      <w:r w:rsidRPr="00D626FD">
        <w:rPr>
          <w:rFonts w:ascii="Arial Narrow" w:hAnsi="Arial Narrow" w:cs="Calibri"/>
          <w:bCs/>
          <w:sz w:val="22"/>
          <w:szCs w:val="22"/>
        </w:rPr>
        <w:t>D</w:t>
      </w:r>
      <w:r w:rsidR="00B251F3" w:rsidRPr="00D626FD">
        <w:rPr>
          <w:rFonts w:ascii="Arial Narrow" w:hAnsi="Arial Narrow" w:cs="Calibri"/>
          <w:bCs/>
          <w:sz w:val="22"/>
          <w:szCs w:val="22"/>
        </w:rPr>
        <w:t>ot</w:t>
      </w:r>
      <w:r w:rsidR="00D626FD">
        <w:rPr>
          <w:rFonts w:ascii="Arial Narrow" w:hAnsi="Arial Narrow" w:cs="Calibri"/>
          <w:bCs/>
          <w:sz w:val="22"/>
          <w:szCs w:val="22"/>
        </w:rPr>
        <w:t>yczy</w:t>
      </w:r>
      <w:r w:rsidR="00B251F3" w:rsidRPr="00D626FD">
        <w:rPr>
          <w:rFonts w:ascii="Arial Narrow" w:hAnsi="Arial Narrow" w:cs="Calibri"/>
          <w:bCs/>
          <w:sz w:val="22"/>
          <w:szCs w:val="22"/>
        </w:rPr>
        <w:t xml:space="preserve"> treści SWZ pkt 13.2 </w:t>
      </w:r>
      <w:proofErr w:type="spellStart"/>
      <w:r w:rsidR="00B251F3" w:rsidRPr="00D626FD">
        <w:rPr>
          <w:rFonts w:ascii="Arial Narrow" w:hAnsi="Arial Narrow" w:cs="Calibri"/>
          <w:bCs/>
          <w:sz w:val="22"/>
          <w:szCs w:val="22"/>
        </w:rPr>
        <w:t>ppkt</w:t>
      </w:r>
      <w:proofErr w:type="spellEnd"/>
      <w:r w:rsidR="00B251F3" w:rsidRPr="00D626FD">
        <w:rPr>
          <w:rFonts w:ascii="Arial Narrow" w:hAnsi="Arial Narrow" w:cs="Calibri"/>
          <w:bCs/>
          <w:sz w:val="22"/>
          <w:szCs w:val="22"/>
        </w:rPr>
        <w:t xml:space="preserve"> 1):</w:t>
      </w:r>
    </w:p>
    <w:p w14:paraId="5B0DDA89" w14:textId="77777777" w:rsidR="00B251F3" w:rsidRDefault="00B251F3" w:rsidP="00040BC0">
      <w:pPr>
        <w:pStyle w:val="Tekstpodstawowywcity"/>
        <w:spacing w:line="360" w:lineRule="auto"/>
        <w:ind w:firstLine="0"/>
        <w:rPr>
          <w:rFonts w:ascii="Arial Narrow" w:hAnsi="Arial Narrow" w:cs="Calibri"/>
          <w:bCs/>
          <w:sz w:val="22"/>
          <w:szCs w:val="22"/>
        </w:rPr>
      </w:pPr>
      <w:r w:rsidRPr="00040BC0">
        <w:rPr>
          <w:rFonts w:ascii="Arial Narrow" w:hAnsi="Arial Narrow" w:cs="Calibri"/>
          <w:bCs/>
          <w:sz w:val="22"/>
          <w:szCs w:val="22"/>
        </w:rPr>
        <w:t>Czy Zamawiający wyrazi zgodę, aby pełnomocnictwo dołączone do oferty nie zawierało wskazania zamówienia publicznego, którego dotyczy?</w:t>
      </w:r>
    </w:p>
    <w:p w14:paraId="101C57AC" w14:textId="77777777" w:rsidR="00040BC0" w:rsidRDefault="00040BC0" w:rsidP="00040BC0">
      <w:pPr>
        <w:spacing w:after="40"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392A72">
        <w:rPr>
          <w:rFonts w:ascii="Arial Narrow" w:hAnsi="Arial Narrow" w:cs="Arial"/>
          <w:b/>
          <w:bCs/>
          <w:sz w:val="22"/>
          <w:szCs w:val="22"/>
        </w:rPr>
        <w:t>Stanowisko (wyjaśnienie) Zamawiającego:</w:t>
      </w:r>
    </w:p>
    <w:p w14:paraId="533FC279" w14:textId="16EC6B8C" w:rsidR="00286B7E" w:rsidRPr="00392A72" w:rsidRDefault="00286B7E" w:rsidP="00040BC0">
      <w:pPr>
        <w:spacing w:after="40"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Zamawiający wyraża zgodę</w:t>
      </w:r>
      <w:r w:rsidR="009A49C1">
        <w:rPr>
          <w:rFonts w:ascii="Arial Narrow" w:hAnsi="Arial Narrow" w:cs="Arial"/>
          <w:b/>
          <w:bCs/>
          <w:sz w:val="22"/>
          <w:szCs w:val="22"/>
        </w:rPr>
        <w:t>.</w:t>
      </w:r>
    </w:p>
    <w:p w14:paraId="6926C9E5" w14:textId="77777777" w:rsidR="00040BC0" w:rsidRPr="00040BC0" w:rsidRDefault="00040BC0" w:rsidP="00040BC0">
      <w:pPr>
        <w:pStyle w:val="Tekstpodstawowywcity"/>
        <w:spacing w:line="360" w:lineRule="auto"/>
        <w:ind w:firstLine="0"/>
        <w:rPr>
          <w:rFonts w:ascii="Arial Narrow" w:hAnsi="Arial Narrow" w:cs="Calibri"/>
          <w:bCs/>
          <w:sz w:val="22"/>
          <w:szCs w:val="22"/>
        </w:rPr>
      </w:pPr>
    </w:p>
    <w:p w14:paraId="64132AC1" w14:textId="1746070D" w:rsidR="005B0D60" w:rsidRPr="00D626FD" w:rsidRDefault="00040BC0" w:rsidP="00040BC0">
      <w:pPr>
        <w:pStyle w:val="Akapitzlist"/>
        <w:numPr>
          <w:ilvl w:val="0"/>
          <w:numId w:val="18"/>
        </w:numPr>
        <w:spacing w:after="120" w:line="360" w:lineRule="auto"/>
        <w:ind w:left="284" w:hanging="284"/>
        <w:rPr>
          <w:rFonts w:ascii="Arial Narrow" w:hAnsi="Arial Narrow" w:cs="Calibri"/>
          <w:bCs/>
          <w:sz w:val="22"/>
          <w:szCs w:val="22"/>
        </w:rPr>
      </w:pPr>
      <w:r w:rsidRPr="00D626FD">
        <w:rPr>
          <w:rFonts w:ascii="Arial Narrow" w:hAnsi="Arial Narrow" w:cs="Calibri"/>
          <w:bCs/>
          <w:sz w:val="22"/>
          <w:szCs w:val="22"/>
        </w:rPr>
        <w:t>Dot</w:t>
      </w:r>
      <w:r w:rsidR="00D626FD">
        <w:rPr>
          <w:rFonts w:ascii="Arial Narrow" w:hAnsi="Arial Narrow" w:cs="Calibri"/>
          <w:bCs/>
          <w:sz w:val="22"/>
          <w:szCs w:val="22"/>
        </w:rPr>
        <w:t>yczy</w:t>
      </w:r>
      <w:r w:rsidRPr="00D626FD">
        <w:rPr>
          <w:rFonts w:ascii="Arial Narrow" w:hAnsi="Arial Narrow" w:cs="Calibri"/>
          <w:bCs/>
          <w:sz w:val="22"/>
          <w:szCs w:val="22"/>
        </w:rPr>
        <w:t xml:space="preserve"> </w:t>
      </w:r>
      <w:r w:rsidR="005B0D60" w:rsidRPr="00D626FD">
        <w:rPr>
          <w:rFonts w:ascii="Arial Narrow" w:hAnsi="Arial Narrow" w:cs="Calibri"/>
          <w:bCs/>
          <w:sz w:val="22"/>
          <w:szCs w:val="22"/>
        </w:rPr>
        <w:t>projektu umowy:</w:t>
      </w:r>
    </w:p>
    <w:p w14:paraId="4E5C1C42" w14:textId="77777777" w:rsidR="005B0D60" w:rsidRPr="00040BC0" w:rsidRDefault="005B0D60" w:rsidP="005B0D60">
      <w:pPr>
        <w:spacing w:after="120" w:line="360" w:lineRule="auto"/>
        <w:jc w:val="both"/>
        <w:rPr>
          <w:rFonts w:ascii="Arial Narrow" w:hAnsi="Arial Narrow" w:cs="Calibri"/>
          <w:bCs/>
          <w:sz w:val="22"/>
          <w:szCs w:val="22"/>
        </w:rPr>
      </w:pPr>
      <w:r w:rsidRPr="00040BC0">
        <w:rPr>
          <w:rFonts w:ascii="Arial Narrow" w:hAnsi="Arial Narrow" w:cs="Calibri"/>
          <w:bCs/>
          <w:sz w:val="22"/>
          <w:szCs w:val="22"/>
        </w:rPr>
        <w:t xml:space="preserve">W związku z art. 431.  PZP [Obowiązek współdziałania zamawiającego i wykonawcy] wskazującym na fakt, </w:t>
      </w:r>
      <w:r w:rsidRPr="00040BC0">
        <w:rPr>
          <w:rFonts w:ascii="Arial Narrow" w:hAnsi="Arial Narrow" w:cs="Calibri"/>
          <w:bCs/>
          <w:sz w:val="22"/>
          <w:szCs w:val="22"/>
        </w:rPr>
        <w:br/>
        <w:t>iż Zamawiający i wykonawca wybrany w postępowaniu o udzielenie zamówienia obowiązani są współdziałać przy wykonaniu umowy w sprawie zamówienia publicznego, zwanej dalej "umową", w celu należytej realizacji zamówienia przesyłamy następujące zapytania do wzoru umowy:</w:t>
      </w:r>
    </w:p>
    <w:p w14:paraId="3D8C07D2" w14:textId="77777777" w:rsidR="005B0D60" w:rsidRPr="00040BC0" w:rsidRDefault="005B0D60" w:rsidP="00040BC0">
      <w:pPr>
        <w:spacing w:after="120" w:line="360" w:lineRule="auto"/>
        <w:jc w:val="both"/>
        <w:rPr>
          <w:rFonts w:ascii="Arial Narrow" w:hAnsi="Arial Narrow" w:cs="Calibri"/>
          <w:b/>
          <w:bCs/>
          <w:sz w:val="22"/>
          <w:szCs w:val="22"/>
        </w:rPr>
      </w:pPr>
      <w:r w:rsidRPr="00040BC0">
        <w:rPr>
          <w:rFonts w:ascii="Arial Narrow" w:hAnsi="Arial Narrow" w:cs="Calibri"/>
          <w:b/>
          <w:bCs/>
          <w:sz w:val="22"/>
          <w:szCs w:val="22"/>
        </w:rPr>
        <w:t>Czy Zamawiający wyrazi zgodę na modyfikację treści umowy oraz obniżenie zakładanych kar umownych na:</w:t>
      </w:r>
    </w:p>
    <w:p w14:paraId="4014EA51" w14:textId="77777777" w:rsidR="005B0D60" w:rsidRPr="00040BC0" w:rsidRDefault="005B0D60" w:rsidP="005B0D60">
      <w:pPr>
        <w:spacing w:after="120" w:line="360" w:lineRule="auto"/>
        <w:ind w:left="567"/>
        <w:jc w:val="center"/>
        <w:rPr>
          <w:rFonts w:ascii="Arial Narrow" w:hAnsi="Arial Narrow" w:cs="Calibri"/>
          <w:b/>
          <w:bCs/>
          <w:sz w:val="22"/>
          <w:szCs w:val="22"/>
        </w:rPr>
      </w:pPr>
      <w:r w:rsidRPr="00040BC0">
        <w:rPr>
          <w:rFonts w:ascii="Arial Narrow" w:hAnsi="Arial Narrow" w:cs="Calibri"/>
          <w:b/>
          <w:bCs/>
          <w:sz w:val="22"/>
          <w:szCs w:val="22"/>
        </w:rPr>
        <w:t>„§ 8</w:t>
      </w:r>
    </w:p>
    <w:p w14:paraId="7D6DF5E5" w14:textId="77777777" w:rsidR="005B0D60" w:rsidRPr="00040BC0" w:rsidRDefault="005B0D60" w:rsidP="005B0D60">
      <w:pPr>
        <w:spacing w:after="120" w:line="360" w:lineRule="auto"/>
        <w:ind w:left="567"/>
        <w:rPr>
          <w:rFonts w:ascii="Arial Narrow" w:hAnsi="Arial Narrow" w:cs="Calibri"/>
          <w:sz w:val="22"/>
          <w:szCs w:val="22"/>
        </w:rPr>
      </w:pPr>
      <w:r w:rsidRPr="00040BC0">
        <w:rPr>
          <w:rFonts w:ascii="Arial Narrow" w:hAnsi="Arial Narrow" w:cs="Calibri"/>
          <w:sz w:val="22"/>
          <w:szCs w:val="22"/>
        </w:rPr>
        <w:t>1.</w:t>
      </w:r>
      <w:r w:rsidRPr="00040BC0">
        <w:rPr>
          <w:rFonts w:ascii="Arial Narrow" w:hAnsi="Arial Narrow" w:cs="Calibri"/>
          <w:sz w:val="22"/>
          <w:szCs w:val="22"/>
        </w:rPr>
        <w:tab/>
        <w:t>Wykonawca zapłaci Zamawiającemu kary umowne:</w:t>
      </w:r>
    </w:p>
    <w:p w14:paraId="7E7F558A" w14:textId="77777777" w:rsidR="005B0D60" w:rsidRPr="00040BC0" w:rsidRDefault="005B0D60" w:rsidP="005B0D60">
      <w:pPr>
        <w:spacing w:after="120" w:line="360" w:lineRule="auto"/>
        <w:ind w:left="567"/>
        <w:jc w:val="both"/>
        <w:rPr>
          <w:rFonts w:ascii="Arial Narrow" w:hAnsi="Arial Narrow" w:cs="Calibri"/>
          <w:sz w:val="22"/>
          <w:szCs w:val="22"/>
        </w:rPr>
      </w:pPr>
      <w:r w:rsidRPr="00040BC0">
        <w:rPr>
          <w:rFonts w:ascii="Arial Narrow" w:hAnsi="Arial Narrow" w:cs="Calibri"/>
          <w:sz w:val="22"/>
          <w:szCs w:val="22"/>
        </w:rPr>
        <w:t>1)</w:t>
      </w:r>
      <w:r w:rsidRPr="00040BC0">
        <w:rPr>
          <w:rFonts w:ascii="Arial Narrow" w:hAnsi="Arial Narrow" w:cs="Calibri"/>
          <w:sz w:val="22"/>
          <w:szCs w:val="22"/>
        </w:rPr>
        <w:tab/>
        <w:t>za odstąpienie od umowy z przyczyn zależnych od Wykonawcy w wysokości 5 % wartości brutto niezrealizowanej części umowy. Podstawą do określenia wartości niezrealizowanej umowy będzie różnica pomiędzy ilościami podanymi w załączniku nr 1 do umowy, a  ilościami faktycznie zrealizowanych dostaw.</w:t>
      </w:r>
    </w:p>
    <w:p w14:paraId="6DEBC5B1" w14:textId="77777777" w:rsidR="00325579" w:rsidRPr="00040BC0" w:rsidRDefault="00325579" w:rsidP="00040BC0">
      <w:pPr>
        <w:pStyle w:val="Akapitzlist"/>
        <w:numPr>
          <w:ilvl w:val="0"/>
          <w:numId w:val="20"/>
        </w:numPr>
        <w:spacing w:after="120" w:line="360" w:lineRule="auto"/>
        <w:ind w:hanging="579"/>
        <w:jc w:val="both"/>
        <w:rPr>
          <w:rFonts w:ascii="Arial Narrow" w:hAnsi="Arial Narrow" w:cs="Calibri"/>
          <w:sz w:val="22"/>
          <w:szCs w:val="22"/>
        </w:rPr>
      </w:pPr>
      <w:r w:rsidRPr="00040BC0">
        <w:rPr>
          <w:rFonts w:ascii="Arial Narrow" w:hAnsi="Arial Narrow" w:cs="Calibri"/>
          <w:sz w:val="22"/>
          <w:szCs w:val="22"/>
        </w:rPr>
        <w:t xml:space="preserve">0,5 % wartości brutto niedostarczonej partii towaru - za każdy rozpoczęty dzień zwłoki w dostawie </w:t>
      </w:r>
    </w:p>
    <w:p w14:paraId="090C13FC" w14:textId="77777777" w:rsidR="00325579" w:rsidRPr="00040BC0" w:rsidRDefault="00325579" w:rsidP="00325579">
      <w:pPr>
        <w:spacing w:after="120" w:line="360" w:lineRule="auto"/>
        <w:ind w:left="567"/>
        <w:jc w:val="both"/>
        <w:rPr>
          <w:rFonts w:ascii="Arial Narrow" w:hAnsi="Arial Narrow" w:cs="Calibri"/>
          <w:sz w:val="22"/>
          <w:szCs w:val="22"/>
        </w:rPr>
      </w:pPr>
      <w:r w:rsidRPr="00040BC0">
        <w:rPr>
          <w:rFonts w:ascii="Arial Narrow" w:hAnsi="Arial Narrow" w:cs="Calibri"/>
          <w:sz w:val="22"/>
          <w:szCs w:val="22"/>
        </w:rPr>
        <w:t>w stosunku do terminu określonego w § 2 ust. 1;</w:t>
      </w:r>
    </w:p>
    <w:p w14:paraId="2F67679D" w14:textId="262377AB" w:rsidR="00325579" w:rsidRPr="00040BC0" w:rsidRDefault="00325579" w:rsidP="00040BC0">
      <w:pPr>
        <w:pStyle w:val="Akapitzlist"/>
        <w:numPr>
          <w:ilvl w:val="0"/>
          <w:numId w:val="20"/>
        </w:numPr>
        <w:spacing w:after="120" w:line="360" w:lineRule="auto"/>
        <w:ind w:left="851" w:hanging="284"/>
        <w:jc w:val="both"/>
        <w:rPr>
          <w:rFonts w:ascii="Arial Narrow" w:hAnsi="Arial Narrow" w:cs="Calibri"/>
          <w:sz w:val="22"/>
          <w:szCs w:val="22"/>
        </w:rPr>
      </w:pPr>
      <w:r w:rsidRPr="00040BC0">
        <w:rPr>
          <w:rFonts w:ascii="Arial Narrow" w:hAnsi="Arial Narrow" w:cs="Calibri"/>
          <w:sz w:val="22"/>
          <w:szCs w:val="22"/>
        </w:rPr>
        <w:t>0,5 % wartości brutto reklamowanej partii towaru - za każdy rozpoczęty dzień zwłoki w wymianie towaru na wolny od wad w stosunku do terminu określonego w § 2 ust. 9</w:t>
      </w:r>
      <w:r w:rsidR="00040BC0">
        <w:rPr>
          <w:rFonts w:ascii="Arial Narrow" w:hAnsi="Arial Narrow" w:cs="Calibri"/>
          <w:sz w:val="22"/>
          <w:szCs w:val="22"/>
        </w:rPr>
        <w:t>.</w:t>
      </w:r>
    </w:p>
    <w:p w14:paraId="173CB9E5" w14:textId="77777777" w:rsidR="00040BC0" w:rsidRPr="00040BC0" w:rsidRDefault="00040BC0" w:rsidP="00040BC0">
      <w:pPr>
        <w:spacing w:after="40" w:line="276" w:lineRule="auto"/>
        <w:ind w:right="-72"/>
        <w:rPr>
          <w:rFonts w:ascii="Arial Narrow" w:hAnsi="Arial Narrow" w:cs="Arial"/>
          <w:b/>
          <w:bCs/>
          <w:sz w:val="22"/>
          <w:szCs w:val="22"/>
        </w:rPr>
      </w:pPr>
      <w:r w:rsidRPr="00040BC0">
        <w:rPr>
          <w:rFonts w:ascii="Arial Narrow" w:hAnsi="Arial Narrow" w:cs="Arial"/>
          <w:b/>
          <w:bCs/>
          <w:sz w:val="22"/>
          <w:szCs w:val="22"/>
        </w:rPr>
        <w:t>Stanowisko (wyjaśnienie) Zamawiającego:</w:t>
      </w:r>
    </w:p>
    <w:p w14:paraId="2CFECD4D" w14:textId="264F92BB" w:rsidR="00325579" w:rsidRPr="009A49C1" w:rsidRDefault="009A49C1" w:rsidP="009A49C1">
      <w:pPr>
        <w:spacing w:after="120" w:line="360" w:lineRule="auto"/>
        <w:ind w:left="567" w:hanging="567"/>
        <w:jc w:val="both"/>
        <w:rPr>
          <w:rFonts w:ascii="Arial Narrow" w:hAnsi="Arial Narrow" w:cs="Calibri"/>
          <w:b/>
          <w:bCs/>
          <w:sz w:val="22"/>
          <w:szCs w:val="22"/>
        </w:rPr>
      </w:pPr>
      <w:r w:rsidRPr="009A49C1">
        <w:rPr>
          <w:rFonts w:ascii="Arial Narrow" w:hAnsi="Arial Narrow" w:cs="Calibri"/>
          <w:b/>
          <w:bCs/>
          <w:sz w:val="22"/>
          <w:szCs w:val="22"/>
        </w:rPr>
        <w:t>Zamawiający pozostawia zapisy projektu umowy bez zmian.</w:t>
      </w:r>
    </w:p>
    <w:p w14:paraId="724CAFDA" w14:textId="25DCA6C2" w:rsidR="00040BC0" w:rsidRPr="00D626FD" w:rsidRDefault="00040BC0" w:rsidP="00040BC0">
      <w:pPr>
        <w:pStyle w:val="Akapitzlist"/>
        <w:numPr>
          <w:ilvl w:val="0"/>
          <w:numId w:val="18"/>
        </w:numPr>
        <w:spacing w:after="120" w:line="360" w:lineRule="auto"/>
        <w:ind w:left="284" w:hanging="284"/>
        <w:rPr>
          <w:rFonts w:ascii="Arial Narrow" w:hAnsi="Arial Narrow" w:cs="Calibri"/>
          <w:bCs/>
          <w:sz w:val="22"/>
          <w:szCs w:val="22"/>
        </w:rPr>
      </w:pPr>
      <w:r w:rsidRPr="00D626FD">
        <w:rPr>
          <w:rFonts w:ascii="Arial Narrow" w:hAnsi="Arial Narrow" w:cs="Calibri"/>
          <w:bCs/>
          <w:sz w:val="22"/>
          <w:szCs w:val="22"/>
        </w:rPr>
        <w:t>Dot</w:t>
      </w:r>
      <w:r w:rsidR="00D626FD">
        <w:rPr>
          <w:rFonts w:ascii="Arial Narrow" w:hAnsi="Arial Narrow" w:cs="Calibri"/>
          <w:bCs/>
          <w:sz w:val="22"/>
          <w:szCs w:val="22"/>
        </w:rPr>
        <w:t>yczy</w:t>
      </w:r>
      <w:r w:rsidRPr="00D626FD">
        <w:rPr>
          <w:rFonts w:ascii="Arial Narrow" w:hAnsi="Arial Narrow" w:cs="Calibri"/>
          <w:bCs/>
          <w:sz w:val="22"/>
          <w:szCs w:val="22"/>
        </w:rPr>
        <w:t xml:space="preserve"> projektu umowy:</w:t>
      </w:r>
    </w:p>
    <w:p w14:paraId="4616BF97" w14:textId="77777777" w:rsidR="00325579" w:rsidRPr="00040BC0" w:rsidRDefault="00325579" w:rsidP="00040BC0">
      <w:pPr>
        <w:spacing w:after="120" w:line="360" w:lineRule="auto"/>
        <w:jc w:val="both"/>
        <w:rPr>
          <w:rFonts w:ascii="Arial Narrow" w:hAnsi="Arial Narrow" w:cs="Calibri"/>
          <w:b/>
          <w:bCs/>
          <w:sz w:val="22"/>
          <w:szCs w:val="22"/>
        </w:rPr>
      </w:pPr>
      <w:r w:rsidRPr="00040BC0">
        <w:rPr>
          <w:rFonts w:ascii="Arial Narrow" w:hAnsi="Arial Narrow" w:cs="Calibri"/>
          <w:b/>
          <w:bCs/>
          <w:sz w:val="22"/>
          <w:szCs w:val="22"/>
        </w:rPr>
        <w:t>Czy Zamawiający wyrazi zgodę na modyfikację treści umowy w zakresie waloryzacji na:</w:t>
      </w:r>
    </w:p>
    <w:p w14:paraId="71C0DBAB" w14:textId="77777777" w:rsidR="00325579" w:rsidRPr="005B4FF1" w:rsidRDefault="00325579" w:rsidP="00325579">
      <w:pPr>
        <w:spacing w:after="120" w:line="360" w:lineRule="auto"/>
        <w:ind w:left="567"/>
        <w:jc w:val="center"/>
        <w:rPr>
          <w:rFonts w:ascii="Arial Narrow" w:hAnsi="Arial Narrow" w:cs="Calibri"/>
          <w:sz w:val="22"/>
          <w:szCs w:val="22"/>
        </w:rPr>
      </w:pPr>
      <w:r w:rsidRPr="005B4FF1">
        <w:rPr>
          <w:rFonts w:ascii="Arial Narrow" w:hAnsi="Arial Narrow" w:cs="Calibri"/>
          <w:sz w:val="22"/>
          <w:szCs w:val="22"/>
        </w:rPr>
        <w:t>§ 12</w:t>
      </w:r>
    </w:p>
    <w:p w14:paraId="0EB82AD5" w14:textId="77777777" w:rsidR="00325579" w:rsidRDefault="00325579" w:rsidP="00325579">
      <w:pPr>
        <w:spacing w:after="120" w:line="360" w:lineRule="auto"/>
        <w:ind w:left="567"/>
        <w:jc w:val="both"/>
        <w:rPr>
          <w:rFonts w:ascii="Arial Narrow" w:hAnsi="Arial Narrow" w:cs="Calibri"/>
          <w:sz w:val="22"/>
          <w:szCs w:val="22"/>
        </w:rPr>
      </w:pPr>
      <w:r w:rsidRPr="00040BC0">
        <w:rPr>
          <w:rFonts w:ascii="Arial Narrow" w:hAnsi="Arial Narrow" w:cs="Calibri"/>
          <w:sz w:val="22"/>
          <w:szCs w:val="22"/>
        </w:rPr>
        <w:t>1.</w:t>
      </w:r>
      <w:r w:rsidRPr="00040BC0">
        <w:rPr>
          <w:rFonts w:ascii="Arial Narrow" w:hAnsi="Arial Narrow" w:cs="Calibri"/>
          <w:sz w:val="22"/>
          <w:szCs w:val="22"/>
        </w:rPr>
        <w:tab/>
        <w:t xml:space="preserve">Zamawiający dopuszcza również zmianę w przypadku zmiany ceny materiałów lub kosztów związanych z realizacją zamówienia. Poziom zmiany ceny materiałów lub kosztów związanych z realizacją zamówienia uprawniający Strony Umowy do żądania zmiany wynagrodzenia </w:t>
      </w:r>
      <w:r w:rsidRPr="00040BC0">
        <w:rPr>
          <w:rFonts w:ascii="Arial Narrow" w:hAnsi="Arial Narrow" w:cs="Calibri"/>
          <w:sz w:val="22"/>
          <w:szCs w:val="22"/>
          <w:u w:val="single"/>
        </w:rPr>
        <w:t>ustala się na co najmniej 10%</w:t>
      </w:r>
      <w:r w:rsidRPr="00040BC0">
        <w:rPr>
          <w:rFonts w:ascii="Arial Narrow" w:hAnsi="Arial Narrow" w:cs="Calibri"/>
          <w:sz w:val="22"/>
          <w:szCs w:val="22"/>
        </w:rPr>
        <w:t xml:space="preserve"> </w:t>
      </w:r>
      <w:r w:rsidRPr="00040BC0">
        <w:rPr>
          <w:rFonts w:ascii="Arial Narrow" w:hAnsi="Arial Narrow" w:cs="Calibri"/>
          <w:sz w:val="22"/>
          <w:szCs w:val="22"/>
        </w:rPr>
        <w:br/>
        <w:t>w stosunku do poziomu cen tych samych materiałów lub kosztów z dnia zawarcia umowy. Początkowy termin ustalenia zmiany wynagrodzenia ustala się na dzień zaistnienia przesłanki w postaci wzrostu wynagrodzenia ceny materiałów lub kosztów związanych z realizacją zamówienia o co najmniej 10%.</w:t>
      </w:r>
    </w:p>
    <w:p w14:paraId="4A6B6268" w14:textId="77777777" w:rsidR="002F6915" w:rsidRDefault="002F6915" w:rsidP="00040BC0">
      <w:pPr>
        <w:spacing w:after="40" w:line="276" w:lineRule="auto"/>
        <w:ind w:right="-72"/>
        <w:rPr>
          <w:rFonts w:ascii="Arial Narrow" w:hAnsi="Arial Narrow" w:cs="Arial"/>
          <w:b/>
          <w:bCs/>
          <w:sz w:val="22"/>
          <w:szCs w:val="22"/>
        </w:rPr>
      </w:pPr>
    </w:p>
    <w:p w14:paraId="008BAB37" w14:textId="77777777" w:rsidR="002F6915" w:rsidRDefault="002F6915" w:rsidP="00040BC0">
      <w:pPr>
        <w:spacing w:after="40" w:line="276" w:lineRule="auto"/>
        <w:ind w:right="-72"/>
        <w:rPr>
          <w:rFonts w:ascii="Arial Narrow" w:hAnsi="Arial Narrow" w:cs="Arial"/>
          <w:b/>
          <w:bCs/>
          <w:sz w:val="22"/>
          <w:szCs w:val="22"/>
        </w:rPr>
      </w:pPr>
    </w:p>
    <w:p w14:paraId="637FDA6A" w14:textId="14AB092C" w:rsidR="00040BC0" w:rsidRDefault="00040BC0" w:rsidP="00040BC0">
      <w:pPr>
        <w:spacing w:after="40" w:line="276" w:lineRule="auto"/>
        <w:ind w:right="-72"/>
        <w:rPr>
          <w:rFonts w:ascii="Arial Narrow" w:hAnsi="Arial Narrow" w:cs="Arial"/>
          <w:b/>
          <w:bCs/>
          <w:sz w:val="22"/>
          <w:szCs w:val="22"/>
        </w:rPr>
      </w:pPr>
      <w:r w:rsidRPr="00040BC0">
        <w:rPr>
          <w:rFonts w:ascii="Arial Narrow" w:hAnsi="Arial Narrow" w:cs="Arial"/>
          <w:b/>
          <w:bCs/>
          <w:sz w:val="22"/>
          <w:szCs w:val="22"/>
        </w:rPr>
        <w:lastRenderedPageBreak/>
        <w:t>Stanowisko (wyjaśnienie) Zamawiającego:</w:t>
      </w:r>
    </w:p>
    <w:p w14:paraId="53BFC082" w14:textId="21459839" w:rsidR="00286B7E" w:rsidRDefault="009A49C1" w:rsidP="00040BC0">
      <w:pPr>
        <w:spacing w:after="40" w:line="276" w:lineRule="auto"/>
        <w:ind w:right="-72"/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 xml:space="preserve">Zamawiający wyraża zgodę na zmianę zapisów. Zamawiający zamieszcza </w:t>
      </w:r>
      <w:r>
        <w:rPr>
          <w:rFonts w:ascii="Arial Narrow" w:hAnsi="Arial Narrow" w:cs="Arial"/>
          <w:b/>
          <w:sz w:val="22"/>
          <w:szCs w:val="22"/>
        </w:rPr>
        <w:t>zaktualizowany załącznik nr 9 do SWZ.</w:t>
      </w:r>
    </w:p>
    <w:p w14:paraId="56F6051C" w14:textId="77777777" w:rsidR="00286B7E" w:rsidRDefault="00286B7E" w:rsidP="00040BC0">
      <w:pPr>
        <w:spacing w:after="40" w:line="276" w:lineRule="auto"/>
        <w:ind w:right="-72"/>
        <w:rPr>
          <w:rFonts w:ascii="Arial Narrow" w:hAnsi="Arial Narrow" w:cs="Arial"/>
          <w:b/>
          <w:bCs/>
          <w:sz w:val="22"/>
          <w:szCs w:val="22"/>
        </w:rPr>
      </w:pPr>
    </w:p>
    <w:p w14:paraId="3CC6AC04" w14:textId="7E4923F9" w:rsidR="00286B7E" w:rsidRPr="00040BC0" w:rsidRDefault="00286B7E" w:rsidP="00040BC0">
      <w:pPr>
        <w:spacing w:after="40" w:line="276" w:lineRule="auto"/>
        <w:ind w:right="-72"/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Pytanie nr 4</w:t>
      </w:r>
    </w:p>
    <w:p w14:paraId="0EB9DA1D" w14:textId="0B660101" w:rsidR="00286B7E" w:rsidRPr="005B4FF1" w:rsidRDefault="00286B7E" w:rsidP="00286B7E">
      <w:pPr>
        <w:pStyle w:val="Akapitzlist"/>
        <w:numPr>
          <w:ilvl w:val="0"/>
          <w:numId w:val="2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Cambria"/>
          <w:color w:val="000000"/>
          <w:sz w:val="22"/>
          <w:szCs w:val="22"/>
        </w:rPr>
      </w:pPr>
      <w:r w:rsidRPr="005B4FF1">
        <w:rPr>
          <w:rFonts w:ascii="Arial Narrow" w:hAnsi="Arial Narrow" w:cs="Cambria"/>
          <w:color w:val="000000"/>
          <w:sz w:val="22"/>
          <w:szCs w:val="22"/>
        </w:rPr>
        <w:t>Dotyczy § 1 ust. 2 Załącznika nr 9 do SWZ.</w:t>
      </w:r>
    </w:p>
    <w:p w14:paraId="0AF1376C" w14:textId="64CC7D12" w:rsidR="00286B7E" w:rsidRPr="00286B7E" w:rsidRDefault="00286B7E" w:rsidP="00286B7E">
      <w:pPr>
        <w:autoSpaceDE w:val="0"/>
        <w:autoSpaceDN w:val="0"/>
        <w:adjustRightInd w:val="0"/>
        <w:jc w:val="both"/>
        <w:rPr>
          <w:rFonts w:ascii="Arial Narrow" w:hAnsi="Arial Narrow" w:cs="Cambria"/>
          <w:color w:val="000000"/>
          <w:sz w:val="22"/>
          <w:szCs w:val="22"/>
        </w:rPr>
      </w:pPr>
      <w:r w:rsidRPr="00286B7E">
        <w:rPr>
          <w:rFonts w:ascii="Arial Narrow" w:hAnsi="Arial Narrow" w:cs="Cambria"/>
          <w:color w:val="000000"/>
          <w:sz w:val="22"/>
          <w:szCs w:val="22"/>
        </w:rPr>
        <w:t xml:space="preserve">„… 2. Szczegółowy zakres wykonania przedmiotu umowy określa: załącznik nr 1 do umowy określony na podstawie Specyfikacji Warunków Zamówienia i złożonej oferty przetargowej w zakresie wybranym na podstawie postępowania przetargowego. </w:t>
      </w:r>
      <w:r w:rsidRPr="005B4FF1">
        <w:rPr>
          <w:rFonts w:ascii="Arial Narrow" w:hAnsi="Arial Narrow" w:cs="Cambria"/>
          <w:color w:val="000000"/>
          <w:sz w:val="22"/>
          <w:szCs w:val="22"/>
        </w:rPr>
        <w:t>Zamawiający</w:t>
      </w:r>
      <w:r w:rsidRPr="00286B7E">
        <w:rPr>
          <w:rFonts w:ascii="Arial Narrow" w:hAnsi="Arial Narrow" w:cs="Cambria"/>
          <w:b/>
          <w:bCs/>
          <w:color w:val="000000"/>
          <w:sz w:val="22"/>
          <w:szCs w:val="22"/>
        </w:rPr>
        <w:t xml:space="preserve"> </w:t>
      </w:r>
      <w:r w:rsidRPr="00286B7E">
        <w:rPr>
          <w:rFonts w:ascii="Arial Narrow" w:hAnsi="Arial Narrow" w:cs="Cambria"/>
          <w:color w:val="000000"/>
          <w:sz w:val="22"/>
          <w:szCs w:val="22"/>
        </w:rPr>
        <w:t>dopuszcza możliwość ograniczenia zakresu zamówienia, zobowiązując się jednocześnie do zrealizowania, co najmniej 60% wartości netto umowy.</w:t>
      </w:r>
    </w:p>
    <w:p w14:paraId="28EE691F" w14:textId="62E7D624" w:rsidR="00B251F3" w:rsidRDefault="00286B7E" w:rsidP="00286B7E">
      <w:pPr>
        <w:pStyle w:val="Tekstpodstawowy"/>
        <w:spacing w:before="120"/>
        <w:jc w:val="both"/>
        <w:rPr>
          <w:rFonts w:ascii="Arial Narrow" w:hAnsi="Arial Narrow" w:cs="Cambria"/>
          <w:color w:val="000000"/>
          <w:sz w:val="22"/>
          <w:szCs w:val="22"/>
        </w:rPr>
      </w:pPr>
      <w:r w:rsidRPr="00286B7E">
        <w:rPr>
          <w:rFonts w:ascii="Arial Narrow" w:hAnsi="Arial Narrow" w:cs="Cambria"/>
          <w:color w:val="000000"/>
          <w:sz w:val="22"/>
          <w:szCs w:val="22"/>
        </w:rPr>
        <w:t>Mając na względzie fakt, że postępowanie realizowane jest w częściach (grupach), a Zamawiający zawrze Umowę z jednym podmiotem, na kilka tych części (grup), czy ewentualna rezygnacja z 60% asortymentu dotyczyć będzie adekwatnie 60% dla każdej pozycji grupy (zadania)?</w:t>
      </w:r>
    </w:p>
    <w:p w14:paraId="1F46B9C1" w14:textId="77777777" w:rsidR="00286B7E" w:rsidRDefault="00286B7E" w:rsidP="00286B7E">
      <w:pPr>
        <w:spacing w:after="40" w:line="276" w:lineRule="auto"/>
        <w:ind w:right="-72"/>
        <w:rPr>
          <w:rFonts w:ascii="Arial Narrow" w:hAnsi="Arial Narrow" w:cs="Arial"/>
          <w:b/>
          <w:bCs/>
          <w:sz w:val="22"/>
          <w:szCs w:val="22"/>
        </w:rPr>
      </w:pPr>
      <w:r w:rsidRPr="00040BC0">
        <w:rPr>
          <w:rFonts w:ascii="Arial Narrow" w:hAnsi="Arial Narrow" w:cs="Arial"/>
          <w:b/>
          <w:bCs/>
          <w:sz w:val="22"/>
          <w:szCs w:val="22"/>
        </w:rPr>
        <w:t>Stanowisko (wyjaśnienie) Zamawiającego:</w:t>
      </w:r>
    </w:p>
    <w:p w14:paraId="059EAF6D" w14:textId="182A96C9" w:rsidR="009A49C1" w:rsidRPr="009A49C1" w:rsidRDefault="009A49C1" w:rsidP="00286B7E">
      <w:pPr>
        <w:spacing w:after="40" w:line="276" w:lineRule="auto"/>
        <w:ind w:right="-72"/>
        <w:rPr>
          <w:rFonts w:ascii="Arial Narrow" w:hAnsi="Arial Narrow" w:cs="Arial"/>
          <w:b/>
          <w:bCs/>
          <w:sz w:val="22"/>
          <w:szCs w:val="22"/>
        </w:rPr>
      </w:pPr>
      <w:r w:rsidRPr="009A49C1">
        <w:rPr>
          <w:rFonts w:ascii="Arial Narrow" w:hAnsi="Arial Narrow" w:cs="Arial"/>
          <w:b/>
          <w:bCs/>
          <w:sz w:val="22"/>
          <w:szCs w:val="22"/>
        </w:rPr>
        <w:t xml:space="preserve">Możliwość ograniczenia umowy dotyczy </w:t>
      </w:r>
      <w:r w:rsidRPr="00286B7E">
        <w:rPr>
          <w:rFonts w:ascii="Arial Narrow" w:hAnsi="Arial Narrow" w:cs="Cambria"/>
          <w:b/>
          <w:bCs/>
          <w:color w:val="000000"/>
          <w:sz w:val="22"/>
          <w:szCs w:val="22"/>
        </w:rPr>
        <w:t xml:space="preserve">60% wartości netto </w:t>
      </w:r>
      <w:r w:rsidRPr="009A49C1">
        <w:rPr>
          <w:rFonts w:ascii="Arial Narrow" w:hAnsi="Arial Narrow" w:cs="Cambria"/>
          <w:b/>
          <w:bCs/>
          <w:color w:val="000000"/>
          <w:sz w:val="22"/>
          <w:szCs w:val="22"/>
        </w:rPr>
        <w:t xml:space="preserve">całej zawartej </w:t>
      </w:r>
      <w:r w:rsidRPr="00286B7E">
        <w:rPr>
          <w:rFonts w:ascii="Arial Narrow" w:hAnsi="Arial Narrow" w:cs="Cambria"/>
          <w:b/>
          <w:bCs/>
          <w:color w:val="000000"/>
          <w:sz w:val="22"/>
          <w:szCs w:val="22"/>
        </w:rPr>
        <w:t>umowy</w:t>
      </w:r>
      <w:r w:rsidRPr="009A49C1">
        <w:rPr>
          <w:rFonts w:ascii="Arial Narrow" w:hAnsi="Arial Narrow" w:cs="Cambria"/>
          <w:b/>
          <w:bCs/>
          <w:color w:val="000000"/>
          <w:sz w:val="22"/>
          <w:szCs w:val="22"/>
        </w:rPr>
        <w:t>, a nie zadania.</w:t>
      </w:r>
    </w:p>
    <w:p w14:paraId="03CC3F1B" w14:textId="77777777" w:rsidR="00286B7E" w:rsidRPr="00286B7E" w:rsidRDefault="00286B7E" w:rsidP="00286B7E">
      <w:pPr>
        <w:pStyle w:val="Tekstpodstawowy"/>
        <w:spacing w:before="120" w:after="480"/>
        <w:jc w:val="both"/>
        <w:rPr>
          <w:rFonts w:ascii="Arial Narrow" w:hAnsi="Arial Narrow" w:cs="Arial"/>
          <w:i/>
          <w:iCs/>
          <w:sz w:val="22"/>
          <w:szCs w:val="22"/>
        </w:rPr>
      </w:pPr>
    </w:p>
    <w:p w14:paraId="610D56A9" w14:textId="69D4EF54" w:rsidR="006D4AB3" w:rsidRPr="00392A72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  <w:r w:rsidRPr="00392A72">
        <w:rPr>
          <w:rFonts w:ascii="Arial Narrow" w:hAnsi="Arial Narrow" w:cs="Arial"/>
          <w:i/>
          <w:iCs/>
          <w:sz w:val="22"/>
          <w:szCs w:val="22"/>
        </w:rPr>
        <w:t>Zamawiający</w:t>
      </w:r>
    </w:p>
    <w:p w14:paraId="4EFFEC19" w14:textId="77777777" w:rsidR="00D97D47" w:rsidRPr="00392A72" w:rsidRDefault="00D97D47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</w:p>
    <w:p w14:paraId="7540F8E4" w14:textId="77777777" w:rsidR="00D97D47" w:rsidRPr="00392A72" w:rsidRDefault="00D97D47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</w:p>
    <w:p w14:paraId="0A7C7DEE" w14:textId="77777777" w:rsidR="00D97D47" w:rsidRPr="00392A72" w:rsidRDefault="00D97D47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</w:p>
    <w:p w14:paraId="119D4B18" w14:textId="77777777" w:rsidR="00D97D47" w:rsidRPr="00392A72" w:rsidRDefault="00D97D47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</w:p>
    <w:p w14:paraId="5C06E9BA" w14:textId="77777777" w:rsidR="00D97D47" w:rsidRPr="00392A72" w:rsidRDefault="00D97D47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</w:p>
    <w:p w14:paraId="075E2C15" w14:textId="77777777" w:rsidR="00D97D47" w:rsidRDefault="00D97D47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</w:p>
    <w:p w14:paraId="5C11C687" w14:textId="77777777" w:rsidR="002F6915" w:rsidRDefault="002F6915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</w:p>
    <w:p w14:paraId="06D6B588" w14:textId="77777777" w:rsidR="002F6915" w:rsidRDefault="002F6915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</w:p>
    <w:p w14:paraId="4A046BEE" w14:textId="77777777" w:rsidR="002F6915" w:rsidRPr="00392A72" w:rsidRDefault="002F6915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</w:p>
    <w:p w14:paraId="70D4D736" w14:textId="288207C5" w:rsidR="00D97D47" w:rsidRPr="00392A72" w:rsidRDefault="00D97D47" w:rsidP="00D97D4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  <w:r w:rsidRPr="00392A72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 xml:space="preserve">Wykonano w 2 egz. na </w:t>
      </w:r>
      <w:r w:rsidR="002F6915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 xml:space="preserve">3 </w:t>
      </w:r>
      <w:r w:rsidRPr="00392A72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>ark.</w:t>
      </w:r>
    </w:p>
    <w:p w14:paraId="305129AE" w14:textId="77777777" w:rsidR="00D97D47" w:rsidRPr="00CF4A85" w:rsidRDefault="00D97D47" w:rsidP="00D97D4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18"/>
        </w:rPr>
      </w:pPr>
      <w:r w:rsidRPr="00CF4A85">
        <w:rPr>
          <w:rFonts w:ascii="Arial Narrow" w:hAnsi="Arial Narrow"/>
          <w:sz w:val="18"/>
          <w:szCs w:val="18"/>
        </w:rPr>
        <w:t xml:space="preserve">Egz. 1 – a/a kancelaria  </w:t>
      </w:r>
    </w:p>
    <w:p w14:paraId="34B8C3D1" w14:textId="77777777" w:rsidR="00D97D47" w:rsidRPr="00CF4A85" w:rsidRDefault="00D97D47" w:rsidP="00D97D4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  <w:r w:rsidRPr="00CF4A85">
        <w:rPr>
          <w:rFonts w:ascii="Arial Narrow" w:hAnsi="Arial Narrow"/>
          <w:b/>
          <w:bCs/>
          <w:sz w:val="18"/>
          <w:szCs w:val="18"/>
        </w:rPr>
        <w:t xml:space="preserve">Egz. 2 – Wykonawcy poprzez str. </w:t>
      </w:r>
      <w:proofErr w:type="spellStart"/>
      <w:r w:rsidRPr="00CF4A85">
        <w:rPr>
          <w:rFonts w:ascii="Arial Narrow" w:hAnsi="Arial Narrow"/>
          <w:b/>
          <w:bCs/>
          <w:sz w:val="18"/>
          <w:szCs w:val="18"/>
        </w:rPr>
        <w:t>int</w:t>
      </w:r>
      <w:proofErr w:type="spellEnd"/>
      <w:r w:rsidRPr="00CF4A85">
        <w:rPr>
          <w:rFonts w:ascii="Arial Narrow" w:hAnsi="Arial Narrow"/>
          <w:b/>
          <w:bCs/>
          <w:sz w:val="18"/>
          <w:szCs w:val="18"/>
        </w:rPr>
        <w:t xml:space="preserve">. 10wsk.mil.pl i e-propublico.pl; </w:t>
      </w:r>
      <w:proofErr w:type="spellStart"/>
      <w:r w:rsidRPr="00CF4A85">
        <w:rPr>
          <w:rFonts w:ascii="Arial Narrow" w:hAnsi="Arial Narrow"/>
          <w:b/>
          <w:bCs/>
          <w:sz w:val="18"/>
          <w:szCs w:val="18"/>
        </w:rPr>
        <w:t>SZPubl</w:t>
      </w:r>
      <w:proofErr w:type="spellEnd"/>
      <w:r w:rsidRPr="00CF4A85">
        <w:rPr>
          <w:rFonts w:ascii="Arial Narrow" w:hAnsi="Arial Narrow"/>
          <w:b/>
          <w:bCs/>
          <w:sz w:val="18"/>
          <w:szCs w:val="18"/>
        </w:rPr>
        <w:t>. T2612 B5</w:t>
      </w:r>
    </w:p>
    <w:p w14:paraId="2F3CE6F8" w14:textId="77777777" w:rsidR="00D97D47" w:rsidRPr="00392A72" w:rsidRDefault="00D97D47" w:rsidP="00D97D47">
      <w:pPr>
        <w:rPr>
          <w:rFonts w:ascii="Arial Narrow" w:hAnsi="Arial Narrow"/>
          <w:sz w:val="18"/>
          <w:szCs w:val="18"/>
        </w:rPr>
      </w:pPr>
      <w:r w:rsidRPr="00392A72">
        <w:rPr>
          <w:rFonts w:ascii="Arial Narrow" w:hAnsi="Arial Narrow"/>
          <w:sz w:val="18"/>
          <w:szCs w:val="18"/>
        </w:rPr>
        <w:t>Wyk. P. Kucharska – tel. 261 417 449</w:t>
      </w:r>
    </w:p>
    <w:p w14:paraId="466020BD" w14:textId="516E191D" w:rsidR="00D97D47" w:rsidRPr="00392A72" w:rsidRDefault="00D97D47" w:rsidP="00286B7E">
      <w:pPr>
        <w:rPr>
          <w:rFonts w:ascii="Arial Narrow" w:hAnsi="Arial Narrow" w:cs="Arial"/>
          <w:i/>
          <w:iCs/>
          <w:sz w:val="22"/>
          <w:szCs w:val="22"/>
        </w:rPr>
      </w:pPr>
      <w:r w:rsidRPr="00392A72">
        <w:rPr>
          <w:rFonts w:ascii="Arial Narrow" w:hAnsi="Arial Narrow"/>
          <w:sz w:val="18"/>
          <w:szCs w:val="18"/>
        </w:rPr>
        <w:t>Data:</w:t>
      </w:r>
      <w:r w:rsidR="002F6915">
        <w:rPr>
          <w:rFonts w:ascii="Arial Narrow" w:hAnsi="Arial Narrow"/>
          <w:sz w:val="18"/>
          <w:szCs w:val="18"/>
        </w:rPr>
        <w:t xml:space="preserve"> 11.04.2024 r.</w:t>
      </w:r>
    </w:p>
    <w:sectPr w:rsidR="00D97D47" w:rsidRPr="00392A72" w:rsidSect="005B7A9E">
      <w:footerReference w:type="even" r:id="rId7"/>
      <w:footerReference w:type="default" r:id="rId8"/>
      <w:footerReference w:type="first" r:id="rId9"/>
      <w:pgSz w:w="11906" w:h="16838" w:code="9"/>
      <w:pgMar w:top="993" w:right="1418" w:bottom="993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F86788" w14:textId="77777777" w:rsidR="00512E25" w:rsidRDefault="00512E25">
      <w:r>
        <w:separator/>
      </w:r>
    </w:p>
  </w:endnote>
  <w:endnote w:type="continuationSeparator" w:id="0">
    <w:p w14:paraId="5A9CD4F4" w14:textId="77777777" w:rsidR="00512E25" w:rsidRDefault="00512E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02B01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429E54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ACE8F7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D720D72" w14:textId="3A3CB009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Datacomp IT</w:t>
    </w:r>
    <w:r w:rsidR="00040BC0">
      <w:rPr>
        <w:rFonts w:ascii="Arial" w:hAnsi="Arial"/>
        <w:sz w:val="18"/>
        <w:szCs w:val="24"/>
      </w:rPr>
      <w:t xml:space="preserve">                                                                                                           </w:t>
    </w:r>
    <w:r w:rsidRPr="00B862CC">
      <w:rPr>
        <w:rFonts w:ascii="Arial" w:hAnsi="Arial"/>
        <w:sz w:val="18"/>
        <w:szCs w:val="24"/>
      </w:rPr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96B3F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C82375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A91B1B6" w14:textId="77777777" w:rsidR="006D4AB3" w:rsidRDefault="006D4AB3">
    <w:pPr>
      <w:pStyle w:val="Stopka"/>
      <w:tabs>
        <w:tab w:val="clear" w:pos="4536"/>
        <w:tab w:val="left" w:pos="6237"/>
      </w:tabs>
    </w:pPr>
  </w:p>
  <w:p w14:paraId="525B7A4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0F1E8F" w14:textId="77777777" w:rsidR="00512E25" w:rsidRDefault="00512E25">
      <w:r>
        <w:separator/>
      </w:r>
    </w:p>
  </w:footnote>
  <w:footnote w:type="continuationSeparator" w:id="0">
    <w:p w14:paraId="433F88D4" w14:textId="77777777" w:rsidR="00512E25" w:rsidRDefault="00512E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6A3F66E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D9772C57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DAC9D14C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D3ADC99"/>
    <w:multiLevelType w:val="hybridMultilevel"/>
    <w:tmpl w:val="CCE27AEC"/>
    <w:lvl w:ilvl="0" w:tplc="1D2ED9B2">
      <w:start w:val="1"/>
      <w:numFmt w:val="decimal"/>
      <w:lvlText w:val="%1."/>
      <w:lvlJc w:val="left"/>
      <w:rPr>
        <w:rFonts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006A26A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549704E"/>
    <w:multiLevelType w:val="hybridMultilevel"/>
    <w:tmpl w:val="9EF4A780"/>
    <w:lvl w:ilvl="0" w:tplc="FFFFFFFF">
      <w:start w:val="1"/>
      <w:numFmt w:val="decimal"/>
      <w:lvlText w:val="%1.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132346A6"/>
    <w:multiLevelType w:val="hybridMultilevel"/>
    <w:tmpl w:val="35D221FA"/>
    <w:lvl w:ilvl="0" w:tplc="007C0EF2">
      <w:start w:val="2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36A21857"/>
    <w:multiLevelType w:val="hybridMultilevel"/>
    <w:tmpl w:val="9EF4A780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4101097D"/>
    <w:multiLevelType w:val="hybridMultilevel"/>
    <w:tmpl w:val="6330BBE8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433C22BB"/>
    <w:multiLevelType w:val="hybridMultilevel"/>
    <w:tmpl w:val="A7D083C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5B10BE49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D5DFC94"/>
    <w:multiLevelType w:val="hybridMultilevel"/>
    <w:tmpl w:val="9FF4C80A"/>
    <w:lvl w:ilvl="0" w:tplc="18748A3A">
      <w:start w:val="1"/>
      <w:numFmt w:val="decimal"/>
      <w:lvlText w:val="%1."/>
      <w:lvlJc w:val="left"/>
      <w:rPr>
        <w:rFonts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5FB89465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6391717F"/>
    <w:multiLevelType w:val="hybridMultilevel"/>
    <w:tmpl w:val="24A672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88728292">
    <w:abstractNumId w:val="13"/>
  </w:num>
  <w:num w:numId="2" w16cid:durableId="1471434136">
    <w:abstractNumId w:val="20"/>
  </w:num>
  <w:num w:numId="3" w16cid:durableId="334038007">
    <w:abstractNumId w:val="12"/>
  </w:num>
  <w:num w:numId="4" w16cid:durableId="1390610476">
    <w:abstractNumId w:val="19"/>
  </w:num>
  <w:num w:numId="5" w16cid:durableId="915283436">
    <w:abstractNumId w:val="7"/>
  </w:num>
  <w:num w:numId="6" w16cid:durableId="212205839">
    <w:abstractNumId w:val="8"/>
  </w:num>
  <w:num w:numId="7" w16cid:durableId="1007444161">
    <w:abstractNumId w:val="18"/>
  </w:num>
  <w:num w:numId="8" w16cid:durableId="1026054682">
    <w:abstractNumId w:val="3"/>
  </w:num>
  <w:num w:numId="9" w16cid:durableId="1384787498">
    <w:abstractNumId w:val="2"/>
  </w:num>
  <w:num w:numId="10" w16cid:durableId="2008168000">
    <w:abstractNumId w:val="15"/>
  </w:num>
  <w:num w:numId="11" w16cid:durableId="1911771729">
    <w:abstractNumId w:val="16"/>
  </w:num>
  <w:num w:numId="12" w16cid:durableId="1585214370">
    <w:abstractNumId w:val="11"/>
  </w:num>
  <w:num w:numId="13" w16cid:durableId="93987914">
    <w:abstractNumId w:val="1"/>
  </w:num>
  <w:num w:numId="14" w16cid:durableId="1805806057">
    <w:abstractNumId w:val="0"/>
  </w:num>
  <w:num w:numId="15" w16cid:durableId="1801919595">
    <w:abstractNumId w:val="4"/>
  </w:num>
  <w:num w:numId="16" w16cid:durableId="2118324638">
    <w:abstractNumId w:val="14"/>
  </w:num>
  <w:num w:numId="17" w16cid:durableId="9113101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891652557">
    <w:abstractNumId w:val="9"/>
  </w:num>
  <w:num w:numId="19" w16cid:durableId="55443650">
    <w:abstractNumId w:val="10"/>
  </w:num>
  <w:num w:numId="20" w16cid:durableId="1815683547">
    <w:abstractNumId w:val="6"/>
  </w:num>
  <w:num w:numId="21" w16cid:durableId="107427750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39C0"/>
    <w:rsid w:val="00031374"/>
    <w:rsid w:val="00035DEC"/>
    <w:rsid w:val="00040BC0"/>
    <w:rsid w:val="000A1097"/>
    <w:rsid w:val="000E2A8F"/>
    <w:rsid w:val="0012774F"/>
    <w:rsid w:val="00144B7A"/>
    <w:rsid w:val="00161DEF"/>
    <w:rsid w:val="00180C6E"/>
    <w:rsid w:val="00286B7E"/>
    <w:rsid w:val="0029606A"/>
    <w:rsid w:val="002F6915"/>
    <w:rsid w:val="00325579"/>
    <w:rsid w:val="00377C9B"/>
    <w:rsid w:val="00392A72"/>
    <w:rsid w:val="00431295"/>
    <w:rsid w:val="004539C0"/>
    <w:rsid w:val="004848F3"/>
    <w:rsid w:val="004A75F2"/>
    <w:rsid w:val="00512E25"/>
    <w:rsid w:val="005144A9"/>
    <w:rsid w:val="00520165"/>
    <w:rsid w:val="005B0D60"/>
    <w:rsid w:val="005B1B08"/>
    <w:rsid w:val="005B4FF1"/>
    <w:rsid w:val="005B7A9E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A49C1"/>
    <w:rsid w:val="009D337F"/>
    <w:rsid w:val="00A905AC"/>
    <w:rsid w:val="00B1255C"/>
    <w:rsid w:val="00B251F3"/>
    <w:rsid w:val="00B32FF9"/>
    <w:rsid w:val="00BA6584"/>
    <w:rsid w:val="00BE7BFD"/>
    <w:rsid w:val="00C370F2"/>
    <w:rsid w:val="00C44EEC"/>
    <w:rsid w:val="00C456D9"/>
    <w:rsid w:val="00CF4A85"/>
    <w:rsid w:val="00D22FFA"/>
    <w:rsid w:val="00D46392"/>
    <w:rsid w:val="00D626FD"/>
    <w:rsid w:val="00D8461B"/>
    <w:rsid w:val="00D9049C"/>
    <w:rsid w:val="00D915F2"/>
    <w:rsid w:val="00D97D47"/>
    <w:rsid w:val="00DF32E8"/>
    <w:rsid w:val="00E21B49"/>
    <w:rsid w:val="00E2789F"/>
    <w:rsid w:val="00E72428"/>
    <w:rsid w:val="00E907C8"/>
    <w:rsid w:val="00EA14B3"/>
    <w:rsid w:val="00EA416E"/>
    <w:rsid w:val="00F96604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A4453E"/>
  <w15:chartTrackingRefBased/>
  <w15:docId w15:val="{D5365BC7-21A5-4960-96F9-5D18A813A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E907C8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D97D47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D97D47"/>
    <w:rPr>
      <w:b/>
      <w:bCs/>
    </w:rPr>
  </w:style>
  <w:style w:type="paragraph" w:styleId="Akapitzlist">
    <w:name w:val="List Paragraph"/>
    <w:basedOn w:val="Normalny"/>
    <w:uiPriority w:val="34"/>
    <w:qFormat/>
    <w:rsid w:val="003255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1688</Words>
  <Characters>10733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2</cp:revision>
  <cp:lastPrinted>2024-04-11T11:47:00Z</cp:lastPrinted>
  <dcterms:created xsi:type="dcterms:W3CDTF">2024-04-11T11:47:00Z</dcterms:created>
  <dcterms:modified xsi:type="dcterms:W3CDTF">2024-04-11T11:47:00Z</dcterms:modified>
</cp:coreProperties>
</file>