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075DD" w14:textId="73AA20A7" w:rsidR="00D665F5" w:rsidRPr="001C2CFC" w:rsidRDefault="00A74A8E" w:rsidP="001C2CFC">
      <w:pPr>
        <w:spacing w:after="240"/>
        <w:jc w:val="right"/>
        <w:rPr>
          <w:sz w:val="24"/>
          <w:szCs w:val="24"/>
        </w:rPr>
      </w:pPr>
      <w:bookmarkStart w:id="0" w:name="_Hlk52197885"/>
      <w:r w:rsidRPr="001C2CFC">
        <w:rPr>
          <w:sz w:val="24"/>
          <w:szCs w:val="24"/>
        </w:rPr>
        <w:t>Rawicz</w:t>
      </w:r>
      <w:r w:rsidR="001C2CFC">
        <w:rPr>
          <w:sz w:val="24"/>
          <w:szCs w:val="24"/>
        </w:rPr>
        <w:t>, dn. 11.04.2024 r.</w:t>
      </w:r>
    </w:p>
    <w:p w14:paraId="5A3668DD" w14:textId="77777777" w:rsidR="00D665F5" w:rsidRPr="001C2CFC" w:rsidRDefault="00A74A8E" w:rsidP="00577BC6">
      <w:pPr>
        <w:spacing w:after="40"/>
        <w:rPr>
          <w:b/>
          <w:bCs/>
          <w:sz w:val="24"/>
          <w:szCs w:val="24"/>
        </w:rPr>
      </w:pPr>
      <w:r w:rsidRPr="001C2CFC">
        <w:rPr>
          <w:b/>
          <w:bCs/>
          <w:sz w:val="24"/>
          <w:szCs w:val="24"/>
        </w:rPr>
        <w:t>Powiatowe Centrum Usług Wspólnych w Rawiczu</w:t>
      </w:r>
    </w:p>
    <w:p w14:paraId="7461CE5C" w14:textId="77777777" w:rsidR="00D665F5" w:rsidRPr="001C2CFC" w:rsidRDefault="00A74A8E" w:rsidP="00D665F5">
      <w:pPr>
        <w:rPr>
          <w:sz w:val="24"/>
          <w:szCs w:val="24"/>
        </w:rPr>
      </w:pPr>
      <w:r w:rsidRPr="001C2CFC">
        <w:rPr>
          <w:sz w:val="24"/>
          <w:szCs w:val="24"/>
        </w:rPr>
        <w:t>ul. Mikołaja Kopernika</w:t>
      </w:r>
      <w:r w:rsidR="00D665F5" w:rsidRPr="001C2CFC">
        <w:rPr>
          <w:sz w:val="24"/>
          <w:szCs w:val="24"/>
        </w:rPr>
        <w:t xml:space="preserve"> </w:t>
      </w:r>
      <w:r w:rsidRPr="001C2CFC">
        <w:rPr>
          <w:sz w:val="24"/>
          <w:szCs w:val="24"/>
        </w:rPr>
        <w:t>4</w:t>
      </w:r>
    </w:p>
    <w:p w14:paraId="673684B9" w14:textId="77777777" w:rsidR="00D665F5" w:rsidRPr="001C2CFC" w:rsidRDefault="00A74A8E" w:rsidP="00D665F5">
      <w:pPr>
        <w:rPr>
          <w:sz w:val="24"/>
          <w:szCs w:val="24"/>
        </w:rPr>
      </w:pPr>
      <w:r w:rsidRPr="001C2CFC">
        <w:rPr>
          <w:sz w:val="24"/>
          <w:szCs w:val="24"/>
        </w:rPr>
        <w:t>63-900</w:t>
      </w:r>
      <w:r w:rsidR="00D665F5" w:rsidRPr="001C2CFC">
        <w:rPr>
          <w:sz w:val="24"/>
          <w:szCs w:val="24"/>
        </w:rPr>
        <w:t xml:space="preserve"> </w:t>
      </w:r>
      <w:r w:rsidRPr="001C2CFC">
        <w:rPr>
          <w:sz w:val="24"/>
          <w:szCs w:val="24"/>
        </w:rPr>
        <w:t>Rawicz</w:t>
      </w:r>
    </w:p>
    <w:p w14:paraId="77CEE0EE" w14:textId="77777777" w:rsidR="00D665F5" w:rsidRPr="001C2CF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97FADA" w14:textId="77777777" w:rsidR="00D665F5" w:rsidRPr="001C2CF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7F68B8" w14:textId="77777777" w:rsidR="00A80738" w:rsidRPr="001C2CF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C2CFC">
        <w:rPr>
          <w:sz w:val="24"/>
          <w:szCs w:val="24"/>
        </w:rPr>
        <w:t>Znak sprawy:</w:t>
      </w:r>
      <w:r w:rsidRPr="001C2CFC">
        <w:rPr>
          <w:b/>
          <w:sz w:val="24"/>
          <w:szCs w:val="24"/>
        </w:rPr>
        <w:t xml:space="preserve"> </w:t>
      </w:r>
      <w:r w:rsidR="00A74A8E" w:rsidRPr="001C2CFC">
        <w:rPr>
          <w:b/>
          <w:sz w:val="24"/>
          <w:szCs w:val="24"/>
        </w:rPr>
        <w:t>PCUW.261.2.10.2024</w:t>
      </w:r>
      <w:r w:rsidR="00A80738" w:rsidRPr="001C2CFC">
        <w:rPr>
          <w:sz w:val="24"/>
          <w:szCs w:val="24"/>
        </w:rPr>
        <w:tab/>
        <w:t xml:space="preserve"> </w:t>
      </w:r>
    </w:p>
    <w:p w14:paraId="59B22623" w14:textId="77777777" w:rsidR="00A80738" w:rsidRPr="001C2C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6DE6B5" w14:textId="77777777" w:rsidR="00A80738" w:rsidRPr="001C2C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3866FF" w14:textId="77777777" w:rsidR="00A80738" w:rsidRPr="001C2C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C2CFC">
        <w:rPr>
          <w:b/>
          <w:spacing w:val="20"/>
          <w:sz w:val="28"/>
        </w:rPr>
        <w:t>INFORMACJA Z OTWARCIA OFERT</w:t>
      </w:r>
    </w:p>
    <w:p w14:paraId="27D43C26" w14:textId="77777777" w:rsidR="00A80738" w:rsidRPr="001C2C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D5393C" w14:textId="504D2774" w:rsidR="00A80738" w:rsidRPr="001C2CFC" w:rsidRDefault="00C659E2" w:rsidP="001C2CFC">
      <w:pPr>
        <w:spacing w:before="120" w:after="120"/>
        <w:ind w:left="1410" w:hanging="1410"/>
        <w:jc w:val="both"/>
        <w:rPr>
          <w:szCs w:val="24"/>
        </w:rPr>
      </w:pPr>
      <w:r w:rsidRPr="001C2CFC">
        <w:rPr>
          <w:bCs/>
          <w:sz w:val="24"/>
          <w:szCs w:val="24"/>
        </w:rPr>
        <w:t>Dotyczy</w:t>
      </w:r>
      <w:r w:rsidR="001C2CFC">
        <w:rPr>
          <w:bCs/>
          <w:sz w:val="24"/>
          <w:szCs w:val="24"/>
        </w:rPr>
        <w:t>:</w:t>
      </w:r>
      <w:r w:rsidRPr="001C2CFC">
        <w:rPr>
          <w:bCs/>
          <w:sz w:val="24"/>
          <w:szCs w:val="24"/>
        </w:rPr>
        <w:t xml:space="preserve"> </w:t>
      </w:r>
      <w:r w:rsidR="001C2CFC">
        <w:rPr>
          <w:bCs/>
          <w:sz w:val="24"/>
          <w:szCs w:val="24"/>
        </w:rPr>
        <w:tab/>
      </w:r>
      <w:r w:rsidRPr="001C2CFC">
        <w:rPr>
          <w:sz w:val="24"/>
          <w:szCs w:val="24"/>
        </w:rPr>
        <w:t xml:space="preserve">postępowania o udzielenie zamówienia publicznego prowadzonego w trybie </w:t>
      </w:r>
      <w:r w:rsidR="00A74A8E" w:rsidRPr="001C2CFC">
        <w:rPr>
          <w:sz w:val="24"/>
          <w:szCs w:val="24"/>
        </w:rPr>
        <w:t>podstawowy</w:t>
      </w:r>
      <w:r w:rsidR="001C2CFC" w:rsidRPr="001C2CFC">
        <w:rPr>
          <w:sz w:val="24"/>
          <w:szCs w:val="24"/>
        </w:rPr>
        <w:t>m</w:t>
      </w:r>
      <w:r w:rsidR="00A74A8E" w:rsidRPr="001C2CFC">
        <w:rPr>
          <w:sz w:val="24"/>
          <w:szCs w:val="24"/>
        </w:rPr>
        <w:t xml:space="preserve"> bez negocjacji - art. 275 pkt 1 ustawy </w:t>
      </w:r>
      <w:proofErr w:type="spellStart"/>
      <w:r w:rsidR="00A74A8E" w:rsidRPr="001C2CFC">
        <w:rPr>
          <w:sz w:val="24"/>
          <w:szCs w:val="24"/>
        </w:rPr>
        <w:t>Pzp</w:t>
      </w:r>
      <w:proofErr w:type="spellEnd"/>
      <w:r w:rsidRPr="001C2CFC">
        <w:rPr>
          <w:sz w:val="24"/>
          <w:szCs w:val="24"/>
        </w:rPr>
        <w:t xml:space="preserve"> na</w:t>
      </w:r>
      <w:r w:rsidR="001C2CFC" w:rsidRPr="001C2CFC">
        <w:rPr>
          <w:sz w:val="24"/>
          <w:szCs w:val="24"/>
        </w:rPr>
        <w:t xml:space="preserve"> zadanie pn.</w:t>
      </w:r>
      <w:r w:rsidRPr="001C2CFC">
        <w:rPr>
          <w:sz w:val="24"/>
          <w:szCs w:val="24"/>
        </w:rPr>
        <w:t>:</w:t>
      </w:r>
      <w:r w:rsidR="001C2CFC" w:rsidRPr="001C2CFC">
        <w:rPr>
          <w:sz w:val="24"/>
          <w:szCs w:val="24"/>
        </w:rPr>
        <w:t xml:space="preserve"> </w:t>
      </w:r>
      <w:r w:rsidR="00A74A8E" w:rsidRPr="001C2CFC">
        <w:rPr>
          <w:b/>
          <w:sz w:val="24"/>
          <w:szCs w:val="24"/>
        </w:rPr>
        <w:t>Przebudowa i modernizacja dróg powiatowych na terenie Powiatu Rawickiego wraz z nadzorem inwestorskim.</w:t>
      </w:r>
    </w:p>
    <w:p w14:paraId="19154AC3" w14:textId="77777777" w:rsidR="001C2CFC" w:rsidRDefault="001C2CFC" w:rsidP="00577BC6">
      <w:pPr>
        <w:spacing w:before="120" w:line="276" w:lineRule="auto"/>
        <w:jc w:val="both"/>
        <w:rPr>
          <w:sz w:val="24"/>
          <w:szCs w:val="24"/>
        </w:rPr>
      </w:pPr>
    </w:p>
    <w:p w14:paraId="3D1DBCA0" w14:textId="0E6D166A" w:rsidR="00A80738" w:rsidRDefault="00D665F5" w:rsidP="001C2CFC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C2CFC">
        <w:rPr>
          <w:sz w:val="24"/>
          <w:szCs w:val="24"/>
        </w:rPr>
        <w:t>Zamawiający</w:t>
      </w:r>
      <w:r w:rsidR="001C2CFC">
        <w:rPr>
          <w:sz w:val="24"/>
          <w:szCs w:val="24"/>
        </w:rPr>
        <w:t xml:space="preserve"> – </w:t>
      </w:r>
      <w:r w:rsidR="001C2CFC">
        <w:rPr>
          <w:b/>
          <w:bCs/>
          <w:sz w:val="24"/>
          <w:szCs w:val="24"/>
        </w:rPr>
        <w:t>Powiatowe Centrum Usług Wspólnych w Rawiczu</w:t>
      </w:r>
      <w:r w:rsidRPr="001C2CFC">
        <w:rPr>
          <w:sz w:val="24"/>
          <w:szCs w:val="24"/>
        </w:rPr>
        <w:t xml:space="preserve">, działając </w:t>
      </w:r>
      <w:r w:rsidR="001C2CFC">
        <w:rPr>
          <w:sz w:val="24"/>
          <w:szCs w:val="24"/>
        </w:rPr>
        <w:br/>
      </w:r>
      <w:r w:rsidRPr="001C2CFC">
        <w:rPr>
          <w:sz w:val="24"/>
          <w:szCs w:val="24"/>
        </w:rPr>
        <w:t>na podstawie art. 22</w:t>
      </w:r>
      <w:r w:rsidR="00FC7F5E" w:rsidRPr="001C2CFC">
        <w:rPr>
          <w:sz w:val="24"/>
          <w:szCs w:val="24"/>
        </w:rPr>
        <w:t>2</w:t>
      </w:r>
      <w:r w:rsidRPr="001C2CFC">
        <w:rPr>
          <w:sz w:val="24"/>
          <w:szCs w:val="24"/>
        </w:rPr>
        <w:t xml:space="preserve"> ust. 5 </w:t>
      </w:r>
      <w:r w:rsidRPr="001C2CFC">
        <w:rPr>
          <w:bCs/>
          <w:sz w:val="24"/>
          <w:szCs w:val="24"/>
        </w:rPr>
        <w:t>ustawy z dnia 11 września 2019 r. Prawo zamówień publicznych</w:t>
      </w:r>
      <w:r w:rsidRPr="001C2CFC">
        <w:rPr>
          <w:sz w:val="24"/>
          <w:szCs w:val="24"/>
        </w:rPr>
        <w:t xml:space="preserve"> </w:t>
      </w:r>
      <w:r w:rsidR="00A74A8E" w:rsidRPr="001C2CFC">
        <w:rPr>
          <w:sz w:val="24"/>
          <w:szCs w:val="24"/>
        </w:rPr>
        <w:t>(</w:t>
      </w:r>
      <w:proofErr w:type="spellStart"/>
      <w:r w:rsidR="00A74A8E" w:rsidRPr="001C2CFC">
        <w:rPr>
          <w:sz w:val="24"/>
          <w:szCs w:val="24"/>
        </w:rPr>
        <w:t>t.j</w:t>
      </w:r>
      <w:proofErr w:type="spellEnd"/>
      <w:r w:rsidR="00A74A8E" w:rsidRPr="001C2CFC">
        <w:rPr>
          <w:sz w:val="24"/>
          <w:szCs w:val="24"/>
        </w:rPr>
        <w:t>. Dz.U. z 202</w:t>
      </w:r>
      <w:r w:rsidR="001C2CFC">
        <w:rPr>
          <w:sz w:val="24"/>
          <w:szCs w:val="24"/>
        </w:rPr>
        <w:t xml:space="preserve">3 </w:t>
      </w:r>
      <w:r w:rsidR="00A74A8E" w:rsidRPr="001C2CFC">
        <w:rPr>
          <w:sz w:val="24"/>
          <w:szCs w:val="24"/>
        </w:rPr>
        <w:t>r. poz. 1</w:t>
      </w:r>
      <w:r w:rsidR="001C2CFC">
        <w:rPr>
          <w:sz w:val="24"/>
          <w:szCs w:val="24"/>
        </w:rPr>
        <w:t>605 ze zm.</w:t>
      </w:r>
      <w:r w:rsidR="00A74A8E" w:rsidRPr="001C2CFC">
        <w:rPr>
          <w:sz w:val="24"/>
          <w:szCs w:val="24"/>
        </w:rPr>
        <w:t>)</w:t>
      </w:r>
      <w:r w:rsidR="00490DC0" w:rsidRPr="001C2CFC">
        <w:rPr>
          <w:sz w:val="24"/>
          <w:szCs w:val="24"/>
        </w:rPr>
        <w:t xml:space="preserve"> </w:t>
      </w:r>
      <w:r w:rsidRPr="001C2CFC">
        <w:rPr>
          <w:sz w:val="24"/>
          <w:szCs w:val="24"/>
        </w:rPr>
        <w:t>udostępnia</w:t>
      </w:r>
      <w:r w:rsidR="00F95C33" w:rsidRPr="001C2CFC">
        <w:rPr>
          <w:sz w:val="24"/>
          <w:szCs w:val="24"/>
        </w:rPr>
        <w:t xml:space="preserve"> </w:t>
      </w:r>
      <w:r w:rsidR="004C7E9B" w:rsidRPr="001C2CFC">
        <w:rPr>
          <w:sz w:val="24"/>
          <w:szCs w:val="24"/>
        </w:rPr>
        <w:t>informacj</w:t>
      </w:r>
      <w:r w:rsidR="00577BC6" w:rsidRPr="001C2CFC">
        <w:rPr>
          <w:sz w:val="24"/>
          <w:szCs w:val="24"/>
        </w:rPr>
        <w:t>ę</w:t>
      </w:r>
      <w:r w:rsidR="00035488" w:rsidRPr="001C2CFC">
        <w:rPr>
          <w:sz w:val="24"/>
          <w:szCs w:val="24"/>
        </w:rPr>
        <w:t xml:space="preserve"> z otwarcia ofert</w:t>
      </w:r>
      <w:r w:rsidR="001C2CFC">
        <w:rPr>
          <w:sz w:val="24"/>
          <w:szCs w:val="24"/>
        </w:rPr>
        <w:t xml:space="preserve">, </w:t>
      </w:r>
      <w:r w:rsidRPr="001C2CFC">
        <w:rPr>
          <w:sz w:val="24"/>
          <w:szCs w:val="24"/>
        </w:rPr>
        <w:t>mającego miejsce</w:t>
      </w:r>
      <w:r w:rsidR="00FF4AB1" w:rsidRPr="001C2CFC">
        <w:rPr>
          <w:sz w:val="24"/>
          <w:szCs w:val="24"/>
        </w:rPr>
        <w:t xml:space="preserve"> w dniu </w:t>
      </w:r>
      <w:r w:rsidR="00A74A8E" w:rsidRPr="001C2CFC">
        <w:rPr>
          <w:sz w:val="24"/>
          <w:szCs w:val="24"/>
        </w:rPr>
        <w:t>11</w:t>
      </w:r>
      <w:r w:rsidR="001C2CFC">
        <w:rPr>
          <w:sz w:val="24"/>
          <w:szCs w:val="24"/>
        </w:rPr>
        <w:t>.0</w:t>
      </w:r>
      <w:r w:rsidR="00A74A8E" w:rsidRPr="001C2CFC">
        <w:rPr>
          <w:sz w:val="24"/>
          <w:szCs w:val="24"/>
        </w:rPr>
        <w:t>4</w:t>
      </w:r>
      <w:r w:rsidR="001C2CFC">
        <w:rPr>
          <w:sz w:val="24"/>
          <w:szCs w:val="24"/>
        </w:rPr>
        <w:t>.2</w:t>
      </w:r>
      <w:r w:rsidR="00A74A8E" w:rsidRPr="001C2CFC">
        <w:rPr>
          <w:sz w:val="24"/>
          <w:szCs w:val="24"/>
        </w:rPr>
        <w:t>024</w:t>
      </w:r>
      <w:r w:rsidR="00FF4AB1" w:rsidRPr="001C2CFC">
        <w:rPr>
          <w:sz w:val="24"/>
          <w:szCs w:val="24"/>
        </w:rPr>
        <w:t xml:space="preserve"> </w:t>
      </w:r>
      <w:r w:rsidR="001C2CFC">
        <w:rPr>
          <w:sz w:val="24"/>
          <w:szCs w:val="24"/>
        </w:rPr>
        <w:t xml:space="preserve"> r. </w:t>
      </w:r>
      <w:r w:rsidR="00FF4AB1" w:rsidRPr="001C2CFC">
        <w:rPr>
          <w:sz w:val="24"/>
          <w:szCs w:val="24"/>
        </w:rPr>
        <w:t xml:space="preserve">o godz. </w:t>
      </w:r>
      <w:r w:rsidR="00A74A8E" w:rsidRPr="001C2CFC">
        <w:rPr>
          <w:sz w:val="24"/>
          <w:szCs w:val="24"/>
        </w:rPr>
        <w:t>11:10</w:t>
      </w:r>
      <w:r w:rsidRPr="001C2CFC">
        <w:rPr>
          <w:sz w:val="24"/>
          <w:szCs w:val="24"/>
        </w:rPr>
        <w:t xml:space="preserve">, </w:t>
      </w:r>
      <w:r w:rsidR="001C2CFC">
        <w:rPr>
          <w:sz w:val="24"/>
          <w:szCs w:val="24"/>
        </w:rPr>
        <w:t xml:space="preserve">podczas którego </w:t>
      </w:r>
      <w:r w:rsidRPr="001C2CFC">
        <w:rPr>
          <w:sz w:val="24"/>
          <w:szCs w:val="24"/>
        </w:rPr>
        <w:t xml:space="preserve">otwarte zostały oferty następujących </w:t>
      </w:r>
      <w:r w:rsidR="001C2CFC">
        <w:rPr>
          <w:sz w:val="24"/>
          <w:szCs w:val="24"/>
        </w:rPr>
        <w:t>W</w:t>
      </w:r>
      <w:r w:rsidRPr="001C2CFC">
        <w:rPr>
          <w:sz w:val="24"/>
          <w:szCs w:val="24"/>
        </w:rPr>
        <w:t>ykonawców:</w:t>
      </w:r>
    </w:p>
    <w:p w14:paraId="7AAAEFCD" w14:textId="77777777" w:rsidR="001C2CFC" w:rsidRPr="001C2CFC" w:rsidRDefault="001C2CFC" w:rsidP="001C2CFC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C2CFC" w14:paraId="77E4D84E" w14:textId="77777777" w:rsidTr="001C2CFC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8DA1A45" w14:textId="77777777" w:rsidR="006B27ED" w:rsidRPr="001C2CF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22EA23C" w14:textId="77777777" w:rsidR="006B27ED" w:rsidRPr="001C2CF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Nr</w:t>
            </w:r>
            <w:r w:rsidR="00C82837" w:rsidRPr="001C2CFC">
              <w:rPr>
                <w:sz w:val="22"/>
                <w:szCs w:val="22"/>
              </w:rPr>
              <w:t xml:space="preserve"> </w:t>
            </w:r>
            <w:r w:rsidRPr="001C2CFC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7212911D" w14:textId="71558CAF" w:rsidR="006B27ED" w:rsidRPr="001C2CFC" w:rsidRDefault="006B27ED" w:rsidP="001C2CF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 xml:space="preserve">Nazwa i adres </w:t>
            </w:r>
            <w:r w:rsidR="001C2CFC">
              <w:rPr>
                <w:sz w:val="22"/>
                <w:szCs w:val="22"/>
              </w:rPr>
              <w:t>W</w:t>
            </w:r>
            <w:r w:rsidRPr="001C2CFC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D560403" w14:textId="77777777" w:rsidR="006B27ED" w:rsidRPr="001C2CF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Cena oferty</w:t>
            </w:r>
          </w:p>
        </w:tc>
      </w:tr>
      <w:tr w:rsidR="00A74A8E" w:rsidRPr="001C2CFC" w14:paraId="6824B8C0" w14:textId="77777777" w:rsidTr="002C272C">
        <w:tc>
          <w:tcPr>
            <w:tcW w:w="993" w:type="dxa"/>
            <w:shd w:val="clear" w:color="auto" w:fill="auto"/>
            <w:vAlign w:val="center"/>
          </w:tcPr>
          <w:p w14:paraId="214B13C9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2CBC7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5906F42" w14:textId="77777777" w:rsidR="00A74A8E" w:rsidRPr="001C2CFC" w:rsidRDefault="00A74A8E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C2CFC">
              <w:rPr>
                <w:b/>
                <w:bCs/>
                <w:sz w:val="22"/>
                <w:szCs w:val="22"/>
              </w:rPr>
              <w:t>Przedsiębiorstwo Budownictwa Drogowego S.A. Kalisz</w:t>
            </w:r>
          </w:p>
          <w:p w14:paraId="6108E1E9" w14:textId="41B93643" w:rsidR="00A74A8E" w:rsidRPr="001C2CFC" w:rsidRDefault="001C2CFC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A8E" w:rsidRPr="001C2CFC">
              <w:rPr>
                <w:sz w:val="22"/>
                <w:szCs w:val="22"/>
              </w:rPr>
              <w:t>Noskowska 3-5</w:t>
            </w:r>
          </w:p>
          <w:p w14:paraId="2CCF848F" w14:textId="77777777" w:rsidR="00A74A8E" w:rsidRPr="001C2CFC" w:rsidRDefault="00A74A8E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D1E6B" w14:textId="58EE1DB9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1 620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473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83 zł</w:t>
            </w:r>
          </w:p>
        </w:tc>
      </w:tr>
      <w:tr w:rsidR="00A74A8E" w:rsidRPr="001C2CFC" w14:paraId="4BDCCD96" w14:textId="77777777" w:rsidTr="002C272C">
        <w:tc>
          <w:tcPr>
            <w:tcW w:w="993" w:type="dxa"/>
            <w:shd w:val="clear" w:color="auto" w:fill="auto"/>
            <w:vAlign w:val="center"/>
          </w:tcPr>
          <w:p w14:paraId="63D07B55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8670F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3369BF7" w14:textId="20D57AB2" w:rsidR="00A74A8E" w:rsidRPr="001C2CFC" w:rsidRDefault="001C2CFC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Bitumdrog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710A33AF" w14:textId="0C821372" w:rsidR="00A74A8E" w:rsidRPr="001C2CFC" w:rsidRDefault="001C2CFC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Rycerska 12</w:t>
            </w:r>
          </w:p>
          <w:p w14:paraId="2F6DC26D" w14:textId="0956FA13" w:rsidR="00A74A8E" w:rsidRPr="001C2CFC" w:rsidRDefault="00A74A8E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 xml:space="preserve">55-120 </w:t>
            </w:r>
            <w:r w:rsidR="001C2CFC">
              <w:rPr>
                <w:sz w:val="22"/>
                <w:szCs w:val="22"/>
              </w:rPr>
              <w:t>Oborniki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8A132" w14:textId="2CAB1BC3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1 700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610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30 zł</w:t>
            </w:r>
          </w:p>
        </w:tc>
      </w:tr>
      <w:tr w:rsidR="001C2CFC" w:rsidRPr="001C2CFC" w14:paraId="687AC4D6" w14:textId="77777777" w:rsidTr="002C272C">
        <w:tc>
          <w:tcPr>
            <w:tcW w:w="993" w:type="dxa"/>
            <w:shd w:val="clear" w:color="auto" w:fill="auto"/>
            <w:vAlign w:val="center"/>
          </w:tcPr>
          <w:p w14:paraId="70C7C5D6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D947C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2D3628B2" w14:textId="77777777" w:rsidR="001C2CFC" w:rsidRPr="001C2CFC" w:rsidRDefault="001C2CFC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C2CFC">
              <w:rPr>
                <w:b/>
                <w:bCs/>
                <w:sz w:val="22"/>
                <w:szCs w:val="22"/>
              </w:rPr>
              <w:t>Specjalistyczne Biuro Inwestycyjno-Inżynierskie  PROSTA-PROJEKT</w:t>
            </w:r>
          </w:p>
          <w:p w14:paraId="11C411BA" w14:textId="68C468F1" w:rsidR="001C2CFC" w:rsidRPr="001C2CFC" w:rsidRDefault="001C2CFC" w:rsidP="001C2CFC">
            <w:pPr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Piotrkowice,</w:t>
            </w:r>
            <w:r>
              <w:rPr>
                <w:sz w:val="22"/>
                <w:szCs w:val="22"/>
              </w:rPr>
              <w:t xml:space="preserve"> </w:t>
            </w:r>
            <w:r w:rsidRPr="001C2CFC">
              <w:rPr>
                <w:sz w:val="22"/>
                <w:szCs w:val="22"/>
              </w:rPr>
              <w:t>ul. Kielecka 37</w:t>
            </w:r>
          </w:p>
          <w:p w14:paraId="29E8D6FA" w14:textId="77777777" w:rsidR="001C2CFC" w:rsidRPr="001C2CFC" w:rsidRDefault="001C2CFC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26-020 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BF675" w14:textId="306077A2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462</w:t>
            </w:r>
            <w:r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00 zł</w:t>
            </w:r>
          </w:p>
        </w:tc>
      </w:tr>
      <w:tr w:rsidR="001C2CFC" w:rsidRPr="001C2CFC" w14:paraId="2909A403" w14:textId="77777777" w:rsidTr="002C272C">
        <w:tc>
          <w:tcPr>
            <w:tcW w:w="993" w:type="dxa"/>
            <w:shd w:val="clear" w:color="auto" w:fill="auto"/>
            <w:vAlign w:val="center"/>
          </w:tcPr>
          <w:p w14:paraId="48DE39E1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5F5B69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480854DC" w14:textId="047C0AF4" w:rsidR="001C2CFC" w:rsidRPr="001C2CFC" w:rsidRDefault="001C2CFC" w:rsidP="001C2CFC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2AC5A1C" w14:textId="3BD20E51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78</w:t>
            </w:r>
            <w:r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228</w:t>
            </w:r>
            <w:r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00 zł</w:t>
            </w:r>
          </w:p>
        </w:tc>
      </w:tr>
      <w:tr w:rsidR="00A74A8E" w:rsidRPr="001C2CFC" w14:paraId="50E35FFB" w14:textId="77777777" w:rsidTr="002C272C">
        <w:tc>
          <w:tcPr>
            <w:tcW w:w="993" w:type="dxa"/>
            <w:shd w:val="clear" w:color="auto" w:fill="auto"/>
            <w:vAlign w:val="center"/>
          </w:tcPr>
          <w:p w14:paraId="71E5D7A3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8E832D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B4B0BAD" w14:textId="77777777" w:rsidR="00A74A8E" w:rsidRPr="001C2CFC" w:rsidRDefault="00A74A8E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C2CFC">
              <w:rPr>
                <w:b/>
                <w:bCs/>
                <w:sz w:val="22"/>
                <w:szCs w:val="22"/>
              </w:rPr>
              <w:t>STRABAG Sp. z o. o.</w:t>
            </w:r>
          </w:p>
          <w:p w14:paraId="590B9369" w14:textId="0C9AF2E8" w:rsidR="00A74A8E" w:rsidRPr="001C2CFC" w:rsidRDefault="001C2CFC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A8E" w:rsidRPr="001C2CFC">
              <w:rPr>
                <w:sz w:val="22"/>
                <w:szCs w:val="22"/>
              </w:rPr>
              <w:t>Parzniewska 10</w:t>
            </w:r>
          </w:p>
          <w:p w14:paraId="2C22F963" w14:textId="77777777" w:rsidR="00A74A8E" w:rsidRPr="001C2CFC" w:rsidRDefault="00A74A8E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6276D" w14:textId="39F8E50E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9 838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716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89 zł</w:t>
            </w:r>
          </w:p>
        </w:tc>
      </w:tr>
      <w:tr w:rsidR="00A74A8E" w:rsidRPr="001C2CFC" w14:paraId="000724E8" w14:textId="77777777" w:rsidTr="002C272C">
        <w:tc>
          <w:tcPr>
            <w:tcW w:w="993" w:type="dxa"/>
            <w:shd w:val="clear" w:color="auto" w:fill="auto"/>
            <w:vAlign w:val="center"/>
          </w:tcPr>
          <w:p w14:paraId="3DE602CA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5DAB9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7A4AECB" w14:textId="37B76A9D" w:rsidR="00A74A8E" w:rsidRPr="001C2CFC" w:rsidRDefault="00A74A8E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C2CFC">
              <w:rPr>
                <w:b/>
                <w:bCs/>
                <w:sz w:val="22"/>
                <w:szCs w:val="22"/>
              </w:rPr>
              <w:t xml:space="preserve">Marek Żurek- Zakład Usług Ogólnobudowlanych </w:t>
            </w:r>
            <w:r w:rsidR="001C2CFC">
              <w:rPr>
                <w:b/>
                <w:bCs/>
                <w:sz w:val="22"/>
                <w:szCs w:val="22"/>
              </w:rPr>
              <w:t>„</w:t>
            </w:r>
            <w:r w:rsidRPr="001C2CFC">
              <w:rPr>
                <w:b/>
                <w:bCs/>
                <w:sz w:val="22"/>
                <w:szCs w:val="22"/>
              </w:rPr>
              <w:t>MAŻUR,,</w:t>
            </w:r>
          </w:p>
          <w:p w14:paraId="13D27572" w14:textId="0A0BDE4C" w:rsidR="00A74A8E" w:rsidRPr="001C2CFC" w:rsidRDefault="001C2CFC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74A8E" w:rsidRPr="001C2CFC">
              <w:rPr>
                <w:sz w:val="22"/>
                <w:szCs w:val="22"/>
              </w:rPr>
              <w:t>Gajowa 1</w:t>
            </w:r>
          </w:p>
          <w:p w14:paraId="0BF045C6" w14:textId="77777777" w:rsidR="00A74A8E" w:rsidRPr="001C2CFC" w:rsidRDefault="00A74A8E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1689E" w14:textId="40337723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9 386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734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48 zł</w:t>
            </w:r>
          </w:p>
        </w:tc>
      </w:tr>
      <w:tr w:rsidR="00A74A8E" w:rsidRPr="001C2CFC" w14:paraId="0C3DF804" w14:textId="77777777" w:rsidTr="002C272C">
        <w:tc>
          <w:tcPr>
            <w:tcW w:w="993" w:type="dxa"/>
            <w:shd w:val="clear" w:color="auto" w:fill="auto"/>
            <w:vAlign w:val="center"/>
          </w:tcPr>
          <w:p w14:paraId="2D1F91E7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D188C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0137ADD" w14:textId="43B0EDE6" w:rsidR="00A74A8E" w:rsidRPr="00033F38" w:rsidRDefault="00A74A8E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33F38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033F38">
              <w:rPr>
                <w:b/>
                <w:bCs/>
                <w:sz w:val="22"/>
                <w:szCs w:val="22"/>
              </w:rPr>
              <w:br/>
            </w:r>
            <w:r w:rsidR="00033F38" w:rsidRPr="00033F38">
              <w:rPr>
                <w:b/>
                <w:bCs/>
                <w:sz w:val="22"/>
                <w:szCs w:val="22"/>
              </w:rPr>
              <w:t>DROGBUD</w:t>
            </w:r>
            <w:r w:rsidRPr="00033F38">
              <w:rPr>
                <w:b/>
                <w:bCs/>
                <w:sz w:val="22"/>
                <w:szCs w:val="22"/>
              </w:rPr>
              <w:t xml:space="preserve"> Gostyń Sp. z o.o.</w:t>
            </w:r>
          </w:p>
          <w:p w14:paraId="365D5F7B" w14:textId="3380229B" w:rsidR="00A74A8E" w:rsidRPr="001C2CFC" w:rsidRDefault="00A74A8E" w:rsidP="001C2CFC">
            <w:pPr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Grabonóg 69b</w:t>
            </w:r>
          </w:p>
          <w:p w14:paraId="3724BA71" w14:textId="77777777" w:rsidR="00A74A8E" w:rsidRPr="001C2CFC" w:rsidRDefault="00A74A8E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142D7" w14:textId="70969E5E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8 112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144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62 zł</w:t>
            </w:r>
          </w:p>
        </w:tc>
      </w:tr>
      <w:tr w:rsidR="00A74A8E" w:rsidRPr="001C2CFC" w14:paraId="3D6D28B6" w14:textId="77777777" w:rsidTr="002C272C">
        <w:tc>
          <w:tcPr>
            <w:tcW w:w="993" w:type="dxa"/>
            <w:shd w:val="clear" w:color="auto" w:fill="auto"/>
            <w:vAlign w:val="center"/>
          </w:tcPr>
          <w:p w14:paraId="406076FD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190F7" w14:textId="77777777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FE33164" w14:textId="1BC4D8E1" w:rsidR="00A74A8E" w:rsidRPr="00033F38" w:rsidRDefault="00A74A8E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33F38">
              <w:rPr>
                <w:b/>
                <w:bCs/>
                <w:sz w:val="22"/>
                <w:szCs w:val="22"/>
              </w:rPr>
              <w:t xml:space="preserve">POL-DRÓG </w:t>
            </w:r>
            <w:r w:rsidR="00033F38" w:rsidRPr="00033F38">
              <w:rPr>
                <w:b/>
                <w:bCs/>
                <w:sz w:val="22"/>
                <w:szCs w:val="22"/>
              </w:rPr>
              <w:t xml:space="preserve">Drawsko Pomorskie </w:t>
            </w:r>
            <w:r w:rsidRPr="00033F38">
              <w:rPr>
                <w:b/>
                <w:bCs/>
                <w:sz w:val="22"/>
                <w:szCs w:val="22"/>
              </w:rPr>
              <w:t>S.A.</w:t>
            </w:r>
          </w:p>
          <w:p w14:paraId="59EAA51D" w14:textId="54B021FF" w:rsidR="00A74A8E" w:rsidRPr="001C2CFC" w:rsidRDefault="00033F38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C2CFC">
              <w:rPr>
                <w:sz w:val="22"/>
                <w:szCs w:val="22"/>
              </w:rPr>
              <w:t>Podmiejska 2</w:t>
            </w:r>
          </w:p>
          <w:p w14:paraId="19CD36EF" w14:textId="4ED4A085" w:rsidR="00A74A8E" w:rsidRPr="001C2CFC" w:rsidRDefault="00033F38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78-500 Drawsko Pomorskie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129CA" w14:textId="148447A3" w:rsidR="00A74A8E" w:rsidRPr="001C2CFC" w:rsidRDefault="00A74A8E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8 775</w:t>
            </w:r>
            <w:r w:rsidR="001C2CFC"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798</w:t>
            </w:r>
            <w:r w:rsidR="001C2CFC"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38 zł</w:t>
            </w:r>
          </w:p>
        </w:tc>
      </w:tr>
      <w:tr w:rsidR="001C2CFC" w:rsidRPr="001C2CFC" w14:paraId="06AA92F2" w14:textId="77777777" w:rsidTr="002C272C">
        <w:tc>
          <w:tcPr>
            <w:tcW w:w="993" w:type="dxa"/>
            <w:shd w:val="clear" w:color="auto" w:fill="auto"/>
            <w:vAlign w:val="center"/>
          </w:tcPr>
          <w:p w14:paraId="1FBFB18D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0B2320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E4F3F3D" w14:textId="2A9B1312" w:rsidR="001C2CFC" w:rsidRPr="00033F38" w:rsidRDefault="001C2CFC" w:rsidP="001C2CF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33F38">
              <w:rPr>
                <w:b/>
                <w:bCs/>
                <w:sz w:val="22"/>
                <w:szCs w:val="22"/>
              </w:rPr>
              <w:t xml:space="preserve">STARBEM Jakub Starczewski, </w:t>
            </w:r>
            <w:r w:rsidR="00033F38">
              <w:rPr>
                <w:b/>
                <w:bCs/>
                <w:sz w:val="22"/>
                <w:szCs w:val="22"/>
              </w:rPr>
              <w:br/>
            </w:r>
            <w:r w:rsidRPr="00033F38">
              <w:rPr>
                <w:b/>
                <w:bCs/>
                <w:sz w:val="22"/>
                <w:szCs w:val="22"/>
              </w:rPr>
              <w:t>Tomasz Bem S.C.</w:t>
            </w:r>
          </w:p>
          <w:p w14:paraId="413A0557" w14:textId="63395C69" w:rsidR="001C2CFC" w:rsidRPr="001C2CFC" w:rsidRDefault="00033F38" w:rsidP="001C2C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C2CFC" w:rsidRPr="001C2CFC">
              <w:rPr>
                <w:sz w:val="22"/>
                <w:szCs w:val="22"/>
              </w:rPr>
              <w:t>A. Mickiewicza 10</w:t>
            </w:r>
          </w:p>
          <w:p w14:paraId="69EBAFF2" w14:textId="77777777" w:rsidR="001C2CFC" w:rsidRPr="001C2CFC" w:rsidRDefault="001C2CFC" w:rsidP="001C2CFC">
            <w:pPr>
              <w:spacing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63-840 Krobia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C9D2D9" w14:textId="386AD80E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896</w:t>
            </w:r>
            <w:r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50 zł</w:t>
            </w:r>
          </w:p>
        </w:tc>
      </w:tr>
      <w:tr w:rsidR="001C2CFC" w:rsidRPr="001C2CFC" w14:paraId="6A3B33D0" w14:textId="77777777" w:rsidTr="002C272C">
        <w:tc>
          <w:tcPr>
            <w:tcW w:w="993" w:type="dxa"/>
            <w:shd w:val="clear" w:color="auto" w:fill="auto"/>
            <w:vAlign w:val="center"/>
          </w:tcPr>
          <w:p w14:paraId="58D405A9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EA03A1" w14:textId="77777777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2A48A15F" w14:textId="0DC9F123" w:rsidR="001C2CFC" w:rsidRPr="001C2CFC" w:rsidRDefault="001C2CFC" w:rsidP="001C2CFC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F639440" w14:textId="245C8E40" w:rsidR="001C2CFC" w:rsidRPr="001C2CFC" w:rsidRDefault="001C2CFC" w:rsidP="002C27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C2CFC">
              <w:rPr>
                <w:sz w:val="22"/>
                <w:szCs w:val="22"/>
              </w:rPr>
              <w:t>53</w:t>
            </w:r>
            <w:r>
              <w:rPr>
                <w:sz w:val="22"/>
                <w:szCs w:val="22"/>
              </w:rPr>
              <w:t> </w:t>
            </w:r>
            <w:r w:rsidRPr="001C2CFC">
              <w:rPr>
                <w:sz w:val="22"/>
                <w:szCs w:val="22"/>
              </w:rPr>
              <w:t>689</w:t>
            </w:r>
            <w:r>
              <w:rPr>
                <w:sz w:val="22"/>
                <w:szCs w:val="22"/>
              </w:rPr>
              <w:t>,</w:t>
            </w:r>
            <w:r w:rsidRPr="001C2CFC">
              <w:rPr>
                <w:sz w:val="22"/>
                <w:szCs w:val="22"/>
              </w:rPr>
              <w:t>50 zł</w:t>
            </w:r>
          </w:p>
        </w:tc>
      </w:tr>
      <w:bookmarkEnd w:id="0"/>
    </w:tbl>
    <w:p w14:paraId="30FF2ECB" w14:textId="5D7BB542" w:rsidR="00C236D3" w:rsidRDefault="00C236D3" w:rsidP="001C2CFC">
      <w:pPr>
        <w:rPr>
          <w:sz w:val="22"/>
          <w:szCs w:val="22"/>
        </w:rPr>
      </w:pPr>
    </w:p>
    <w:p w14:paraId="0F072697" w14:textId="77777777" w:rsidR="001C2CFC" w:rsidRDefault="001C2CFC" w:rsidP="001C2CFC">
      <w:pPr>
        <w:rPr>
          <w:sz w:val="22"/>
          <w:szCs w:val="22"/>
        </w:rPr>
      </w:pPr>
    </w:p>
    <w:p w14:paraId="22097473" w14:textId="5F8F8AD6" w:rsidR="001C2CFC" w:rsidRPr="001C2CFC" w:rsidRDefault="001C2CFC" w:rsidP="001C2CFC">
      <w:pPr>
        <w:ind w:left="4248"/>
        <w:jc w:val="center"/>
        <w:rPr>
          <w:sz w:val="18"/>
          <w:szCs w:val="18"/>
        </w:rPr>
      </w:pPr>
      <w:r w:rsidRPr="001C2CFC">
        <w:rPr>
          <w:sz w:val="18"/>
          <w:szCs w:val="18"/>
        </w:rPr>
        <w:t>Główny Księgowy</w:t>
      </w:r>
      <w:r w:rsidRPr="001C2CFC">
        <w:rPr>
          <w:sz w:val="18"/>
          <w:szCs w:val="18"/>
        </w:rPr>
        <w:br/>
        <w:t>Powiatowego Centrum Usług</w:t>
      </w:r>
      <w:r w:rsidRPr="001C2CFC">
        <w:rPr>
          <w:sz w:val="18"/>
          <w:szCs w:val="18"/>
        </w:rPr>
        <w:br/>
        <w:t>Wspólnych w Rawiczu</w:t>
      </w:r>
    </w:p>
    <w:p w14:paraId="1EC03E37" w14:textId="77777777" w:rsidR="001C2CFC" w:rsidRPr="001C2CFC" w:rsidRDefault="001C2CFC" w:rsidP="001C2CFC">
      <w:pPr>
        <w:ind w:left="4248"/>
        <w:jc w:val="center"/>
        <w:rPr>
          <w:sz w:val="18"/>
          <w:szCs w:val="18"/>
        </w:rPr>
      </w:pPr>
    </w:p>
    <w:p w14:paraId="61BDDA9B" w14:textId="72A082BC" w:rsidR="001C2CFC" w:rsidRPr="001C2CFC" w:rsidRDefault="001C2CFC" w:rsidP="001C2CFC">
      <w:pPr>
        <w:ind w:left="4248"/>
        <w:jc w:val="center"/>
        <w:rPr>
          <w:sz w:val="18"/>
          <w:szCs w:val="18"/>
        </w:rPr>
      </w:pPr>
      <w:r w:rsidRPr="001C2CFC">
        <w:rPr>
          <w:sz w:val="18"/>
          <w:szCs w:val="18"/>
        </w:rPr>
        <w:t xml:space="preserve">(-) </w:t>
      </w:r>
      <w:r w:rsidR="003C6157">
        <w:rPr>
          <w:sz w:val="18"/>
          <w:szCs w:val="18"/>
        </w:rPr>
        <w:t xml:space="preserve">Katarzyna </w:t>
      </w:r>
      <w:proofErr w:type="spellStart"/>
      <w:r w:rsidR="003C6157">
        <w:rPr>
          <w:sz w:val="18"/>
          <w:szCs w:val="18"/>
        </w:rPr>
        <w:t>Fiebich</w:t>
      </w:r>
      <w:proofErr w:type="spellEnd"/>
      <w:r w:rsidR="003C6157">
        <w:rPr>
          <w:sz w:val="18"/>
          <w:szCs w:val="18"/>
        </w:rPr>
        <w:t xml:space="preserve"> </w:t>
      </w:r>
    </w:p>
    <w:sectPr w:rsidR="001C2CFC" w:rsidRPr="001C2C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5B3BE" w14:textId="77777777" w:rsidR="00D74540" w:rsidRDefault="00D74540">
      <w:r>
        <w:separator/>
      </w:r>
    </w:p>
  </w:endnote>
  <w:endnote w:type="continuationSeparator" w:id="0">
    <w:p w14:paraId="4DC47AEF" w14:textId="77777777" w:rsidR="00D74540" w:rsidRDefault="00D7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261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539A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C51DB" w14:textId="77777777" w:rsidR="009F189D" w:rsidRDefault="003C61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7C23E3">
        <v:line id="_x0000_s1025" style="position:absolute;left:0;text-align:left;z-index:251657728" from="-3.85pt,8.7pt" to="455.15pt,8.7pt"/>
      </w:pict>
    </w:r>
  </w:p>
  <w:p w14:paraId="0D2D31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D92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93873" w14:textId="77777777" w:rsidR="009F189D" w:rsidRDefault="009F189D">
    <w:pPr>
      <w:pStyle w:val="Stopka"/>
      <w:tabs>
        <w:tab w:val="clear" w:pos="4536"/>
      </w:tabs>
      <w:jc w:val="center"/>
    </w:pPr>
  </w:p>
  <w:p w14:paraId="2CF75D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27E98" w14:textId="77777777" w:rsidR="00D74540" w:rsidRDefault="00D74540">
      <w:r>
        <w:separator/>
      </w:r>
    </w:p>
  </w:footnote>
  <w:footnote w:type="continuationSeparator" w:id="0">
    <w:p w14:paraId="5012EB1B" w14:textId="77777777" w:rsidR="00D74540" w:rsidRDefault="00D74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032A5" w14:textId="77777777" w:rsidR="00A74A8E" w:rsidRDefault="00A74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8926C" w14:textId="61F957FB" w:rsidR="00A74A8E" w:rsidRDefault="001C2CFC" w:rsidP="001C2CFC">
    <w:pPr>
      <w:tabs>
        <w:tab w:val="center" w:pos="4536"/>
        <w:tab w:val="right" w:pos="9072"/>
      </w:tabs>
      <w:suppressAutoHyphens/>
      <w:autoSpaceDN w:val="0"/>
      <w:textAlignment w:val="baseline"/>
      <w:rPr>
        <w:rFonts w:ascii="Liberation Serif" w:eastAsia="NSimSun" w:hAnsi="Liberation Serif" w:cs="Mangal" w:hint="eastAsia"/>
        <w:color w:val="4472C4"/>
        <w:kern w:val="3"/>
        <w:lang w:eastAsia="zh-CN" w:bidi="hi-IN"/>
      </w:rPr>
    </w:pPr>
    <w:r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Zadanie dofinansowywane z Programu Rządowy Fundusz Polski Ład –              </w:t>
    </w:r>
    <w:r w:rsidR="003C6157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0469EF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>
      <w:rPr>
        <w:rFonts w:ascii="Liberation Serif" w:eastAsia="NSimSun" w:hAnsi="Liberation Serif" w:cs="Mangal"/>
        <w:color w:val="4472C4"/>
        <w:kern w:val="3"/>
        <w:lang w:eastAsia="zh-CN" w:bidi="hi-IN"/>
      </w:rPr>
      <w:br/>
      <w:t>Program Inwestycji Strategicznych</w:t>
    </w:r>
  </w:p>
  <w:p w14:paraId="690CFBE2" w14:textId="77777777" w:rsidR="001C2CFC" w:rsidRPr="001C2CFC" w:rsidRDefault="001C2CFC" w:rsidP="001C2CFC">
    <w:pPr>
      <w:tabs>
        <w:tab w:val="center" w:pos="4536"/>
        <w:tab w:val="right" w:pos="9072"/>
      </w:tabs>
      <w:suppressAutoHyphens/>
      <w:autoSpaceDN w:val="0"/>
      <w:textAlignment w:val="baseline"/>
      <w:rPr>
        <w:rFonts w:ascii="Liberation Serif" w:eastAsia="NSimSun" w:hAnsi="Liberation Serif" w:cs="Mangal" w:hint="eastAsia"/>
        <w:color w:val="4472C4"/>
        <w:kern w:val="3"/>
        <w:lang w:eastAsia="zh-CN" w:bidi="hi-I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B56A9" w14:textId="77777777" w:rsidR="00A74A8E" w:rsidRDefault="00A74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540"/>
    <w:rsid w:val="00007727"/>
    <w:rsid w:val="00017720"/>
    <w:rsid w:val="00033F38"/>
    <w:rsid w:val="00035488"/>
    <w:rsid w:val="000D7F25"/>
    <w:rsid w:val="000E00E5"/>
    <w:rsid w:val="00173B20"/>
    <w:rsid w:val="001C2CFC"/>
    <w:rsid w:val="001C69FF"/>
    <w:rsid w:val="0023318D"/>
    <w:rsid w:val="003C615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74A8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454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3DB30"/>
  <w15:chartTrackingRefBased/>
  <w15:docId w15:val="{55AA2385-A228-43D9-898F-4F9541BC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5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274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dcterms:created xsi:type="dcterms:W3CDTF">2024-04-11T10:10:00Z</dcterms:created>
  <dcterms:modified xsi:type="dcterms:W3CDTF">2024-04-11T10:35:00Z</dcterms:modified>
</cp:coreProperties>
</file>