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E3CE2" w14:textId="77777777" w:rsidR="009432A1" w:rsidRPr="009432A1" w:rsidRDefault="009E358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E3582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E3582">
        <w:rPr>
          <w:rFonts w:ascii="Arial" w:hAnsi="Arial" w:cs="Arial"/>
          <w:sz w:val="24"/>
          <w:szCs w:val="24"/>
        </w:rPr>
        <w:t>2024-04-11</w:t>
      </w:r>
    </w:p>
    <w:p w14:paraId="348293C0" w14:textId="77777777" w:rsidR="009432A1" w:rsidRPr="009432A1" w:rsidRDefault="009E358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E3582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06B0AF0" w14:textId="77777777" w:rsidR="009432A1" w:rsidRPr="009432A1" w:rsidRDefault="009E358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E3582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E3582">
        <w:rPr>
          <w:rFonts w:ascii="Arial" w:hAnsi="Arial" w:cs="Arial"/>
          <w:sz w:val="24"/>
          <w:szCs w:val="24"/>
        </w:rPr>
        <w:t>66</w:t>
      </w:r>
    </w:p>
    <w:p w14:paraId="758F5906" w14:textId="77777777" w:rsidR="009432A1" w:rsidRPr="009432A1" w:rsidRDefault="009E3582" w:rsidP="009432A1">
      <w:pPr>
        <w:rPr>
          <w:rFonts w:ascii="Arial" w:hAnsi="Arial" w:cs="Arial"/>
          <w:sz w:val="24"/>
          <w:szCs w:val="24"/>
        </w:rPr>
      </w:pPr>
      <w:r w:rsidRPr="009E3582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E3582">
        <w:rPr>
          <w:rFonts w:ascii="Arial" w:hAnsi="Arial" w:cs="Arial"/>
          <w:sz w:val="24"/>
          <w:szCs w:val="24"/>
        </w:rPr>
        <w:t>Kraków</w:t>
      </w:r>
    </w:p>
    <w:p w14:paraId="07298063" w14:textId="51E37104" w:rsidR="009432A1" w:rsidRPr="009432A1" w:rsidRDefault="009E0131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SZP-271-5/24-</w:t>
      </w:r>
      <w:r w:rsidR="005D0F2E">
        <w:rPr>
          <w:rFonts w:ascii="Arial" w:hAnsi="Arial" w:cs="Arial"/>
          <w:bCs/>
          <w:sz w:val="18"/>
          <w:szCs w:val="18"/>
        </w:rPr>
        <w:t>236.</w:t>
      </w:r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6214362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2F1C3F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05B8543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C6E55B4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FDAA491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01973E40" w14:textId="77777777" w:rsidTr="00A652DF">
        <w:tc>
          <w:tcPr>
            <w:tcW w:w="2269" w:type="dxa"/>
            <w:shd w:val="clear" w:color="auto" w:fill="auto"/>
          </w:tcPr>
          <w:p w14:paraId="31E84823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242B20" w14:textId="77777777" w:rsidR="009432A1" w:rsidRPr="004E4B64" w:rsidRDefault="009E358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3582">
              <w:rPr>
                <w:rFonts w:ascii="Arial" w:hAnsi="Arial" w:cs="Arial"/>
                <w:bCs/>
                <w:sz w:val="24"/>
                <w:szCs w:val="24"/>
              </w:rPr>
              <w:t>Budowa budynku nowej rozdzielni głównej z dostawą i montażem wyposażenia oraz zasilenie kablami średniego napięcia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E3582" w:rsidRPr="004E4B64" w14:paraId="7BF59498" w14:textId="77777777" w:rsidTr="001A775D">
        <w:tc>
          <w:tcPr>
            <w:tcW w:w="2269" w:type="dxa"/>
            <w:shd w:val="clear" w:color="auto" w:fill="auto"/>
          </w:tcPr>
          <w:p w14:paraId="223BC5A3" w14:textId="77777777" w:rsidR="009E3582" w:rsidRPr="004E4B64" w:rsidRDefault="009E3582" w:rsidP="001A77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19D462" w14:textId="77777777" w:rsidR="009E3582" w:rsidRPr="004E4B64" w:rsidRDefault="009E3582" w:rsidP="001A77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3582">
              <w:rPr>
                <w:rFonts w:ascii="Arial" w:hAnsi="Arial" w:cs="Arial"/>
                <w:bCs/>
                <w:sz w:val="24"/>
                <w:szCs w:val="24"/>
              </w:rPr>
              <w:t>SZP-271-5/24</w:t>
            </w:r>
          </w:p>
        </w:tc>
      </w:tr>
    </w:tbl>
    <w:p w14:paraId="17527D6A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E3582" w:rsidRPr="009E3582">
        <w:rPr>
          <w:rFonts w:ascii="Arial" w:hAnsi="Arial" w:cs="Arial"/>
          <w:sz w:val="24"/>
          <w:szCs w:val="24"/>
        </w:rPr>
        <w:t>(</w:t>
      </w:r>
      <w:proofErr w:type="spellStart"/>
      <w:r w:rsidR="009E3582" w:rsidRPr="009E3582">
        <w:rPr>
          <w:rFonts w:ascii="Arial" w:hAnsi="Arial" w:cs="Arial"/>
          <w:sz w:val="24"/>
          <w:szCs w:val="24"/>
        </w:rPr>
        <w:t>t.j</w:t>
      </w:r>
      <w:proofErr w:type="spellEnd"/>
      <w:r w:rsidR="009E3582" w:rsidRPr="009E3582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52A1F817" w14:textId="77777777" w:rsidR="0069085C" w:rsidRPr="00382A4A" w:rsidRDefault="009E358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E3582">
        <w:rPr>
          <w:rFonts w:ascii="Arial" w:hAnsi="Arial" w:cs="Arial"/>
          <w:b/>
          <w:sz w:val="24"/>
          <w:szCs w:val="24"/>
        </w:rPr>
        <w:t>3 500 000.00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2AB7671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8FBBEC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CD343D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FDF787C" w14:textId="785BBA76" w:rsidR="00A80738" w:rsidRDefault="00A80738" w:rsidP="009E013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720D3A40" w14:textId="6D65B34B" w:rsidR="009E0131" w:rsidRDefault="009E0131" w:rsidP="009E013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3915E5E4" w14:textId="526AC391" w:rsidR="009E0131" w:rsidRPr="009432A1" w:rsidRDefault="009E0131" w:rsidP="009E013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9E0131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1F869" w14:textId="77777777" w:rsidR="00816A8D" w:rsidRDefault="00816A8D">
      <w:r>
        <w:separator/>
      </w:r>
    </w:p>
  </w:endnote>
  <w:endnote w:type="continuationSeparator" w:id="0">
    <w:p w14:paraId="21A8D1B6" w14:textId="77777777" w:rsidR="00816A8D" w:rsidRDefault="00816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6FA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B793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1780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A69935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818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F23DFA" w14:textId="77777777" w:rsidR="009F189D" w:rsidRDefault="009F189D">
    <w:pPr>
      <w:pStyle w:val="Stopka"/>
      <w:tabs>
        <w:tab w:val="clear" w:pos="4536"/>
      </w:tabs>
      <w:jc w:val="center"/>
    </w:pPr>
  </w:p>
  <w:p w14:paraId="0F408AE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CF793" w14:textId="77777777" w:rsidR="00816A8D" w:rsidRDefault="00816A8D">
      <w:r>
        <w:separator/>
      </w:r>
    </w:p>
  </w:footnote>
  <w:footnote w:type="continuationSeparator" w:id="0">
    <w:p w14:paraId="0040C233" w14:textId="77777777" w:rsidR="00816A8D" w:rsidRDefault="00816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40C0C" w14:textId="77777777" w:rsidR="009E3582" w:rsidRDefault="009E35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808D4" w14:textId="77777777" w:rsidR="009E3582" w:rsidRDefault="009E35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236AC" w14:textId="77777777" w:rsidR="009E3582" w:rsidRDefault="009E35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6A8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D0F2E"/>
    <w:rsid w:val="0069085C"/>
    <w:rsid w:val="007B2916"/>
    <w:rsid w:val="00816A8D"/>
    <w:rsid w:val="00843263"/>
    <w:rsid w:val="00861E75"/>
    <w:rsid w:val="00890B92"/>
    <w:rsid w:val="009432A1"/>
    <w:rsid w:val="009D19BD"/>
    <w:rsid w:val="009E0131"/>
    <w:rsid w:val="009E3582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0C1F8A"/>
  <w15:chartTrackingRefBased/>
  <w15:docId w15:val="{CF546682-3367-4FC6-857F-C05FA4408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2024-04-11T08:04:00Z</cp:lastPrinted>
  <dcterms:created xsi:type="dcterms:W3CDTF">2024-04-11T08:01:00Z</dcterms:created>
  <dcterms:modified xsi:type="dcterms:W3CDTF">2024-04-11T08:04:00Z</dcterms:modified>
</cp:coreProperties>
</file>