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3628B" w14:textId="77777777" w:rsidR="00CF7835" w:rsidRPr="009432A1" w:rsidRDefault="002E0654" w:rsidP="00A97802">
      <w:pPr>
        <w:jc w:val="right"/>
        <w:rPr>
          <w:rFonts w:ascii="Arial" w:hAnsi="Arial" w:cs="Arial"/>
          <w:sz w:val="24"/>
          <w:szCs w:val="24"/>
        </w:rPr>
      </w:pPr>
      <w:r w:rsidRPr="002E0654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E0654">
        <w:rPr>
          <w:rFonts w:ascii="Arial" w:hAnsi="Arial" w:cs="Arial"/>
          <w:sz w:val="24"/>
          <w:szCs w:val="24"/>
        </w:rPr>
        <w:t>2024-04-10</w:t>
      </w:r>
    </w:p>
    <w:p w14:paraId="3E683887" w14:textId="77777777" w:rsidR="002E0654" w:rsidRPr="002E0654" w:rsidRDefault="002E0654" w:rsidP="00A97802">
      <w:pPr>
        <w:rPr>
          <w:rFonts w:ascii="Arial" w:hAnsi="Arial" w:cs="Arial"/>
          <w:b/>
          <w:bCs/>
          <w:sz w:val="24"/>
          <w:szCs w:val="24"/>
        </w:rPr>
      </w:pPr>
      <w:r w:rsidRPr="002E065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F4D5834" w14:textId="77777777" w:rsidR="00CF7835" w:rsidRPr="009432A1" w:rsidRDefault="002E0654" w:rsidP="00A97802">
      <w:pPr>
        <w:rPr>
          <w:rFonts w:ascii="Arial" w:hAnsi="Arial" w:cs="Arial"/>
          <w:b/>
          <w:bCs/>
          <w:sz w:val="24"/>
          <w:szCs w:val="24"/>
        </w:rPr>
      </w:pPr>
      <w:r w:rsidRPr="002E065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53D8F78" w14:textId="77777777" w:rsidR="00CF7835" w:rsidRPr="009432A1" w:rsidRDefault="002E0654" w:rsidP="00A97802">
      <w:pPr>
        <w:rPr>
          <w:rFonts w:ascii="Arial" w:hAnsi="Arial" w:cs="Arial"/>
          <w:sz w:val="24"/>
          <w:szCs w:val="24"/>
        </w:rPr>
      </w:pPr>
      <w:r w:rsidRPr="002E0654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E0654">
        <w:rPr>
          <w:rFonts w:ascii="Arial" w:hAnsi="Arial" w:cs="Arial"/>
          <w:sz w:val="24"/>
          <w:szCs w:val="24"/>
        </w:rPr>
        <w:t>7/19</w:t>
      </w:r>
    </w:p>
    <w:p w14:paraId="75B5BA7E" w14:textId="77777777" w:rsidR="00CF7835" w:rsidRPr="009432A1" w:rsidRDefault="002E0654" w:rsidP="00A97802">
      <w:pPr>
        <w:rPr>
          <w:rFonts w:ascii="Arial" w:hAnsi="Arial" w:cs="Arial"/>
          <w:sz w:val="24"/>
          <w:szCs w:val="24"/>
        </w:rPr>
      </w:pPr>
      <w:r w:rsidRPr="002E0654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E0654">
        <w:rPr>
          <w:rFonts w:ascii="Arial" w:hAnsi="Arial" w:cs="Arial"/>
          <w:sz w:val="24"/>
          <w:szCs w:val="24"/>
        </w:rPr>
        <w:t>Poznań</w:t>
      </w:r>
    </w:p>
    <w:p w14:paraId="0D30EF5E" w14:textId="3E717E8C" w:rsidR="00CF7835" w:rsidRDefault="00CF7835" w:rsidP="00A97802">
      <w:pPr>
        <w:jc w:val="both"/>
        <w:rPr>
          <w:rFonts w:ascii="Arial" w:hAnsi="Arial" w:cs="Arial"/>
          <w:bCs/>
          <w:sz w:val="18"/>
          <w:szCs w:val="18"/>
        </w:rPr>
      </w:pPr>
    </w:p>
    <w:p w14:paraId="4F565356" w14:textId="77777777" w:rsidR="00A97802" w:rsidRPr="009432A1" w:rsidRDefault="00A97802" w:rsidP="00A9780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9E51FB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21AB29" w14:textId="77777777" w:rsidR="00A97802" w:rsidRDefault="00A97802" w:rsidP="00A9780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BD48C49" w14:textId="77777777" w:rsidR="00CF7835" w:rsidRDefault="00CF7835" w:rsidP="00A9780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112196CE" w14:textId="77777777" w:rsidR="005E5004" w:rsidRDefault="005E5004" w:rsidP="00A9780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295B980E" w14:textId="193E17BF" w:rsidR="00A97802" w:rsidRPr="00CF7835" w:rsidRDefault="00A97802" w:rsidP="00A9780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25FD6B2C" w14:textId="77777777" w:rsidR="00CF7835" w:rsidRPr="00382A4A" w:rsidRDefault="00CF7835" w:rsidP="00A9780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052E5C" w14:textId="77777777" w:rsidR="00CF7835" w:rsidRPr="004E4B64" w:rsidRDefault="00CF7835" w:rsidP="00A9780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0358A73" w14:textId="77777777" w:rsidTr="000C1C6D">
        <w:tc>
          <w:tcPr>
            <w:tcW w:w="2269" w:type="dxa"/>
            <w:shd w:val="clear" w:color="auto" w:fill="auto"/>
          </w:tcPr>
          <w:p w14:paraId="0FD03BD1" w14:textId="77777777" w:rsidR="00CF7835" w:rsidRPr="004E4B64" w:rsidRDefault="00CF7835" w:rsidP="00A9780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9383D6" w14:textId="77777777" w:rsidR="00CF7835" w:rsidRPr="004E4B64" w:rsidRDefault="002E0654" w:rsidP="00A978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0654">
              <w:rPr>
                <w:rFonts w:ascii="Arial" w:hAnsi="Arial" w:cs="Arial"/>
                <w:bCs/>
                <w:sz w:val="24"/>
                <w:szCs w:val="24"/>
              </w:rPr>
              <w:t>Wymiana węzłów cieplnych w budynku diagnostycznym filii nr 1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E0654" w:rsidRPr="004E4B64" w14:paraId="0C5915CE" w14:textId="77777777" w:rsidTr="001C5A5D">
        <w:tc>
          <w:tcPr>
            <w:tcW w:w="2269" w:type="dxa"/>
            <w:shd w:val="clear" w:color="auto" w:fill="auto"/>
          </w:tcPr>
          <w:p w14:paraId="110D323A" w14:textId="77777777" w:rsidR="002E0654" w:rsidRPr="004E4B64" w:rsidRDefault="002E0654" w:rsidP="00A9780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D43F90" w14:textId="77777777" w:rsidR="002E0654" w:rsidRDefault="002E0654" w:rsidP="00A978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0654">
              <w:rPr>
                <w:rFonts w:ascii="Arial" w:hAnsi="Arial" w:cs="Arial"/>
                <w:bCs/>
                <w:sz w:val="24"/>
                <w:szCs w:val="24"/>
              </w:rPr>
              <w:t>SZW/DZP/3/2024</w:t>
            </w:r>
          </w:p>
          <w:p w14:paraId="424C8362" w14:textId="77777777" w:rsidR="00A97802" w:rsidRPr="004E4B64" w:rsidRDefault="00A97802" w:rsidP="00A9780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D05088F" w14:textId="77777777" w:rsidR="005E5004" w:rsidRDefault="005E5004" w:rsidP="005E5004">
      <w:pPr>
        <w:jc w:val="both"/>
        <w:rPr>
          <w:rFonts w:ascii="Arial" w:hAnsi="Arial" w:cs="Arial"/>
          <w:sz w:val="24"/>
          <w:szCs w:val="24"/>
        </w:rPr>
      </w:pPr>
    </w:p>
    <w:p w14:paraId="50A63316" w14:textId="1CBD80DB" w:rsidR="00D665F5" w:rsidRPr="005E5004" w:rsidRDefault="00D665F5" w:rsidP="005E5004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E0654" w:rsidRPr="002E0654">
        <w:rPr>
          <w:rFonts w:ascii="Arial" w:hAnsi="Arial" w:cs="Arial"/>
          <w:sz w:val="24"/>
          <w:szCs w:val="24"/>
        </w:rPr>
        <w:t>(</w:t>
      </w:r>
      <w:proofErr w:type="spellStart"/>
      <w:r w:rsidR="002E0654" w:rsidRPr="002E0654">
        <w:rPr>
          <w:rFonts w:ascii="Arial" w:hAnsi="Arial" w:cs="Arial"/>
          <w:sz w:val="24"/>
          <w:szCs w:val="24"/>
        </w:rPr>
        <w:t>t.j</w:t>
      </w:r>
      <w:proofErr w:type="spellEnd"/>
      <w:r w:rsidR="002E0654" w:rsidRPr="002E065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5E5004">
        <w:rPr>
          <w:rFonts w:ascii="Arial" w:hAnsi="Arial" w:cs="Arial"/>
          <w:sz w:val="24"/>
          <w:szCs w:val="24"/>
        </w:rPr>
        <w:t>informacj</w:t>
      </w:r>
      <w:r w:rsidR="00577BC6" w:rsidRPr="005E5004">
        <w:rPr>
          <w:rFonts w:ascii="Arial" w:hAnsi="Arial" w:cs="Arial"/>
          <w:sz w:val="24"/>
          <w:szCs w:val="24"/>
        </w:rPr>
        <w:t>ę</w:t>
      </w:r>
      <w:r w:rsidR="00035488" w:rsidRPr="005E5004">
        <w:rPr>
          <w:rFonts w:ascii="Arial" w:hAnsi="Arial" w:cs="Arial"/>
          <w:sz w:val="24"/>
          <w:szCs w:val="24"/>
        </w:rPr>
        <w:t xml:space="preserve"> z otwarcia ofert</w:t>
      </w:r>
      <w:r w:rsidR="00577BC6" w:rsidRPr="005E5004">
        <w:rPr>
          <w:rFonts w:ascii="Arial" w:hAnsi="Arial" w:cs="Arial"/>
          <w:sz w:val="24"/>
          <w:szCs w:val="24"/>
        </w:rPr>
        <w:t>.</w:t>
      </w:r>
    </w:p>
    <w:p w14:paraId="1D0016A0" w14:textId="77777777" w:rsidR="005E5004" w:rsidRDefault="005E5004" w:rsidP="005E5004">
      <w:pPr>
        <w:rPr>
          <w:rFonts w:ascii="Arial" w:hAnsi="Arial" w:cs="Arial"/>
          <w:sz w:val="24"/>
          <w:szCs w:val="24"/>
        </w:rPr>
      </w:pPr>
    </w:p>
    <w:p w14:paraId="19CDAE1D" w14:textId="2CFD505F" w:rsidR="005E5004" w:rsidRPr="005E5004" w:rsidRDefault="005E5004" w:rsidP="005E5004">
      <w:pPr>
        <w:rPr>
          <w:rFonts w:ascii="Arial" w:hAnsi="Arial" w:cs="Arial"/>
          <w:sz w:val="24"/>
          <w:szCs w:val="24"/>
        </w:rPr>
      </w:pPr>
      <w:r w:rsidRPr="005E500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29D4C5B" w14:textId="4E6F3E80" w:rsidR="005E5004" w:rsidRPr="005E5004" w:rsidRDefault="005E5004" w:rsidP="005E5004">
      <w:pPr>
        <w:rPr>
          <w:rFonts w:ascii="Arial" w:hAnsi="Arial" w:cs="Arial"/>
          <w:sz w:val="24"/>
          <w:szCs w:val="24"/>
        </w:rPr>
      </w:pPr>
      <w:r w:rsidRPr="005E5004">
        <w:rPr>
          <w:rFonts w:ascii="Arial" w:hAnsi="Arial" w:cs="Arial"/>
          <w:sz w:val="24"/>
          <w:szCs w:val="24"/>
        </w:rPr>
        <w:t>699</w:t>
      </w:r>
      <w:r>
        <w:rPr>
          <w:rFonts w:ascii="Arial" w:hAnsi="Arial" w:cs="Arial"/>
          <w:sz w:val="24"/>
          <w:szCs w:val="24"/>
        </w:rPr>
        <w:t xml:space="preserve"> </w:t>
      </w:r>
      <w:r w:rsidRPr="005E5004">
        <w:rPr>
          <w:rFonts w:ascii="Arial" w:hAnsi="Arial" w:cs="Arial"/>
          <w:sz w:val="24"/>
          <w:szCs w:val="24"/>
        </w:rPr>
        <w:t>708,03 zł brutto</w:t>
      </w:r>
      <w:r>
        <w:rPr>
          <w:rFonts w:ascii="Arial" w:hAnsi="Arial" w:cs="Arial"/>
          <w:sz w:val="24"/>
          <w:szCs w:val="24"/>
        </w:rPr>
        <w:t>.</w:t>
      </w:r>
    </w:p>
    <w:p w14:paraId="736FC70F" w14:textId="77777777" w:rsidR="00A97802" w:rsidRPr="005E5004" w:rsidRDefault="00A97802" w:rsidP="005E5004">
      <w:pPr>
        <w:jc w:val="both"/>
        <w:rPr>
          <w:rFonts w:ascii="Arial" w:hAnsi="Arial" w:cs="Arial"/>
          <w:sz w:val="24"/>
          <w:szCs w:val="24"/>
        </w:rPr>
      </w:pPr>
    </w:p>
    <w:p w14:paraId="1302B620" w14:textId="77777777" w:rsidR="00A80738" w:rsidRPr="005E5004" w:rsidRDefault="00D665F5" w:rsidP="005E5004">
      <w:pPr>
        <w:jc w:val="both"/>
        <w:rPr>
          <w:rFonts w:ascii="Arial" w:hAnsi="Arial" w:cs="Arial"/>
          <w:sz w:val="24"/>
          <w:szCs w:val="24"/>
        </w:rPr>
      </w:pPr>
      <w:r w:rsidRPr="005E500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E5004">
        <w:rPr>
          <w:rFonts w:ascii="Arial" w:hAnsi="Arial" w:cs="Arial"/>
          <w:sz w:val="24"/>
          <w:szCs w:val="24"/>
        </w:rPr>
        <w:t xml:space="preserve"> w dniu </w:t>
      </w:r>
      <w:r w:rsidR="002E0654" w:rsidRPr="005E5004">
        <w:rPr>
          <w:rFonts w:ascii="Arial" w:hAnsi="Arial" w:cs="Arial"/>
          <w:sz w:val="24"/>
          <w:szCs w:val="24"/>
        </w:rPr>
        <w:t>10/04/2024</w:t>
      </w:r>
      <w:r w:rsidR="00FF4AB1" w:rsidRPr="005E5004">
        <w:rPr>
          <w:rFonts w:ascii="Arial" w:hAnsi="Arial" w:cs="Arial"/>
          <w:sz w:val="24"/>
          <w:szCs w:val="24"/>
        </w:rPr>
        <w:t xml:space="preserve"> o godz. </w:t>
      </w:r>
      <w:r w:rsidR="002E0654" w:rsidRPr="005E5004">
        <w:rPr>
          <w:rFonts w:ascii="Arial" w:hAnsi="Arial" w:cs="Arial"/>
          <w:sz w:val="24"/>
          <w:szCs w:val="24"/>
        </w:rPr>
        <w:t>11:00</w:t>
      </w:r>
      <w:r w:rsidRPr="005E5004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540B822C" w14:textId="77777777" w:rsidR="00A97802" w:rsidRPr="00355C9D" w:rsidRDefault="00A97802" w:rsidP="00A9780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701"/>
        <w:gridCol w:w="1843"/>
        <w:gridCol w:w="2126"/>
      </w:tblGrid>
      <w:tr w:rsidR="00A97802" w:rsidRPr="00A97802" w14:paraId="6C156D58" w14:textId="77777777" w:rsidTr="004F220C">
        <w:tc>
          <w:tcPr>
            <w:tcW w:w="851" w:type="dxa"/>
            <w:shd w:val="clear" w:color="auto" w:fill="F2F2F2"/>
            <w:vAlign w:val="center"/>
          </w:tcPr>
          <w:p w14:paraId="6A11A903" w14:textId="77777777" w:rsidR="00A97802" w:rsidRPr="00A97802" w:rsidRDefault="00A97802" w:rsidP="00A97802">
            <w:pPr>
              <w:jc w:val="center"/>
              <w:rPr>
                <w:rFonts w:ascii="Arial" w:hAnsi="Arial" w:cs="Arial"/>
              </w:rPr>
            </w:pPr>
            <w:r w:rsidRPr="00A97802">
              <w:rPr>
                <w:rFonts w:ascii="Arial" w:hAnsi="Arial" w:cs="Arial"/>
              </w:rPr>
              <w:t>Oferta nr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428DCB8E" w14:textId="77777777" w:rsidR="00A97802" w:rsidRPr="00A97802" w:rsidRDefault="00A97802" w:rsidP="00A97802">
            <w:pPr>
              <w:jc w:val="center"/>
              <w:rPr>
                <w:rFonts w:ascii="Arial" w:hAnsi="Arial" w:cs="Arial"/>
              </w:rPr>
            </w:pPr>
            <w:r w:rsidRPr="00A9780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</w:tcPr>
          <w:p w14:paraId="64B2DAFA" w14:textId="763CB036" w:rsidR="00A97802" w:rsidRPr="00A97802" w:rsidRDefault="00A97802" w:rsidP="00A978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(miesiące)</w:t>
            </w:r>
          </w:p>
        </w:tc>
        <w:tc>
          <w:tcPr>
            <w:tcW w:w="1843" w:type="dxa"/>
            <w:shd w:val="clear" w:color="auto" w:fill="F2F2F2"/>
          </w:tcPr>
          <w:p w14:paraId="78DDFFD5" w14:textId="77777777" w:rsidR="004F220C" w:rsidRDefault="004F220C" w:rsidP="004F22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wykonania </w:t>
            </w:r>
          </w:p>
          <w:p w14:paraId="5BCF58AF" w14:textId="06760658" w:rsidR="004F220C" w:rsidRPr="00A97802" w:rsidRDefault="004F220C" w:rsidP="004F22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(max 15 tygodni) 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54C6DCE7" w14:textId="13DB36BB" w:rsidR="00A97802" w:rsidRPr="00A97802" w:rsidRDefault="00A97802" w:rsidP="00A97802">
            <w:pPr>
              <w:jc w:val="center"/>
              <w:rPr>
                <w:rFonts w:ascii="Arial" w:hAnsi="Arial" w:cs="Arial"/>
              </w:rPr>
            </w:pPr>
            <w:r w:rsidRPr="00A97802">
              <w:rPr>
                <w:rFonts w:ascii="Arial" w:hAnsi="Arial" w:cs="Arial"/>
              </w:rPr>
              <w:t>Cena oferty</w:t>
            </w:r>
          </w:p>
        </w:tc>
      </w:tr>
      <w:tr w:rsidR="00A97802" w:rsidRPr="004F220C" w14:paraId="1E6328B4" w14:textId="77777777" w:rsidTr="004F220C">
        <w:tc>
          <w:tcPr>
            <w:tcW w:w="851" w:type="dxa"/>
            <w:shd w:val="clear" w:color="auto" w:fill="auto"/>
            <w:vAlign w:val="center"/>
          </w:tcPr>
          <w:p w14:paraId="0D10CA99" w14:textId="77777777" w:rsidR="00A97802" w:rsidRPr="004F220C" w:rsidRDefault="00A97802" w:rsidP="00A97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58390C59" w14:textId="77777777" w:rsidR="00A97802" w:rsidRPr="004F220C" w:rsidRDefault="00A97802" w:rsidP="00A97802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TOPINSTAL Mariusz Wiśniewski</w:t>
            </w:r>
          </w:p>
          <w:p w14:paraId="1F9B9816" w14:textId="77777777" w:rsidR="00A97802" w:rsidRPr="004F220C" w:rsidRDefault="00A97802" w:rsidP="00A97802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Raczkowskiego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1/17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F265118" w14:textId="77777777" w:rsidR="00A97802" w:rsidRPr="004F220C" w:rsidRDefault="00A97802" w:rsidP="00A9780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64-800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Chodzież</w:t>
            </w:r>
          </w:p>
        </w:tc>
        <w:tc>
          <w:tcPr>
            <w:tcW w:w="1701" w:type="dxa"/>
          </w:tcPr>
          <w:p w14:paraId="3080DFED" w14:textId="77777777" w:rsidR="005E5004" w:rsidRDefault="005E5004" w:rsidP="00A97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7E35A0" w14:textId="33DC965B" w:rsidR="00A97802" w:rsidRPr="004F220C" w:rsidRDefault="005E5004" w:rsidP="00A97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843" w:type="dxa"/>
          </w:tcPr>
          <w:p w14:paraId="3BB13A9C" w14:textId="77777777" w:rsidR="005E5004" w:rsidRDefault="005E5004" w:rsidP="00A97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2CBB76" w14:textId="30189FA5" w:rsidR="00A97802" w:rsidRPr="004F220C" w:rsidRDefault="005E5004" w:rsidP="00A97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skrócenie o 3 tygodnie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01DC09" w14:textId="3C8A069E" w:rsidR="00A97802" w:rsidRPr="004F220C" w:rsidRDefault="00A97802" w:rsidP="00A978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847 795.94 zł</w:t>
            </w:r>
          </w:p>
        </w:tc>
      </w:tr>
      <w:tr w:rsidR="005E5004" w:rsidRPr="004F220C" w14:paraId="791A28A7" w14:textId="77777777" w:rsidTr="004F220C">
        <w:tc>
          <w:tcPr>
            <w:tcW w:w="851" w:type="dxa"/>
            <w:shd w:val="clear" w:color="auto" w:fill="auto"/>
            <w:vAlign w:val="center"/>
          </w:tcPr>
          <w:p w14:paraId="5D1D365D" w14:textId="7777777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44BB77BC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METROLOG Sp. z o.o.</w:t>
            </w:r>
          </w:p>
          <w:p w14:paraId="66ED3AFD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ul. Kościuszki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97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5FCF7FE" w14:textId="77777777" w:rsidR="005E5004" w:rsidRPr="004F220C" w:rsidRDefault="005E5004" w:rsidP="005E50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64-700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Czarnków</w:t>
            </w:r>
          </w:p>
        </w:tc>
        <w:tc>
          <w:tcPr>
            <w:tcW w:w="1701" w:type="dxa"/>
          </w:tcPr>
          <w:p w14:paraId="40EA70D2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F4AFB3" w14:textId="0EAC6FC6" w:rsidR="005E5004" w:rsidRPr="004F220C" w:rsidRDefault="00385A3D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843" w:type="dxa"/>
          </w:tcPr>
          <w:p w14:paraId="6B1437B1" w14:textId="668FCCC6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skrócenie o 3 tygodnie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C29D52" w14:textId="4D204C19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454 810.95 zł</w:t>
            </w:r>
          </w:p>
        </w:tc>
      </w:tr>
      <w:tr w:rsidR="005E5004" w:rsidRPr="004F220C" w14:paraId="4DEA935A" w14:textId="77777777" w:rsidTr="004F220C">
        <w:tc>
          <w:tcPr>
            <w:tcW w:w="851" w:type="dxa"/>
            <w:shd w:val="clear" w:color="auto" w:fill="auto"/>
            <w:vAlign w:val="center"/>
          </w:tcPr>
          <w:p w14:paraId="7B969503" w14:textId="7777777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5ADF8827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KOMPAKT Sp. z o.o.</w:t>
            </w:r>
          </w:p>
          <w:p w14:paraId="4C7727F1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Skrzydlata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28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2443859" w14:textId="77777777" w:rsidR="005E5004" w:rsidRPr="004F220C" w:rsidRDefault="005E5004" w:rsidP="005E50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82-300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1701" w:type="dxa"/>
          </w:tcPr>
          <w:p w14:paraId="67D7329D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7CB1BA2" w14:textId="190325CF" w:rsidR="00385A3D" w:rsidRPr="004F220C" w:rsidRDefault="00385A3D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843" w:type="dxa"/>
          </w:tcPr>
          <w:p w14:paraId="5C05A433" w14:textId="32F6D98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skrócenie o 3 tygodnie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32621B" w14:textId="01A96EA0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383 760.00 zł</w:t>
            </w:r>
          </w:p>
        </w:tc>
      </w:tr>
      <w:tr w:rsidR="005E5004" w:rsidRPr="004F220C" w14:paraId="5B0587D2" w14:textId="77777777" w:rsidTr="004F220C">
        <w:tc>
          <w:tcPr>
            <w:tcW w:w="851" w:type="dxa"/>
            <w:shd w:val="clear" w:color="auto" w:fill="auto"/>
            <w:vAlign w:val="center"/>
          </w:tcPr>
          <w:p w14:paraId="3B23D2F7" w14:textId="7777777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68611D74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PHU TK INSTALACJE Krzysztof Tchorzewski</w:t>
            </w:r>
          </w:p>
          <w:p w14:paraId="70B3CF2B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Świerkowa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16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F9145" w14:textId="77777777" w:rsidR="005E5004" w:rsidRPr="004F220C" w:rsidRDefault="005E5004" w:rsidP="005E50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62-200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Gniezno</w:t>
            </w:r>
          </w:p>
        </w:tc>
        <w:tc>
          <w:tcPr>
            <w:tcW w:w="1701" w:type="dxa"/>
          </w:tcPr>
          <w:p w14:paraId="0AC52522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F5B3B86" w14:textId="2F67D3A1" w:rsidR="00385A3D" w:rsidRPr="004F220C" w:rsidRDefault="00385A3D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843" w:type="dxa"/>
          </w:tcPr>
          <w:p w14:paraId="4303CBE9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240D61" w14:textId="777245E9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skrócenie o </w:t>
            </w:r>
            <w:r w:rsidR="00385A3D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 ty</w:t>
            </w:r>
            <w:r w:rsidR="00385A3D">
              <w:rPr>
                <w:rFonts w:ascii="Arial" w:hAnsi="Arial" w:cs="Arial"/>
                <w:sz w:val="22"/>
                <w:szCs w:val="22"/>
              </w:rPr>
              <w:t>dzień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14C639" w14:textId="5F791B95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499 314.11 zł</w:t>
            </w:r>
          </w:p>
        </w:tc>
      </w:tr>
      <w:tr w:rsidR="005E5004" w:rsidRPr="004F220C" w14:paraId="432CABF4" w14:textId="77777777" w:rsidTr="004F220C">
        <w:tc>
          <w:tcPr>
            <w:tcW w:w="851" w:type="dxa"/>
            <w:shd w:val="clear" w:color="auto" w:fill="auto"/>
            <w:vAlign w:val="center"/>
          </w:tcPr>
          <w:p w14:paraId="7E385ABA" w14:textId="7777777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14:paraId="52FD90CC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 xml:space="preserve">ERBUD </w:t>
            </w:r>
            <w:proofErr w:type="spellStart"/>
            <w:r w:rsidRPr="004F220C">
              <w:rPr>
                <w:rFonts w:ascii="Arial" w:hAnsi="Arial" w:cs="Arial"/>
                <w:sz w:val="22"/>
                <w:szCs w:val="22"/>
              </w:rPr>
              <w:t>Industry</w:t>
            </w:r>
            <w:proofErr w:type="spellEnd"/>
            <w:r w:rsidRPr="004F220C">
              <w:rPr>
                <w:rFonts w:ascii="Arial" w:hAnsi="Arial" w:cs="Arial"/>
                <w:sz w:val="22"/>
                <w:szCs w:val="22"/>
              </w:rPr>
              <w:t xml:space="preserve"> Centrum Sp. z o.o.</w:t>
            </w:r>
          </w:p>
          <w:p w14:paraId="64A8CC6E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Puszkina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78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B78E80" w14:textId="77777777" w:rsidR="005E5004" w:rsidRPr="004F220C" w:rsidRDefault="005E5004" w:rsidP="005E50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92-516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701" w:type="dxa"/>
          </w:tcPr>
          <w:p w14:paraId="36E6BD94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DA182E" w14:textId="22E86CFB" w:rsidR="00385A3D" w:rsidRPr="004F220C" w:rsidRDefault="00385A3D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843" w:type="dxa"/>
          </w:tcPr>
          <w:p w14:paraId="732B950D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31DD9A6" w14:textId="6A020BE8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skrócenie o 3 tygodnie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E2859D" w14:textId="36220B72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425 137.20 zł</w:t>
            </w:r>
          </w:p>
        </w:tc>
      </w:tr>
      <w:tr w:rsidR="005E5004" w:rsidRPr="004F220C" w14:paraId="79AF1AEA" w14:textId="77777777" w:rsidTr="004F220C">
        <w:tc>
          <w:tcPr>
            <w:tcW w:w="851" w:type="dxa"/>
            <w:shd w:val="clear" w:color="auto" w:fill="auto"/>
            <w:vAlign w:val="center"/>
          </w:tcPr>
          <w:p w14:paraId="23CD9A44" w14:textId="7777777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14:paraId="1B9B9464" w14:textId="77777777" w:rsidR="005E5004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 xml:space="preserve">Construction Development Center </w:t>
            </w:r>
          </w:p>
          <w:p w14:paraId="21A3E863" w14:textId="50A3164E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2816F4F5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Energetyczna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7a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3C0306D" w14:textId="77777777" w:rsidR="005E5004" w:rsidRPr="004F220C" w:rsidRDefault="005E5004" w:rsidP="005E50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lastRenderedPageBreak/>
              <w:t>61-017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701" w:type="dxa"/>
          </w:tcPr>
          <w:p w14:paraId="0B8E1E27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F5CDBC" w14:textId="122899A7" w:rsidR="00385A3D" w:rsidRPr="004F220C" w:rsidRDefault="00385A3D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14:paraId="6B8FAA9B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315DAFA" w14:textId="2F5ABE74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skrócenie o </w:t>
            </w:r>
            <w:r w:rsidR="00385A3D"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 xml:space="preserve"> tygodni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0E7BC5" w14:textId="3B3388DA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627 300.00 zł</w:t>
            </w:r>
          </w:p>
        </w:tc>
      </w:tr>
      <w:tr w:rsidR="005E5004" w:rsidRPr="004F220C" w14:paraId="76D22190" w14:textId="77777777" w:rsidTr="004F220C">
        <w:tc>
          <w:tcPr>
            <w:tcW w:w="851" w:type="dxa"/>
            <w:shd w:val="clear" w:color="auto" w:fill="auto"/>
            <w:vAlign w:val="center"/>
          </w:tcPr>
          <w:p w14:paraId="4DA887DB" w14:textId="77777777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14:paraId="5570B858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Przedsiębiorstwo Inżynierii Środowiska AISA Sp. z o.o.</w:t>
            </w:r>
          </w:p>
          <w:p w14:paraId="605CF55D" w14:textId="77777777" w:rsidR="005E5004" w:rsidRPr="004F220C" w:rsidRDefault="005E5004" w:rsidP="005E5004">
            <w:pPr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Zwierzchowskiego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19/B21/22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93DD21D" w14:textId="77777777" w:rsidR="005E5004" w:rsidRPr="004F220C" w:rsidRDefault="005E5004" w:rsidP="005E50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61-248</w:t>
            </w:r>
            <w:r w:rsidRPr="004F22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F220C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701" w:type="dxa"/>
          </w:tcPr>
          <w:p w14:paraId="60190FFE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1E0D724" w14:textId="327E9704" w:rsidR="00385A3D" w:rsidRPr="004F220C" w:rsidRDefault="00385A3D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14:paraId="4DEC09FE" w14:textId="77777777" w:rsidR="005E5004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789E4A" w14:textId="73483315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skrócenie o 3 tygodnie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B2A0DE" w14:textId="387E831C" w:rsidR="005E5004" w:rsidRPr="004F220C" w:rsidRDefault="005E5004" w:rsidP="005E50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220C">
              <w:rPr>
                <w:rFonts w:ascii="Arial" w:hAnsi="Arial" w:cs="Arial"/>
                <w:sz w:val="22"/>
                <w:szCs w:val="22"/>
              </w:rPr>
              <w:t>546 120.00 zł</w:t>
            </w:r>
          </w:p>
        </w:tc>
      </w:tr>
    </w:tbl>
    <w:p w14:paraId="765E8500" w14:textId="77777777" w:rsidR="0069085C" w:rsidRPr="00355C9D" w:rsidRDefault="0069085C" w:rsidP="00A97802">
      <w:pPr>
        <w:jc w:val="both"/>
        <w:rPr>
          <w:rFonts w:ascii="Arial" w:hAnsi="Arial" w:cs="Arial"/>
          <w:sz w:val="24"/>
        </w:rPr>
      </w:pPr>
    </w:p>
    <w:p w14:paraId="23213C39" w14:textId="77777777" w:rsidR="00577BC6" w:rsidRPr="00355C9D" w:rsidRDefault="00577BC6" w:rsidP="00A97802">
      <w:pPr>
        <w:jc w:val="both"/>
        <w:rPr>
          <w:rFonts w:ascii="Arial" w:hAnsi="Arial" w:cs="Arial"/>
          <w:sz w:val="24"/>
        </w:rPr>
      </w:pPr>
    </w:p>
    <w:p w14:paraId="4D102DD9" w14:textId="77777777" w:rsidR="00A80738" w:rsidRDefault="00A80738" w:rsidP="00A9780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C2632FE" w14:textId="77777777" w:rsidR="00385A3D" w:rsidRDefault="00385A3D" w:rsidP="00A9780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CE15C4" w14:textId="77777777" w:rsidR="00385A3D" w:rsidRPr="002D64D4" w:rsidRDefault="00385A3D" w:rsidP="00385A3D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7F26026D" w14:textId="77777777" w:rsidR="00385A3D" w:rsidRPr="002D64D4" w:rsidRDefault="00385A3D" w:rsidP="00385A3D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038041C" w14:textId="366A0BC0" w:rsidR="00385A3D" w:rsidRPr="002D64D4" w:rsidRDefault="00385A3D" w:rsidP="00385A3D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Piotr Nowicki</w:t>
      </w:r>
    </w:p>
    <w:p w14:paraId="2920CFBC" w14:textId="77777777" w:rsidR="00385A3D" w:rsidRPr="00355C9D" w:rsidRDefault="00385A3D" w:rsidP="00A9780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385A3D" w:rsidRPr="00355C9D" w:rsidSect="00680C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14A86" w14:textId="77777777" w:rsidR="00680C87" w:rsidRDefault="00680C87">
      <w:r>
        <w:separator/>
      </w:r>
    </w:p>
  </w:endnote>
  <w:endnote w:type="continuationSeparator" w:id="0">
    <w:p w14:paraId="168D6A0B" w14:textId="77777777" w:rsidR="00680C87" w:rsidRDefault="00680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3AA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EB5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14AA" w14:textId="7A2ED202" w:rsidR="00960CEB" w:rsidRPr="00986737" w:rsidRDefault="00385A3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199944F" wp14:editId="1E13D71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7AEB8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40C1D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56D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66E841" w14:textId="77777777" w:rsidR="009F189D" w:rsidRDefault="009F189D">
    <w:pPr>
      <w:pStyle w:val="Stopka"/>
      <w:tabs>
        <w:tab w:val="clear" w:pos="4536"/>
      </w:tabs>
      <w:jc w:val="center"/>
    </w:pPr>
  </w:p>
  <w:p w14:paraId="5FE8C0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590D9" w14:textId="77777777" w:rsidR="00680C87" w:rsidRDefault="00680C87">
      <w:r>
        <w:separator/>
      </w:r>
    </w:p>
  </w:footnote>
  <w:footnote w:type="continuationSeparator" w:id="0">
    <w:p w14:paraId="59A1C7D6" w14:textId="77777777" w:rsidR="00680C87" w:rsidRDefault="00680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BBB4" w14:textId="77777777" w:rsidR="002E0654" w:rsidRDefault="002E06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A59FE" w14:textId="77777777" w:rsidR="002E0654" w:rsidRDefault="002E06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B335" w14:textId="77777777" w:rsidR="002E0654" w:rsidRDefault="002E06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C8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E0654"/>
    <w:rsid w:val="00355C9D"/>
    <w:rsid w:val="00385A3D"/>
    <w:rsid w:val="003B6B36"/>
    <w:rsid w:val="003D72FD"/>
    <w:rsid w:val="003F57CD"/>
    <w:rsid w:val="00423179"/>
    <w:rsid w:val="00490DC0"/>
    <w:rsid w:val="00493F8C"/>
    <w:rsid w:val="004C7E9B"/>
    <w:rsid w:val="004F220C"/>
    <w:rsid w:val="00577BC6"/>
    <w:rsid w:val="005E5004"/>
    <w:rsid w:val="00601802"/>
    <w:rsid w:val="00680C87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4144"/>
    <w:rsid w:val="00A9780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DC840E"/>
  <w15:chartTrackingRefBased/>
  <w15:docId w15:val="{8504BA64-A8B8-4B8B-A483-05F311935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E50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4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9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2024-04-10T11:49:00Z</cp:lastPrinted>
  <dcterms:created xsi:type="dcterms:W3CDTF">2024-04-10T11:50:00Z</dcterms:created>
  <dcterms:modified xsi:type="dcterms:W3CDTF">2024-04-10T11:50:00Z</dcterms:modified>
</cp:coreProperties>
</file>