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60131" w14:textId="77777777" w:rsidR="00554D72" w:rsidRPr="00AD45A9" w:rsidRDefault="0081693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16938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16938">
        <w:rPr>
          <w:rFonts w:ascii="Arial" w:hAnsi="Arial" w:cs="Arial"/>
          <w:sz w:val="24"/>
          <w:szCs w:val="24"/>
        </w:rPr>
        <w:t>2024-04-03</w:t>
      </w:r>
    </w:p>
    <w:p w14:paraId="012BEF35" w14:textId="77777777" w:rsidR="008B1056" w:rsidRDefault="0081693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693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ED86E58" w14:textId="0D846AFF" w:rsidR="00554D72" w:rsidRPr="00AD45A9" w:rsidRDefault="0081693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6938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00E12FE" w14:textId="77777777" w:rsidR="00554D72" w:rsidRPr="00AD45A9" w:rsidRDefault="0081693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16938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16938">
        <w:rPr>
          <w:rFonts w:ascii="Arial" w:hAnsi="Arial" w:cs="Arial"/>
          <w:sz w:val="24"/>
          <w:szCs w:val="24"/>
        </w:rPr>
        <w:t>66</w:t>
      </w:r>
    </w:p>
    <w:p w14:paraId="26FB58C4" w14:textId="77777777" w:rsidR="00554D72" w:rsidRPr="00AD45A9" w:rsidRDefault="00816938" w:rsidP="00554D72">
      <w:pPr>
        <w:rPr>
          <w:rFonts w:ascii="Arial" w:hAnsi="Arial" w:cs="Arial"/>
          <w:sz w:val="24"/>
          <w:szCs w:val="24"/>
        </w:rPr>
      </w:pPr>
      <w:r w:rsidRPr="00816938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16938">
        <w:rPr>
          <w:rFonts w:ascii="Arial" w:hAnsi="Arial" w:cs="Arial"/>
          <w:sz w:val="24"/>
          <w:szCs w:val="24"/>
        </w:rPr>
        <w:t>Kraków</w:t>
      </w:r>
    </w:p>
    <w:p w14:paraId="0E3A268E" w14:textId="2C9430A7" w:rsidR="00554D72" w:rsidRPr="00AD45A9" w:rsidRDefault="008B1056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SZP-271-5/24-206.IW</w:t>
      </w:r>
    </w:p>
    <w:p w14:paraId="67E5CE28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622B3B0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38EF9B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545B01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B33F6C7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F0F0859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EC00583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59DCF1D7" w14:textId="77777777" w:rsidTr="00860A6D">
        <w:tc>
          <w:tcPr>
            <w:tcW w:w="2269" w:type="dxa"/>
            <w:shd w:val="clear" w:color="auto" w:fill="auto"/>
          </w:tcPr>
          <w:p w14:paraId="57A061DB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D704B9" w14:textId="77777777" w:rsidR="00554D72" w:rsidRPr="004E4B64" w:rsidRDefault="0081693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6938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6938" w:rsidRPr="004E4B64" w14:paraId="7E871573" w14:textId="77777777" w:rsidTr="000520A3">
        <w:tc>
          <w:tcPr>
            <w:tcW w:w="2269" w:type="dxa"/>
            <w:shd w:val="clear" w:color="auto" w:fill="auto"/>
          </w:tcPr>
          <w:p w14:paraId="0C36ADA2" w14:textId="77777777" w:rsidR="00816938" w:rsidRPr="004E4B64" w:rsidRDefault="00816938" w:rsidP="000520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AFE23D" w14:textId="77777777" w:rsidR="00816938" w:rsidRPr="004E4B64" w:rsidRDefault="00816938" w:rsidP="000520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6938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1F4ECE12" w14:textId="2C096898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16938" w:rsidRPr="0081693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16938" w:rsidRPr="00816938">
        <w:rPr>
          <w:rFonts w:ascii="Arial" w:hAnsi="Arial" w:cs="Arial"/>
          <w:sz w:val="24"/>
          <w:szCs w:val="24"/>
        </w:rPr>
        <w:t>(t.j.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5B7AA3EE" w14:textId="77777777" w:rsidR="008B1056" w:rsidRDefault="008B1056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D445498" w14:textId="7FFE57C9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16.2 Wadium musi zostać wniesione przed upływem terminu składania ofert, tj. do dnia 2024-04-11 do godz. 10:00, według wyboru Wykonawcy w jednej lub kilku następujących formach:</w:t>
      </w:r>
    </w:p>
    <w:p w14:paraId="316E0CB5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1)</w:t>
      </w:r>
      <w:r w:rsidRPr="00816938">
        <w:rPr>
          <w:rFonts w:ascii="Arial" w:hAnsi="Arial" w:cs="Arial"/>
          <w:bCs/>
          <w:sz w:val="24"/>
          <w:szCs w:val="24"/>
        </w:rPr>
        <w:tab/>
        <w:t>pieniądzu;</w:t>
      </w:r>
    </w:p>
    <w:p w14:paraId="65EA4C26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2)</w:t>
      </w:r>
      <w:r w:rsidRPr="00816938">
        <w:rPr>
          <w:rFonts w:ascii="Arial" w:hAnsi="Arial" w:cs="Arial"/>
          <w:bCs/>
          <w:sz w:val="24"/>
          <w:szCs w:val="24"/>
        </w:rPr>
        <w:tab/>
        <w:t>gwarancjach bankowych;</w:t>
      </w:r>
    </w:p>
    <w:p w14:paraId="68784A2F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lastRenderedPageBreak/>
        <w:t>3)</w:t>
      </w:r>
      <w:r w:rsidRPr="00816938">
        <w:rPr>
          <w:rFonts w:ascii="Arial" w:hAnsi="Arial" w:cs="Arial"/>
          <w:bCs/>
          <w:sz w:val="24"/>
          <w:szCs w:val="24"/>
        </w:rPr>
        <w:tab/>
        <w:t>gwarancjach ubezpieczeniowych;</w:t>
      </w:r>
    </w:p>
    <w:p w14:paraId="69C2DAFE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4)</w:t>
      </w:r>
      <w:r w:rsidRPr="00816938">
        <w:rPr>
          <w:rFonts w:ascii="Arial" w:hAnsi="Arial" w:cs="Arial"/>
          <w:b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(t.j. Dz.U. z 2023r. poz. 462).</w:t>
      </w:r>
    </w:p>
    <w:p w14:paraId="73582E04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123E496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16.3 Wadium musi obejmować pełen okres związania ofertą tj. do dnia 2024-05-10.</w:t>
      </w:r>
    </w:p>
    <w:p w14:paraId="27226875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E0E0EB1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17.1</w:t>
      </w:r>
      <w:r w:rsidRPr="00816938">
        <w:rPr>
          <w:rFonts w:ascii="Arial" w:hAnsi="Arial" w:cs="Arial"/>
          <w:bCs/>
          <w:sz w:val="24"/>
          <w:szCs w:val="24"/>
        </w:rPr>
        <w:tab/>
        <w:t xml:space="preserve"> Wykonawca pozostaje związany ofertą do dnia 2024-05-10.</w:t>
      </w:r>
    </w:p>
    <w:p w14:paraId="10602264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314145E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19.MIEJSCE ORAZ TERMIN SKŁADANIA I OTWARCIA OFERT</w:t>
      </w:r>
    </w:p>
    <w:p w14:paraId="445E4346" w14:textId="77777777" w:rsidR="00816938" w:rsidRPr="00816938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2024-04-11 do godz. 10:00.</w:t>
      </w:r>
    </w:p>
    <w:p w14:paraId="2B613A18" w14:textId="77777777" w:rsidR="008B1056" w:rsidRDefault="008B1056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F47A832" w14:textId="0AEFC4E5" w:rsidR="00EF1037" w:rsidRPr="00152970" w:rsidRDefault="00816938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6938">
        <w:rPr>
          <w:rFonts w:ascii="Arial" w:hAnsi="Arial" w:cs="Arial"/>
          <w:bCs/>
          <w:sz w:val="24"/>
          <w:szCs w:val="24"/>
        </w:rPr>
        <w:t>20.1</w:t>
      </w:r>
      <w:r w:rsidRPr="00816938">
        <w:rPr>
          <w:rFonts w:ascii="Arial" w:hAnsi="Arial" w:cs="Arial"/>
          <w:bCs/>
          <w:sz w:val="24"/>
          <w:szCs w:val="24"/>
        </w:rPr>
        <w:tab/>
        <w:t>Otwarcie ofert nastąpi w dniu: 2024-04-11 o godz. 10:30, za pośrednictwem Platformy, na karcie "Oferta/Załączniki", poprzez ich odszyfrowanie, które jest jednoznaczne z ich upublicznieniem.</w:t>
      </w:r>
    </w:p>
    <w:p w14:paraId="2B0C8937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1AF8D0F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6760A65" w14:textId="1783BACB" w:rsidR="005C0930" w:rsidRDefault="008B1056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</w:t>
      </w:r>
    </w:p>
    <w:p w14:paraId="33A1CE38" w14:textId="4E535395" w:rsidR="008B1056" w:rsidRPr="00152970" w:rsidRDefault="008B1056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lek. Lech Kucharski</w:t>
      </w:r>
    </w:p>
    <w:sectPr w:rsidR="008B1056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B6C0E" w14:textId="77777777" w:rsidR="00B64108" w:rsidRDefault="00B64108">
      <w:r>
        <w:separator/>
      </w:r>
    </w:p>
  </w:endnote>
  <w:endnote w:type="continuationSeparator" w:id="0">
    <w:p w14:paraId="13DF3A85" w14:textId="77777777" w:rsidR="00B64108" w:rsidRDefault="00B6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1A7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345A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0D0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E758C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E329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811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4B36F2" w14:textId="77777777" w:rsidR="00EF1037" w:rsidRDefault="00EF1037">
    <w:pPr>
      <w:pStyle w:val="Stopka"/>
      <w:tabs>
        <w:tab w:val="clear" w:pos="4536"/>
        <w:tab w:val="left" w:pos="6237"/>
      </w:tabs>
    </w:pPr>
  </w:p>
  <w:p w14:paraId="5D87A23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8FA80" w14:textId="77777777" w:rsidR="00B64108" w:rsidRDefault="00B64108">
      <w:r>
        <w:separator/>
      </w:r>
    </w:p>
  </w:footnote>
  <w:footnote w:type="continuationSeparator" w:id="0">
    <w:p w14:paraId="53DC9738" w14:textId="77777777" w:rsidR="00B64108" w:rsidRDefault="00B64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9328" w14:textId="77777777" w:rsidR="00816938" w:rsidRDefault="00816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9F87" w14:textId="77777777" w:rsidR="00816938" w:rsidRDefault="00816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C6052" w14:textId="77777777" w:rsidR="00816938" w:rsidRDefault="00816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10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16938"/>
    <w:rsid w:val="00854803"/>
    <w:rsid w:val="00860A6D"/>
    <w:rsid w:val="00862B7D"/>
    <w:rsid w:val="0087224A"/>
    <w:rsid w:val="00881C07"/>
    <w:rsid w:val="008B1056"/>
    <w:rsid w:val="009149C3"/>
    <w:rsid w:val="00953AA1"/>
    <w:rsid w:val="0095641D"/>
    <w:rsid w:val="009D169F"/>
    <w:rsid w:val="00A220FB"/>
    <w:rsid w:val="00AB5D68"/>
    <w:rsid w:val="00B26D41"/>
    <w:rsid w:val="00B361A9"/>
    <w:rsid w:val="00B64108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05D83"/>
  <w15:chartTrackingRefBased/>
  <w15:docId w15:val="{C606A8BD-4765-4534-A737-6279BA09B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2024-04-03T12:00:00Z</cp:lastPrinted>
  <dcterms:created xsi:type="dcterms:W3CDTF">2024-04-03T11:58:00Z</dcterms:created>
  <dcterms:modified xsi:type="dcterms:W3CDTF">2024-04-03T12:00:00Z</dcterms:modified>
</cp:coreProperties>
</file>