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E4DF5" w14:textId="77777777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00B1E" w:rsidRPr="00600B1E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AB17DC7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663329F6" w14:textId="77777777" w:rsidR="005D05C3" w:rsidRPr="0012157F" w:rsidRDefault="00600B1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00B1E">
        <w:rPr>
          <w:rFonts w:ascii="Arial" w:hAnsi="Arial" w:cs="Arial"/>
        </w:rPr>
        <w:t>10 Wojskowy Szpital Kliniczny z Polikliniką Samodzielny Publiczny Zakład Opieki Zdrowotnej</w:t>
      </w:r>
    </w:p>
    <w:p w14:paraId="53DDA712" w14:textId="77777777" w:rsidR="005D05C3" w:rsidRPr="0012157F" w:rsidRDefault="00600B1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00B1E">
        <w:rPr>
          <w:rFonts w:ascii="Arial" w:hAnsi="Arial" w:cs="Arial"/>
        </w:rPr>
        <w:t>ul. Powstańców Warszawy</w:t>
      </w:r>
      <w:r w:rsidR="005D05C3" w:rsidRPr="0012157F">
        <w:rPr>
          <w:rFonts w:ascii="Arial" w:hAnsi="Arial" w:cs="Arial"/>
        </w:rPr>
        <w:t xml:space="preserve"> </w:t>
      </w:r>
      <w:r w:rsidRPr="00600B1E">
        <w:rPr>
          <w:rFonts w:ascii="Arial" w:hAnsi="Arial" w:cs="Arial"/>
        </w:rPr>
        <w:t>5</w:t>
      </w:r>
      <w:r w:rsidR="005D05C3" w:rsidRPr="0012157F">
        <w:rPr>
          <w:rFonts w:ascii="Arial" w:hAnsi="Arial" w:cs="Arial"/>
        </w:rPr>
        <w:t xml:space="preserve"> </w:t>
      </w:r>
    </w:p>
    <w:p w14:paraId="795F3C2C" w14:textId="77777777" w:rsidR="005D05C3" w:rsidRDefault="00600B1E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00B1E">
        <w:rPr>
          <w:rFonts w:ascii="Arial" w:hAnsi="Arial" w:cs="Arial"/>
        </w:rPr>
        <w:t>85-681</w:t>
      </w:r>
      <w:r w:rsidR="005D05C3" w:rsidRPr="0012157F">
        <w:rPr>
          <w:rFonts w:ascii="Arial" w:hAnsi="Arial" w:cs="Arial"/>
        </w:rPr>
        <w:t xml:space="preserve"> </w:t>
      </w:r>
      <w:r w:rsidRPr="00600B1E">
        <w:rPr>
          <w:rFonts w:ascii="Arial" w:hAnsi="Arial" w:cs="Arial"/>
        </w:rPr>
        <w:t>Bydgoszcz</w:t>
      </w:r>
    </w:p>
    <w:p w14:paraId="55944DA2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5731E30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1C59E537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26C263CD" w14:textId="77777777" w:rsidTr="001B7D97">
        <w:tc>
          <w:tcPr>
            <w:tcW w:w="2800" w:type="dxa"/>
            <w:shd w:val="clear" w:color="auto" w:fill="auto"/>
          </w:tcPr>
          <w:p w14:paraId="3FBB3749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C44D03A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6F4F957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F0E6841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396AABF8" w14:textId="77777777" w:rsidTr="001B7D97">
        <w:tc>
          <w:tcPr>
            <w:tcW w:w="2800" w:type="dxa"/>
            <w:shd w:val="clear" w:color="auto" w:fill="auto"/>
          </w:tcPr>
          <w:p w14:paraId="0A7B6F51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C6A209C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E71E4A0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5CB3CF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C542389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00B1E" w:rsidRPr="0012157F" w14:paraId="31FDE605" w14:textId="77777777" w:rsidTr="00913D87">
        <w:tc>
          <w:tcPr>
            <w:tcW w:w="9104" w:type="dxa"/>
            <w:shd w:val="clear" w:color="auto" w:fill="D9D9D9"/>
          </w:tcPr>
          <w:p w14:paraId="52E41277" w14:textId="77777777" w:rsidR="00600B1E" w:rsidRPr="0012157F" w:rsidRDefault="00600B1E" w:rsidP="00913D8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2A534F4" w14:textId="77777777" w:rsidR="00600B1E" w:rsidRPr="00094F76" w:rsidRDefault="00600B1E" w:rsidP="00913D87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00B1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00B1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00B1E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66ED2052" w14:textId="77777777" w:rsidR="00600B1E" w:rsidRPr="004B5FB1" w:rsidRDefault="00600B1E" w:rsidP="00913D87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746E2DCC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1DFDF19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28BC431D" w14:textId="77777777" w:rsidTr="001B7D97">
        <w:tc>
          <w:tcPr>
            <w:tcW w:w="2269" w:type="dxa"/>
            <w:shd w:val="clear" w:color="auto" w:fill="auto"/>
          </w:tcPr>
          <w:p w14:paraId="447EA2D1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938F282" w14:textId="77777777" w:rsidR="00ED79A4" w:rsidRPr="00A2540E" w:rsidRDefault="00600B1E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00B1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Przeglądy maszyn i urządzeń pralniczych wraz z wymianą filcu magla gazowego GIRBAU PC-120/30 w Pralni Szpitala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00B1E" w:rsidRPr="00A2540E" w14:paraId="2C3BA9E2" w14:textId="77777777" w:rsidTr="00913D87">
        <w:tc>
          <w:tcPr>
            <w:tcW w:w="2269" w:type="dxa"/>
            <w:shd w:val="clear" w:color="auto" w:fill="auto"/>
          </w:tcPr>
          <w:p w14:paraId="596779DD" w14:textId="77777777" w:rsidR="00600B1E" w:rsidRPr="00A2540E" w:rsidRDefault="00600B1E" w:rsidP="00913D8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1BAF451" w14:textId="77777777" w:rsidR="00600B1E" w:rsidRPr="00A2540E" w:rsidRDefault="00600B1E" w:rsidP="00913D8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00B1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36/2024</w:t>
            </w:r>
          </w:p>
        </w:tc>
      </w:tr>
    </w:tbl>
    <w:p w14:paraId="07F110A8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618B06F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00B1E" w:rsidRPr="00600B1E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3C355D07" w14:textId="7777777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63EB30D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E67EDF1" w14:textId="77777777"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441FDF76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5CC9274" w14:textId="77777777" w:rsidR="00600B1E" w:rsidRPr="007104AC" w:rsidRDefault="00600B1E" w:rsidP="00600B1E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641B24C9" w14:textId="72C83150" w:rsidR="00600B1E" w:rsidRDefault="00600B1E" w:rsidP="00600B1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</w:t>
      </w:r>
      <w:r w:rsidR="00570C7C">
        <w:rPr>
          <w:rFonts w:ascii="Arial" w:hAnsi="Arial" w:cs="Arial"/>
          <w:bCs/>
          <w:sz w:val="24"/>
          <w:szCs w:val="24"/>
        </w:rPr>
        <w:t xml:space="preserve"> i 4</w:t>
      </w:r>
      <w:r w:rsidRPr="001B16D9">
        <w:rPr>
          <w:rFonts w:ascii="Arial" w:hAnsi="Arial" w:cs="Arial"/>
          <w:bCs/>
          <w:sz w:val="24"/>
          <w:szCs w:val="24"/>
        </w:rPr>
        <w:t xml:space="preserve">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14:paraId="005F1927" w14:textId="77777777" w:rsidR="00600B1E" w:rsidRPr="008D05ED" w:rsidRDefault="00600B1E" w:rsidP="00600B1E">
      <w:pPr>
        <w:spacing w:after="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5B549062" w14:textId="77777777" w:rsidR="00600B1E" w:rsidRPr="00C1570D" w:rsidRDefault="00600B1E" w:rsidP="00600B1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C1570D">
        <w:rPr>
          <w:rFonts w:ascii="Arial" w:hAnsi="Arial" w:cs="Arial"/>
          <w:bCs/>
          <w:sz w:val="24"/>
          <w:szCs w:val="24"/>
        </w:rPr>
        <w:t xml:space="preserve">rt. 109 ust. 1 pkt 7 ustawy </w:t>
      </w:r>
      <w:proofErr w:type="spellStart"/>
      <w:r w:rsidRPr="00C1570D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14:paraId="5633E7AD" w14:textId="77777777" w:rsidR="00600B1E" w:rsidRPr="008D05ED" w:rsidRDefault="00600B1E" w:rsidP="00600B1E">
      <w:pPr>
        <w:spacing w:after="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04BCB8A" w14:textId="77777777" w:rsidR="00600B1E" w:rsidRDefault="00600B1E" w:rsidP="00600B1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C1570D">
        <w:rPr>
          <w:rFonts w:ascii="Arial" w:hAnsi="Arial" w:cs="Arial"/>
          <w:bCs/>
          <w:sz w:val="24"/>
          <w:szCs w:val="24"/>
        </w:rPr>
        <w:t>rt. 109 ust. 1 pkt 10</w:t>
      </w:r>
      <w:r w:rsidRPr="00C1570D">
        <w:rPr>
          <w:rFonts w:ascii="Arial" w:hAnsi="Arial" w:cs="Arial"/>
          <w:b/>
          <w:sz w:val="24"/>
          <w:szCs w:val="24"/>
        </w:rPr>
        <w:t xml:space="preserve"> </w:t>
      </w:r>
      <w:r w:rsidRPr="00C1570D">
        <w:rPr>
          <w:rFonts w:ascii="Arial" w:hAnsi="Arial" w:cs="Arial"/>
          <w:bCs/>
          <w:sz w:val="24"/>
          <w:szCs w:val="24"/>
        </w:rPr>
        <w:t xml:space="preserve">ustawy </w:t>
      </w:r>
      <w:proofErr w:type="spellStart"/>
      <w:r w:rsidRPr="00C1570D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14:paraId="16CC31FF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32A6B457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406149FE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6F606DB0" w14:textId="77777777" w:rsidR="000B3481" w:rsidRPr="00570C7C" w:rsidRDefault="000B3481" w:rsidP="00570C7C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70C7C">
        <w:rPr>
          <w:rFonts w:ascii="Arial" w:hAnsi="Arial" w:cs="Arial"/>
          <w:b/>
          <w:sz w:val="24"/>
          <w:szCs w:val="24"/>
        </w:rPr>
        <w:t>są aktualne.</w:t>
      </w:r>
    </w:p>
    <w:p w14:paraId="615CDFAA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2FD57CC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C1DFB30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786EAF69" w14:textId="77777777" w:rsidTr="001B7D97">
        <w:tc>
          <w:tcPr>
            <w:tcW w:w="2660" w:type="dxa"/>
            <w:shd w:val="clear" w:color="auto" w:fill="auto"/>
          </w:tcPr>
          <w:p w14:paraId="753A1E40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1A777D5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0AD0684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8DFAB27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7B5CFA9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4EC4DBB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00B1E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94C3CFD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6B33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890B93" w14:textId="77777777" w:rsidR="006B3329" w:rsidRDefault="006B3329" w:rsidP="0038231F">
      <w:pPr>
        <w:spacing w:after="0" w:line="240" w:lineRule="auto"/>
      </w:pPr>
      <w:r>
        <w:separator/>
      </w:r>
    </w:p>
  </w:endnote>
  <w:endnote w:type="continuationSeparator" w:id="0">
    <w:p w14:paraId="44D658CB" w14:textId="77777777" w:rsidR="006B3329" w:rsidRDefault="006B332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F0F8D" w14:textId="77777777" w:rsidR="00600B1E" w:rsidRDefault="00600B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3BE8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8E22E0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D6228" w14:textId="77777777" w:rsidR="00600B1E" w:rsidRDefault="00600B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EE162C" w14:textId="77777777" w:rsidR="006B3329" w:rsidRDefault="006B3329" w:rsidP="0038231F">
      <w:pPr>
        <w:spacing w:after="0" w:line="240" w:lineRule="auto"/>
      </w:pPr>
      <w:r>
        <w:separator/>
      </w:r>
    </w:p>
  </w:footnote>
  <w:footnote w:type="continuationSeparator" w:id="0">
    <w:p w14:paraId="1021E681" w14:textId="77777777" w:rsidR="006B3329" w:rsidRDefault="006B332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CBBA1" w14:textId="77777777" w:rsidR="00600B1E" w:rsidRDefault="00600B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2F564" w14:textId="77777777" w:rsidR="00600B1E" w:rsidRDefault="00600B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860D5" w14:textId="77777777" w:rsidR="00600B1E" w:rsidRDefault="00600B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617385">
    <w:abstractNumId w:val="12"/>
  </w:num>
  <w:num w:numId="2" w16cid:durableId="1620066967">
    <w:abstractNumId w:val="0"/>
  </w:num>
  <w:num w:numId="3" w16cid:durableId="1538355699">
    <w:abstractNumId w:val="11"/>
  </w:num>
  <w:num w:numId="4" w16cid:durableId="1101490353">
    <w:abstractNumId w:val="16"/>
  </w:num>
  <w:num w:numId="5" w16cid:durableId="370498719">
    <w:abstractNumId w:val="13"/>
  </w:num>
  <w:num w:numId="6" w16cid:durableId="353195184">
    <w:abstractNumId w:val="10"/>
  </w:num>
  <w:num w:numId="7" w16cid:durableId="895436002">
    <w:abstractNumId w:val="1"/>
  </w:num>
  <w:num w:numId="8" w16cid:durableId="1682273711">
    <w:abstractNumId w:val="6"/>
  </w:num>
  <w:num w:numId="9" w16cid:durableId="289016775">
    <w:abstractNumId w:val="4"/>
  </w:num>
  <w:num w:numId="10" w16cid:durableId="1922254125">
    <w:abstractNumId w:val="7"/>
  </w:num>
  <w:num w:numId="11" w16cid:durableId="424808412">
    <w:abstractNumId w:val="5"/>
  </w:num>
  <w:num w:numId="12" w16cid:durableId="561251919">
    <w:abstractNumId w:val="9"/>
  </w:num>
  <w:num w:numId="13" w16cid:durableId="655374875">
    <w:abstractNumId w:val="3"/>
  </w:num>
  <w:num w:numId="14" w16cid:durableId="1699624519">
    <w:abstractNumId w:val="2"/>
  </w:num>
  <w:num w:numId="15" w16cid:durableId="1965312455">
    <w:abstractNumId w:val="15"/>
  </w:num>
  <w:num w:numId="16" w16cid:durableId="674067652">
    <w:abstractNumId w:val="8"/>
  </w:num>
  <w:num w:numId="17" w16cid:durableId="13441640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3329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0C7C"/>
    <w:rsid w:val="00574FD4"/>
    <w:rsid w:val="00584C33"/>
    <w:rsid w:val="005B11F3"/>
    <w:rsid w:val="005C39CA"/>
    <w:rsid w:val="005D05C3"/>
    <w:rsid w:val="005E176A"/>
    <w:rsid w:val="005E24AA"/>
    <w:rsid w:val="005E579C"/>
    <w:rsid w:val="00600B1E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3329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F196BC"/>
  <w15:docId w15:val="{38D3487F-0C0E-4905-AD13-BA5456C1B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2024-03-29T10:01:00Z</dcterms:created>
  <dcterms:modified xsi:type="dcterms:W3CDTF">2024-03-29T10:01:00Z</dcterms:modified>
</cp:coreProperties>
</file>