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41BC0" w:rsidRPr="00F41BC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41BC0" w:rsidRPr="00F41BC0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41BC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1B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maszyn i urządzeń pralniczych wraz z wymianą filcu magla gazowego GIRBAU PC-120/30 w Pralni Szpitala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1BC0" w:rsidRPr="00A2540E" w:rsidTr="00913D87">
        <w:tc>
          <w:tcPr>
            <w:tcW w:w="2269" w:type="dxa"/>
            <w:shd w:val="clear" w:color="auto" w:fill="auto"/>
          </w:tcPr>
          <w:p w:rsidR="00F41BC0" w:rsidRPr="00A2540E" w:rsidRDefault="00F41BC0" w:rsidP="00913D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1BC0" w:rsidRPr="00A2540E" w:rsidRDefault="00F41BC0" w:rsidP="00913D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1B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36/2024</w:t>
            </w:r>
          </w:p>
        </w:tc>
      </w:tr>
    </w:tbl>
    <w:p w:rsidR="00DC652A" w:rsidRPr="00053927" w:rsidRDefault="00F41BC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1BC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825B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5B85" w:rsidRDefault="00825B85" w:rsidP="00025386">
      <w:pPr>
        <w:spacing w:after="0" w:line="240" w:lineRule="auto"/>
      </w:pPr>
      <w:r>
        <w:separator/>
      </w:r>
    </w:p>
  </w:endnote>
  <w:endnote w:type="continuationSeparator" w:id="0">
    <w:p w:rsidR="00825B85" w:rsidRDefault="00825B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1BC0" w:rsidRDefault="00F41B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1BC0" w:rsidRDefault="00F41B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5B85" w:rsidRDefault="00825B85" w:rsidP="00025386">
      <w:pPr>
        <w:spacing w:after="0" w:line="240" w:lineRule="auto"/>
      </w:pPr>
      <w:r>
        <w:separator/>
      </w:r>
    </w:p>
  </w:footnote>
  <w:footnote w:type="continuationSeparator" w:id="0">
    <w:p w:rsidR="00825B85" w:rsidRDefault="00825B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1BC0" w:rsidRDefault="00F41B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1BC0" w:rsidRDefault="00F41B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1BC0" w:rsidRDefault="00F41B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128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5B8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25B85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41BC0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7455E06-90D8-43ED-BF86-9B02BA2D2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2024-03-29T09:58:00Z</dcterms:created>
  <dcterms:modified xsi:type="dcterms:W3CDTF">2024-03-29T09:58:00Z</dcterms:modified>
</cp:coreProperties>
</file>