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BBD94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62BE0" w:rsidRPr="00162BE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F14C7E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B45F3C2" w14:textId="77777777" w:rsidR="006676AE" w:rsidRPr="0012157F" w:rsidRDefault="00162B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62BE0">
        <w:rPr>
          <w:rFonts w:ascii="Arial" w:hAnsi="Arial" w:cs="Arial"/>
        </w:rPr>
        <w:t>10 Wojskowy Szpital Kliniczny z Polikliniką Samodzielny Publiczny Zakład Opieki Zdrowotnej</w:t>
      </w:r>
    </w:p>
    <w:p w14:paraId="25A549A5" w14:textId="77777777" w:rsidR="006676AE" w:rsidRPr="0012157F" w:rsidRDefault="00162B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62BE0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162BE0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14:paraId="5107158F" w14:textId="77777777" w:rsidR="00F90CD1" w:rsidRDefault="00162B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62BE0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162BE0">
        <w:rPr>
          <w:rFonts w:ascii="Arial" w:hAnsi="Arial" w:cs="Arial"/>
        </w:rPr>
        <w:t>Bydgoszcz</w:t>
      </w:r>
    </w:p>
    <w:p w14:paraId="17D2E7E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16E09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5B37EC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E5780FA" w14:textId="77777777" w:rsidTr="0018769E">
        <w:tc>
          <w:tcPr>
            <w:tcW w:w="2800" w:type="dxa"/>
            <w:shd w:val="clear" w:color="auto" w:fill="auto"/>
          </w:tcPr>
          <w:p w14:paraId="4213D51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E3893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12AD2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88E21F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C304965" w14:textId="77777777" w:rsidTr="0018769E">
        <w:tc>
          <w:tcPr>
            <w:tcW w:w="2800" w:type="dxa"/>
            <w:shd w:val="clear" w:color="auto" w:fill="auto"/>
          </w:tcPr>
          <w:p w14:paraId="1DFBB5C3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78CEF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A9E3F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9B5C4A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7C584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2BE0" w:rsidRPr="0012157F" w14:paraId="5C7F0350" w14:textId="77777777" w:rsidTr="00913D87">
        <w:tc>
          <w:tcPr>
            <w:tcW w:w="9104" w:type="dxa"/>
            <w:shd w:val="clear" w:color="auto" w:fill="D9D9D9"/>
          </w:tcPr>
          <w:p w14:paraId="54523756" w14:textId="77777777" w:rsidR="00162BE0" w:rsidRPr="0012157F" w:rsidRDefault="00162BE0" w:rsidP="00913D8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121BEE6" w14:textId="77777777" w:rsidR="00162BE0" w:rsidRPr="0012157F" w:rsidRDefault="00162BE0" w:rsidP="00913D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62B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62B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62BE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6A56388" w14:textId="77777777" w:rsidR="00162BE0" w:rsidRPr="00612283" w:rsidRDefault="00162BE0" w:rsidP="00913D8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1E83A7E" w14:textId="77777777" w:rsidR="00162BE0" w:rsidRPr="00612283" w:rsidRDefault="00162BE0" w:rsidP="00913D8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5189E55" w14:textId="77777777" w:rsidR="00162BE0" w:rsidRPr="0012157F" w:rsidRDefault="00162BE0" w:rsidP="00913D8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FAEFC2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A7CDFA4" w14:textId="77777777" w:rsidTr="0018769E">
        <w:tc>
          <w:tcPr>
            <w:tcW w:w="2269" w:type="dxa"/>
            <w:shd w:val="clear" w:color="auto" w:fill="auto"/>
          </w:tcPr>
          <w:p w14:paraId="470BB00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6C7979" w14:textId="77777777" w:rsidR="002578E4" w:rsidRPr="00A2540E" w:rsidRDefault="00162BE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2B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maszyn i urządzeń pralniczych wraz z wymianą filcu magla gazowego GIRBAU PC-120/30 w Pralni Szpitala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62BE0" w:rsidRPr="00A2540E" w14:paraId="5B9D9126" w14:textId="77777777" w:rsidTr="00913D87">
        <w:tc>
          <w:tcPr>
            <w:tcW w:w="2269" w:type="dxa"/>
            <w:shd w:val="clear" w:color="auto" w:fill="auto"/>
          </w:tcPr>
          <w:p w14:paraId="139C5166" w14:textId="77777777" w:rsidR="00162BE0" w:rsidRPr="00A2540E" w:rsidRDefault="00162BE0" w:rsidP="00913D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EB8015" w14:textId="77777777" w:rsidR="00162BE0" w:rsidRPr="00A2540E" w:rsidRDefault="00162BE0" w:rsidP="00913D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2B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36/2024</w:t>
            </w:r>
          </w:p>
        </w:tc>
      </w:tr>
    </w:tbl>
    <w:p w14:paraId="46D651D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70DB82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62BE0" w:rsidRPr="00162BE0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4C582F4" w14:textId="77777777" w:rsidTr="00650D6C">
        <w:tc>
          <w:tcPr>
            <w:tcW w:w="9104" w:type="dxa"/>
            <w:shd w:val="clear" w:color="auto" w:fill="D9D9D9"/>
          </w:tcPr>
          <w:p w14:paraId="545ED2B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83D9C63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EA56253" w14:textId="77777777" w:rsidR="00162BE0" w:rsidRPr="00992BD8" w:rsidRDefault="00162BE0" w:rsidP="00162B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9B9D442" w14:textId="77777777" w:rsidR="002426FF" w:rsidRPr="00A44833" w:rsidRDefault="00162BE0" w:rsidP="00162B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910B41B" w14:textId="77777777" w:rsidR="00162BE0" w:rsidRPr="0012157F" w:rsidRDefault="00162BE0" w:rsidP="00162BE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0DA3843" w14:textId="77777777" w:rsidR="00162BE0" w:rsidRPr="0012157F" w:rsidRDefault="00162BE0" w:rsidP="00162B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2EAD54FB" w14:textId="77777777" w:rsidR="00162BE0" w:rsidRPr="0012157F" w:rsidRDefault="00162BE0" w:rsidP="00162BE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AA1F793" w14:textId="77777777" w:rsidR="00162BE0" w:rsidRPr="00A44833" w:rsidRDefault="00162BE0" w:rsidP="00162B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2A3ACCD" w14:textId="77777777" w:rsidR="00162BE0" w:rsidRPr="0012157F" w:rsidRDefault="00162BE0" w:rsidP="00162B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C290B9E" w14:textId="77777777" w:rsidR="00162BE0" w:rsidRPr="0012157F" w:rsidRDefault="00162BE0" w:rsidP="00162B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DAF6963" w14:textId="77777777" w:rsidR="00162BE0" w:rsidRPr="00A44833" w:rsidRDefault="00162BE0" w:rsidP="00162B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D6AF59E" w14:textId="77777777" w:rsidR="00162BE0" w:rsidRPr="0012157F" w:rsidRDefault="00162BE0" w:rsidP="00162B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14:paraId="0B5DBBF1" w14:textId="77777777" w:rsidR="00162BE0" w:rsidRPr="0012157F" w:rsidRDefault="00162BE0" w:rsidP="00162B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25FFC4AD" w14:textId="77777777" w:rsidR="00162BE0" w:rsidRPr="00A44833" w:rsidRDefault="00162BE0" w:rsidP="00162BE0">
      <w:pPr>
        <w:spacing w:after="0"/>
        <w:rPr>
          <w:rFonts w:ascii="Arial" w:hAnsi="Arial" w:cs="Arial"/>
          <w:color w:val="000000"/>
          <w:sz w:val="16"/>
          <w:szCs w:val="16"/>
          <w:lang w:eastAsia="x-none"/>
        </w:rPr>
      </w:pPr>
    </w:p>
    <w:p w14:paraId="6028D632" w14:textId="77777777" w:rsidR="00162BE0" w:rsidRPr="0012157F" w:rsidRDefault="00162BE0" w:rsidP="00162B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10</w:t>
      </w:r>
    </w:p>
    <w:p w14:paraId="19AE2298" w14:textId="77777777" w:rsidR="00162BE0" w:rsidRPr="0012157F" w:rsidRDefault="00162BE0" w:rsidP="00162B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4871E04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3B70E4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AC13B0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547C0281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478F83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FD7184B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9674117" w14:textId="77777777" w:rsidTr="00CD4DD1">
        <w:tc>
          <w:tcPr>
            <w:tcW w:w="9104" w:type="dxa"/>
            <w:shd w:val="clear" w:color="auto" w:fill="D9D9D9"/>
          </w:tcPr>
          <w:p w14:paraId="19CBC59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938DB08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757A34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AD4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61C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62BE0" w:rsidRPr="0012157F" w14:paraId="409FD49D" w14:textId="77777777" w:rsidTr="00913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ECDC7" w14:textId="77777777" w:rsidR="00162BE0" w:rsidRPr="0012157F" w:rsidRDefault="00162BE0" w:rsidP="00913D8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2B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92AFA" w14:textId="77777777" w:rsidR="00162BE0" w:rsidRPr="0012157F" w:rsidRDefault="00162BE0" w:rsidP="00913D8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2BE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08290F0" w14:textId="77777777" w:rsidR="00162BE0" w:rsidRPr="00162BE0" w:rsidRDefault="00162BE0" w:rsidP="00913D8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BE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BFF120B" w14:textId="77777777" w:rsidR="00162BE0" w:rsidRPr="00162BE0" w:rsidRDefault="00162BE0" w:rsidP="00913D8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BE0">
              <w:rPr>
                <w:rFonts w:ascii="Arial" w:hAnsi="Arial" w:cs="Arial"/>
                <w:sz w:val="24"/>
                <w:szCs w:val="24"/>
              </w:rPr>
              <w:t>Na potwierdzenie spełnienia warunku Wykonawca przedstawi:</w:t>
            </w:r>
          </w:p>
          <w:p w14:paraId="2363F515" w14:textId="77777777" w:rsidR="00162BE0" w:rsidRPr="00162BE0" w:rsidRDefault="00162BE0" w:rsidP="00913D8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2BE0">
              <w:rPr>
                <w:rFonts w:ascii="Arial" w:hAnsi="Arial" w:cs="Arial"/>
                <w:sz w:val="24"/>
                <w:szCs w:val="24"/>
              </w:rPr>
              <w:lastRenderedPageBreak/>
              <w:t xml:space="preserve">1. Wykaz min. 2 usług odpowiadających przedmiotowi zamówienia, tj. przeglądy/serwis urządzeń pralniczych wraz z dokumentami wskazanymi w pkt. 9.2 </w:t>
            </w:r>
            <w:proofErr w:type="spellStart"/>
            <w:r w:rsidRPr="00162BE0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162BE0">
              <w:rPr>
                <w:rFonts w:ascii="Arial" w:hAnsi="Arial" w:cs="Arial"/>
                <w:sz w:val="24"/>
                <w:szCs w:val="24"/>
              </w:rPr>
              <w:t xml:space="preserve"> 1 tabela l.p. 2 SWZ.</w:t>
            </w:r>
          </w:p>
          <w:p w14:paraId="4CBDEC3D" w14:textId="77777777" w:rsidR="00162BE0" w:rsidRPr="00162BE0" w:rsidRDefault="00162BE0" w:rsidP="00913D8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1CB02F" w14:textId="26F42C4D" w:rsidR="00162BE0" w:rsidRPr="0012157F" w:rsidRDefault="007932DB" w:rsidP="00913D8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162BE0" w:rsidRPr="00162BE0">
              <w:rPr>
                <w:rFonts w:ascii="Arial" w:hAnsi="Arial" w:cs="Arial"/>
                <w:sz w:val="24"/>
                <w:szCs w:val="24"/>
              </w:rPr>
              <w:t>Oświadczenie Wykonawcy dotyczące posiadania wiedzy i doświadczenia oraz, że posiada wszelkie uprawnienia niezbędne do realizacji przedmiotu zamówienia.</w:t>
            </w:r>
          </w:p>
        </w:tc>
      </w:tr>
    </w:tbl>
    <w:p w14:paraId="4EAC673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46FFD30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F4FF35C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937EA4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122DE04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01ABF27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C8226E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81B846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2B3200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CE0D11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7C20E5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5F93DF8" w14:textId="77777777" w:rsidTr="00CD4DD1">
        <w:tc>
          <w:tcPr>
            <w:tcW w:w="9104" w:type="dxa"/>
            <w:shd w:val="clear" w:color="auto" w:fill="D9D9D9"/>
          </w:tcPr>
          <w:p w14:paraId="7AACE5C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5CB3207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E8C6818" w14:textId="77777777" w:rsidTr="00847232">
        <w:tc>
          <w:tcPr>
            <w:tcW w:w="9104" w:type="dxa"/>
            <w:shd w:val="clear" w:color="auto" w:fill="D9D9D9"/>
          </w:tcPr>
          <w:p w14:paraId="6F4B15B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B82222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643BC8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625641C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26F64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C3642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E5FBE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FD3DDC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3AE73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2C49E4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F8718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527B47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F440098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C671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BEEA2" w14:textId="77777777" w:rsidR="00C6713D" w:rsidRDefault="00C6713D" w:rsidP="0038231F">
      <w:pPr>
        <w:spacing w:after="0" w:line="240" w:lineRule="auto"/>
      </w:pPr>
      <w:r>
        <w:separator/>
      </w:r>
    </w:p>
  </w:endnote>
  <w:endnote w:type="continuationSeparator" w:id="0">
    <w:p w14:paraId="3CEB5DBC" w14:textId="77777777" w:rsidR="00C6713D" w:rsidRDefault="00C671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B88B" w14:textId="77777777" w:rsidR="00162BE0" w:rsidRDefault="00162B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110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9C6E6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0D2D" w14:textId="77777777" w:rsidR="00162BE0" w:rsidRDefault="00162B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C096A" w14:textId="77777777" w:rsidR="00C6713D" w:rsidRDefault="00C6713D" w:rsidP="0038231F">
      <w:pPr>
        <w:spacing w:after="0" w:line="240" w:lineRule="auto"/>
      </w:pPr>
      <w:r>
        <w:separator/>
      </w:r>
    </w:p>
  </w:footnote>
  <w:footnote w:type="continuationSeparator" w:id="0">
    <w:p w14:paraId="61ADFE1C" w14:textId="77777777" w:rsidR="00C6713D" w:rsidRDefault="00C6713D" w:rsidP="0038231F">
      <w:pPr>
        <w:spacing w:after="0" w:line="240" w:lineRule="auto"/>
      </w:pPr>
      <w:r>
        <w:continuationSeparator/>
      </w:r>
    </w:p>
  </w:footnote>
  <w:footnote w:id="1">
    <w:p w14:paraId="00F899C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C30063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6C2CA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FAB7F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A8E5" w14:textId="77777777" w:rsidR="00162BE0" w:rsidRDefault="00162B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47B" w14:textId="77777777" w:rsidR="00162BE0" w:rsidRDefault="00162B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B4B95" w14:textId="77777777" w:rsidR="00162BE0" w:rsidRDefault="00162B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82663">
    <w:abstractNumId w:val="11"/>
  </w:num>
  <w:num w:numId="2" w16cid:durableId="916473983">
    <w:abstractNumId w:val="0"/>
  </w:num>
  <w:num w:numId="3" w16cid:durableId="1790928403">
    <w:abstractNumId w:val="10"/>
  </w:num>
  <w:num w:numId="4" w16cid:durableId="627008953">
    <w:abstractNumId w:val="13"/>
  </w:num>
  <w:num w:numId="5" w16cid:durableId="700403958">
    <w:abstractNumId w:val="12"/>
  </w:num>
  <w:num w:numId="6" w16cid:durableId="696272084">
    <w:abstractNumId w:val="9"/>
  </w:num>
  <w:num w:numId="7" w16cid:durableId="919797978">
    <w:abstractNumId w:val="1"/>
  </w:num>
  <w:num w:numId="8" w16cid:durableId="1407074269">
    <w:abstractNumId w:val="6"/>
  </w:num>
  <w:num w:numId="9" w16cid:durableId="955021396">
    <w:abstractNumId w:val="4"/>
  </w:num>
  <w:num w:numId="10" w16cid:durableId="293341263">
    <w:abstractNumId w:val="7"/>
  </w:num>
  <w:num w:numId="11" w16cid:durableId="2145732183">
    <w:abstractNumId w:val="5"/>
  </w:num>
  <w:num w:numId="12" w16cid:durableId="901601715">
    <w:abstractNumId w:val="8"/>
  </w:num>
  <w:num w:numId="13" w16cid:durableId="1939288566">
    <w:abstractNumId w:val="3"/>
  </w:num>
  <w:num w:numId="14" w16cid:durableId="1718041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713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2BE0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2DB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713D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9BBC31"/>
  <w15:docId w15:val="{599C87D1-5246-4569-9673-2B9DDBA0B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1015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2024-04-02T12:28:00Z</cp:lastPrinted>
  <dcterms:created xsi:type="dcterms:W3CDTF">2024-04-02T12:28:00Z</dcterms:created>
  <dcterms:modified xsi:type="dcterms:W3CDTF">2024-04-02T12:28:00Z</dcterms:modified>
</cp:coreProperties>
</file>