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9E5B2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21970" w:rsidRPr="00821970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D7DA824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8A85C0D" w14:textId="77777777" w:rsidR="005D05C3" w:rsidRPr="0012157F" w:rsidRDefault="00821970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21970">
        <w:rPr>
          <w:rFonts w:ascii="Arial" w:hAnsi="Arial" w:cs="Arial"/>
        </w:rPr>
        <w:t>Szpital Powiatowy w Limanowej Imienia Miłosierdzia Bożego</w:t>
      </w:r>
    </w:p>
    <w:p w14:paraId="3DE012A6" w14:textId="77777777" w:rsidR="005D05C3" w:rsidRPr="0012157F" w:rsidRDefault="00821970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21970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821970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58383F6C" w14:textId="77777777" w:rsidR="005D05C3" w:rsidRDefault="00821970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21970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821970">
        <w:rPr>
          <w:rFonts w:ascii="Arial" w:hAnsi="Arial" w:cs="Arial"/>
        </w:rPr>
        <w:t>Limanowa</w:t>
      </w:r>
    </w:p>
    <w:p w14:paraId="00E5F944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1984FD1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B3ABB8D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4081A284" w14:textId="77777777" w:rsidTr="001B7D97">
        <w:tc>
          <w:tcPr>
            <w:tcW w:w="2800" w:type="dxa"/>
            <w:shd w:val="clear" w:color="auto" w:fill="auto"/>
          </w:tcPr>
          <w:p w14:paraId="3739DF29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232FC4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905F462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7D2859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772A3DC6" w14:textId="77777777" w:rsidTr="001B7D97">
        <w:tc>
          <w:tcPr>
            <w:tcW w:w="2800" w:type="dxa"/>
            <w:shd w:val="clear" w:color="auto" w:fill="auto"/>
          </w:tcPr>
          <w:p w14:paraId="48448708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7FD1906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3B5A9D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B423CFB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A90D7E8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1970" w:rsidRPr="0012157F" w14:paraId="00D21E1D" w14:textId="77777777" w:rsidTr="00CC21AE">
        <w:tc>
          <w:tcPr>
            <w:tcW w:w="9104" w:type="dxa"/>
            <w:shd w:val="clear" w:color="auto" w:fill="D9D9D9"/>
          </w:tcPr>
          <w:p w14:paraId="11B7A63E" w14:textId="77777777" w:rsidR="00821970" w:rsidRPr="0012157F" w:rsidRDefault="00821970" w:rsidP="00CC21A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D714C86" w14:textId="77777777" w:rsidR="00821970" w:rsidRPr="00094F76" w:rsidRDefault="00821970" w:rsidP="00CC21A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2197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2197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21970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0E918CC5" w14:textId="77777777" w:rsidR="00821970" w:rsidRPr="004B5FB1" w:rsidRDefault="00821970" w:rsidP="00CC21AE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7D9E906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CD3E49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5755A20C" w14:textId="77777777" w:rsidTr="001B7D97">
        <w:tc>
          <w:tcPr>
            <w:tcW w:w="2269" w:type="dxa"/>
            <w:shd w:val="clear" w:color="auto" w:fill="auto"/>
          </w:tcPr>
          <w:p w14:paraId="65DB30D9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4EDF17A" w14:textId="77777777" w:rsidR="00ED79A4" w:rsidRPr="00A2540E" w:rsidRDefault="00821970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219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Pełnienie funkcji inspektora nadzoru inwestorskiego nad robotami budowlanymi w specjalności: konstrukcyjno-budowlanej, instalacyjnej w zakresie instalacji i urządzeń elektrycznych i elektroenergetycznych oraz instalacyjnej w zakresie sieci, instalacji, i urządzeń </w:t>
            </w:r>
            <w:proofErr w:type="spellStart"/>
            <w:r w:rsidRPr="008219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cieplnych,wentylacyjnych</w:t>
            </w:r>
            <w:proofErr w:type="spellEnd"/>
            <w:r w:rsidRPr="008219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, gazowych, wodociągowych i kanalizacyjnych przy realizacji robót budowlanych zadania : Przebudowa i rozbudowa Szpitalnego Oddziału Ratunkowego Szpitala  Powiatowego w Limanowej oraz modernizacja Szpitalnego Oddziału </w:t>
            </w:r>
            <w:r w:rsidRPr="008219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 xml:space="preserve">Ratunkowego Szpitala  Powiatowego w Limanowej  wraz z przebudową fragmentu wewnętrznej drogi pożarowej i zewnętrznej infrastruktury, ul. Piłsudskiego 61, 34-600 Limanowa, powiat limanowski, jedn. </w:t>
            </w:r>
            <w:proofErr w:type="spellStart"/>
            <w:r w:rsidRPr="008219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ewid</w:t>
            </w:r>
            <w:proofErr w:type="spellEnd"/>
            <w:r w:rsidRPr="008219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:. Limanowa [120701_1],obręb: 5 [0005], działka ewid.:16/9.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21970" w:rsidRPr="00A2540E" w14:paraId="0551DBEC" w14:textId="77777777" w:rsidTr="00CC21AE">
        <w:tc>
          <w:tcPr>
            <w:tcW w:w="2269" w:type="dxa"/>
            <w:shd w:val="clear" w:color="auto" w:fill="auto"/>
          </w:tcPr>
          <w:p w14:paraId="0B368034" w14:textId="77777777" w:rsidR="00821970" w:rsidRPr="00A2540E" w:rsidRDefault="00821970" w:rsidP="00CC21A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4E0F633" w14:textId="77777777" w:rsidR="00821970" w:rsidRPr="00A2540E" w:rsidRDefault="00821970" w:rsidP="00CC21A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219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NZ/17/U/P/E/2024</w:t>
            </w:r>
          </w:p>
        </w:tc>
      </w:tr>
    </w:tbl>
    <w:p w14:paraId="306E9499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D477D56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21970" w:rsidRPr="00821970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5AA01838" w14:textId="1773EDC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074A3595" w14:textId="26EC9C50" w:rsidR="004B5FB1" w:rsidRPr="006E275C" w:rsidRDefault="00602087" w:rsidP="006E275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</w:t>
      </w:r>
      <w:r w:rsidR="006E275C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4F648C1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751F3B9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DFFD15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A0F5F09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ABDA0FA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7D58650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0E6BA8EC" w14:textId="77777777" w:rsidTr="001B7D97">
        <w:tc>
          <w:tcPr>
            <w:tcW w:w="2660" w:type="dxa"/>
            <w:shd w:val="clear" w:color="auto" w:fill="auto"/>
          </w:tcPr>
          <w:p w14:paraId="358E8FB1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92B50F8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DCE0180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31C694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400E56D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16E4576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21970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33C0C2C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6A0A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CC90A" w14:textId="77777777" w:rsidR="006A0AF0" w:rsidRDefault="006A0AF0" w:rsidP="0038231F">
      <w:pPr>
        <w:spacing w:after="0" w:line="240" w:lineRule="auto"/>
      </w:pPr>
      <w:r>
        <w:separator/>
      </w:r>
    </w:p>
  </w:endnote>
  <w:endnote w:type="continuationSeparator" w:id="0">
    <w:p w14:paraId="0038D628" w14:textId="77777777" w:rsidR="006A0AF0" w:rsidRDefault="006A0A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04B40" w14:textId="77777777" w:rsidR="00821970" w:rsidRDefault="008219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CAD4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8B14C3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BF286" w14:textId="77777777" w:rsidR="00821970" w:rsidRDefault="008219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A9C47" w14:textId="77777777" w:rsidR="006A0AF0" w:rsidRDefault="006A0AF0" w:rsidP="0038231F">
      <w:pPr>
        <w:spacing w:after="0" w:line="240" w:lineRule="auto"/>
      </w:pPr>
      <w:r>
        <w:separator/>
      </w:r>
    </w:p>
  </w:footnote>
  <w:footnote w:type="continuationSeparator" w:id="0">
    <w:p w14:paraId="68173249" w14:textId="77777777" w:rsidR="006A0AF0" w:rsidRDefault="006A0AF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2FD13" w14:textId="77777777" w:rsidR="00821970" w:rsidRDefault="008219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CDDFB" w14:textId="77777777" w:rsidR="00821970" w:rsidRDefault="008219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C11AA" w14:textId="77777777" w:rsidR="00821970" w:rsidRDefault="008219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928724">
    <w:abstractNumId w:val="12"/>
  </w:num>
  <w:num w:numId="2" w16cid:durableId="1539661821">
    <w:abstractNumId w:val="0"/>
  </w:num>
  <w:num w:numId="3" w16cid:durableId="920873146">
    <w:abstractNumId w:val="11"/>
  </w:num>
  <w:num w:numId="4" w16cid:durableId="1785032508">
    <w:abstractNumId w:val="16"/>
  </w:num>
  <w:num w:numId="5" w16cid:durableId="235822885">
    <w:abstractNumId w:val="13"/>
  </w:num>
  <w:num w:numId="6" w16cid:durableId="1582181924">
    <w:abstractNumId w:val="10"/>
  </w:num>
  <w:num w:numId="7" w16cid:durableId="1421488557">
    <w:abstractNumId w:val="1"/>
  </w:num>
  <w:num w:numId="8" w16cid:durableId="1887335491">
    <w:abstractNumId w:val="6"/>
  </w:num>
  <w:num w:numId="9" w16cid:durableId="269777619">
    <w:abstractNumId w:val="4"/>
  </w:num>
  <w:num w:numId="10" w16cid:durableId="1328367292">
    <w:abstractNumId w:val="7"/>
  </w:num>
  <w:num w:numId="11" w16cid:durableId="1858156368">
    <w:abstractNumId w:val="5"/>
  </w:num>
  <w:num w:numId="12" w16cid:durableId="896284549">
    <w:abstractNumId w:val="9"/>
  </w:num>
  <w:num w:numId="13" w16cid:durableId="688339296">
    <w:abstractNumId w:val="3"/>
  </w:num>
  <w:num w:numId="14" w16cid:durableId="1261136837">
    <w:abstractNumId w:val="2"/>
  </w:num>
  <w:num w:numId="15" w16cid:durableId="567494600">
    <w:abstractNumId w:val="15"/>
  </w:num>
  <w:num w:numId="16" w16cid:durableId="280458919">
    <w:abstractNumId w:val="8"/>
  </w:num>
  <w:num w:numId="17" w16cid:durableId="73250796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AF0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0AF0"/>
    <w:rsid w:val="006A3A1F"/>
    <w:rsid w:val="006A52B6"/>
    <w:rsid w:val="006B53D6"/>
    <w:rsid w:val="006D536F"/>
    <w:rsid w:val="006E275C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1970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93102C"/>
  <w15:docId w15:val="{B83B0AC3-7F2E-40AB-9F9A-4517850F0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437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2024-03-20T08:04:00Z</dcterms:created>
  <dcterms:modified xsi:type="dcterms:W3CDTF">2024-03-20T08:04:00Z</dcterms:modified>
</cp:coreProperties>
</file>