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C455E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B4C0D" w:rsidRPr="00BB4C0D">
        <w:rPr>
          <w:rFonts w:ascii="Tahoma" w:hAnsi="Tahoma" w:cs="Tahoma"/>
          <w:bCs/>
          <w:sz w:val="20"/>
        </w:rPr>
        <w:t>NZ/17/U/P/E/2024</w:t>
      </w:r>
    </w:p>
    <w:p w14:paraId="62BE0E19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302FC4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33A37F6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225ABC07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73CF0BFB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90B8AB3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7AD4F23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65DAF4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31A1BB8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BA65561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7266DE3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58527CD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6F8C736F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A356B06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6E57AF33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4E938A1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722E512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75EB3441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B4096B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7E333D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2478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E46B89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0A234EE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79768B6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5698D1B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FB1BA16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203CB3B6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3C71F2A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1903642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3224FF9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06ED14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660315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7351C38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22C7D61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76DBA9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779B816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23C02AC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1E34FBF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1B3020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B60C0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9D6E2F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53CF3DCE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5082FAA0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BD5B074" w14:textId="4B699443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B4C0D" w:rsidRPr="00BB4C0D">
        <w:rPr>
          <w:rFonts w:ascii="Tahoma" w:hAnsi="Tahoma" w:cs="Tahoma"/>
          <w:b/>
          <w:bCs/>
          <w:sz w:val="18"/>
        </w:rPr>
        <w:t>Pełnienie funkcji inspektora nadzoru inwestorskiego nad robotami budowlanymi w specjalności: konstrukcyjno-budowlanej, instalacyjnej w zakresie instalacji i urządzeń elektrycznych i elektroenergetycznych oraz instalacyjnej w zakresie sieci, instalacji, i urządzeń cieplnych,</w:t>
      </w:r>
      <w:r w:rsidR="002C6464">
        <w:rPr>
          <w:rFonts w:ascii="Tahoma" w:hAnsi="Tahoma" w:cs="Tahoma"/>
          <w:b/>
          <w:bCs/>
          <w:sz w:val="18"/>
        </w:rPr>
        <w:t xml:space="preserve"> </w:t>
      </w:r>
      <w:r w:rsidR="00BB4C0D" w:rsidRPr="00BB4C0D">
        <w:rPr>
          <w:rFonts w:ascii="Tahoma" w:hAnsi="Tahoma" w:cs="Tahoma"/>
          <w:b/>
          <w:bCs/>
          <w:sz w:val="18"/>
        </w:rPr>
        <w:t xml:space="preserve">wentylacyjnych, gazowych, wodociągowych i kanalizacyjnych przy realizacji robót budowlanych zadania : 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</w:r>
      <w:proofErr w:type="spellStart"/>
      <w:r w:rsidR="00BB4C0D" w:rsidRPr="00BB4C0D">
        <w:rPr>
          <w:rFonts w:ascii="Tahoma" w:hAnsi="Tahoma" w:cs="Tahoma"/>
          <w:b/>
          <w:bCs/>
          <w:sz w:val="18"/>
        </w:rPr>
        <w:t>ewid</w:t>
      </w:r>
      <w:proofErr w:type="spellEnd"/>
      <w:r w:rsidR="00BB4C0D" w:rsidRPr="00BB4C0D">
        <w:rPr>
          <w:rFonts w:ascii="Tahoma" w:hAnsi="Tahoma" w:cs="Tahoma"/>
          <w:b/>
          <w:bCs/>
          <w:sz w:val="18"/>
        </w:rPr>
        <w:t>:. Limanowa [120701_1],obręb: 5 [0005], działka ewid.:16/9.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5FDF344C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10E61F81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67534DCF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05ABCDE" w14:textId="53461C32" w:rsidR="000D4867" w:rsidRPr="003400A9" w:rsidRDefault="000D4867" w:rsidP="003400A9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3017C2">
        <w:rPr>
          <w:rFonts w:ascii="Tahoma" w:hAnsi="Tahoma" w:cs="Tahoma"/>
          <w:sz w:val="18"/>
        </w:rPr>
        <w:t xml:space="preserve"> ZA CAŁOŚĆ W FORMIE RYCZAŁTOWEJ</w:t>
      </w:r>
    </w:p>
    <w:p w14:paraId="040C385D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3DB0599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5E6DE999" w14:textId="2C8DDF25" w:rsidR="000D4867" w:rsidRPr="002C6464" w:rsidRDefault="000D4867" w:rsidP="002C646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 w:rsidR="002C6464">
        <w:rPr>
          <w:rFonts w:ascii="Georgia" w:hAnsi="Georgia"/>
          <w:sz w:val="20"/>
        </w:rPr>
        <w:t>)</w:t>
      </w:r>
    </w:p>
    <w:p w14:paraId="20F168CF" w14:textId="77777777" w:rsidR="003017C2" w:rsidRDefault="003017C2" w:rsidP="000D4867">
      <w:pPr>
        <w:rPr>
          <w:rFonts w:ascii="Georgia" w:hAnsi="Georgia"/>
          <w:b/>
          <w:bCs/>
          <w:sz w:val="20"/>
        </w:rPr>
      </w:pPr>
    </w:p>
    <w:p w14:paraId="2DD8D17F" w14:textId="4F0F6C1D" w:rsidR="000D4867" w:rsidRDefault="003017C2" w:rsidP="003017C2">
      <w:pPr>
        <w:rPr>
          <w:rFonts w:ascii="Georgia" w:hAnsi="Georgia"/>
          <w:b/>
          <w:bCs/>
          <w:sz w:val="20"/>
        </w:rPr>
      </w:pPr>
      <w:r w:rsidRPr="003017C2">
        <w:rPr>
          <w:rFonts w:ascii="Georgia" w:hAnsi="Georgia"/>
          <w:b/>
          <w:bCs/>
          <w:sz w:val="20"/>
        </w:rPr>
        <w:t>W TYM MIĘSIĘCZNE WYNAGRODZENIE :</w:t>
      </w:r>
      <w:r>
        <w:rPr>
          <w:rFonts w:ascii="Georgia" w:hAnsi="Georgia"/>
          <w:b/>
          <w:bCs/>
          <w:sz w:val="20"/>
        </w:rPr>
        <w:t xml:space="preserve"> </w:t>
      </w:r>
    </w:p>
    <w:p w14:paraId="615F65AA" w14:textId="77777777" w:rsidR="003017C2" w:rsidRDefault="003017C2" w:rsidP="003017C2">
      <w:pPr>
        <w:spacing w:line="480" w:lineRule="auto"/>
        <w:rPr>
          <w:rFonts w:ascii="Georgia" w:hAnsi="Georgia"/>
          <w:sz w:val="20"/>
        </w:rPr>
      </w:pPr>
    </w:p>
    <w:p w14:paraId="6652D111" w14:textId="6C6E5FD5" w:rsidR="003017C2" w:rsidRDefault="003017C2" w:rsidP="003017C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122B62E7" w14:textId="77777777" w:rsidR="003017C2" w:rsidRDefault="003017C2" w:rsidP="003017C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57DF6B6" w14:textId="77777777" w:rsidR="003017C2" w:rsidRDefault="003017C2" w:rsidP="003017C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5B9E3756" w14:textId="1DB36B61" w:rsidR="0075612A" w:rsidRDefault="0075612A" w:rsidP="003017C2">
      <w:pPr>
        <w:spacing w:line="480" w:lineRule="auto"/>
        <w:rPr>
          <w:rFonts w:ascii="Georgia" w:hAnsi="Georgia"/>
          <w:b/>
          <w:bCs/>
          <w:sz w:val="20"/>
        </w:rPr>
      </w:pPr>
      <w:r>
        <w:rPr>
          <w:rFonts w:ascii="Georgia" w:hAnsi="Georgia"/>
          <w:b/>
          <w:bCs/>
          <w:sz w:val="20"/>
        </w:rPr>
        <w:t>*</w:t>
      </w:r>
      <w:r w:rsidRPr="0075612A">
        <w:rPr>
          <w:rFonts w:ascii="Georgia" w:hAnsi="Georgia"/>
          <w:b/>
          <w:bCs/>
          <w:sz w:val="20"/>
        </w:rPr>
        <w:t>WARTOŚĆ OSTATNIEJ FAKTURY</w:t>
      </w:r>
    </w:p>
    <w:p w14:paraId="5D269BC8" w14:textId="77777777" w:rsidR="0075612A" w:rsidRDefault="0075612A" w:rsidP="007561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2D3327CA" w14:textId="77777777" w:rsidR="0075612A" w:rsidRDefault="0075612A" w:rsidP="007561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FAB4DEA" w14:textId="072B2FB9" w:rsidR="0075612A" w:rsidRPr="0075612A" w:rsidRDefault="0075612A" w:rsidP="003017C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7D8B2190" w14:textId="7980C1F8" w:rsidR="003017C2" w:rsidRPr="002C6464" w:rsidRDefault="003017C2" w:rsidP="003017C2">
      <w:pPr>
        <w:spacing w:line="480" w:lineRule="auto"/>
        <w:rPr>
          <w:rFonts w:ascii="Georgia" w:hAnsi="Georgia"/>
          <w:sz w:val="20"/>
        </w:rPr>
      </w:pPr>
      <w:r w:rsidRPr="003017C2">
        <w:rPr>
          <w:rFonts w:ascii="Georgia" w:hAnsi="Georgia"/>
          <w:sz w:val="20"/>
        </w:rPr>
        <w:t>*</w:t>
      </w:r>
      <w:r>
        <w:rPr>
          <w:rFonts w:ascii="Georgia" w:hAnsi="Georgia"/>
          <w:sz w:val="20"/>
        </w:rPr>
        <w:t xml:space="preserve"> </w:t>
      </w:r>
      <w:r w:rsidRPr="00042094">
        <w:rPr>
          <w:rFonts w:ascii="Cambria" w:hAnsi="Cambria"/>
          <w:sz w:val="22"/>
          <w:szCs w:val="22"/>
          <w:lang w:eastAsia="ar-SA"/>
        </w:rPr>
        <w:t>wartość ostatniej faktury</w:t>
      </w:r>
      <w:r>
        <w:rPr>
          <w:rFonts w:ascii="Cambria" w:hAnsi="Cambria"/>
          <w:sz w:val="22"/>
          <w:szCs w:val="22"/>
          <w:lang w:eastAsia="ar-SA"/>
        </w:rPr>
        <w:t xml:space="preserve"> </w:t>
      </w:r>
      <w:r w:rsidRPr="00042094">
        <w:rPr>
          <w:rFonts w:ascii="Cambria" w:hAnsi="Cambria"/>
          <w:sz w:val="22"/>
          <w:szCs w:val="22"/>
          <w:lang w:eastAsia="ar-SA"/>
        </w:rPr>
        <w:t>nie może</w:t>
      </w:r>
      <w:r>
        <w:rPr>
          <w:rFonts w:ascii="Cambria" w:hAnsi="Cambria"/>
          <w:sz w:val="22"/>
          <w:szCs w:val="22"/>
          <w:lang w:eastAsia="ar-SA"/>
        </w:rPr>
        <w:t xml:space="preserve"> być</w:t>
      </w:r>
      <w:r w:rsidRPr="00042094">
        <w:rPr>
          <w:rFonts w:ascii="Cambria" w:hAnsi="Cambria"/>
          <w:sz w:val="22"/>
          <w:szCs w:val="22"/>
          <w:lang w:eastAsia="ar-SA"/>
        </w:rPr>
        <w:t xml:space="preserve"> niższa niż 15% wartości umowy.</w:t>
      </w:r>
    </w:p>
    <w:p w14:paraId="2A1AD6F3" w14:textId="77777777" w:rsidR="003017C2" w:rsidRPr="003017C2" w:rsidRDefault="003017C2" w:rsidP="000D4867">
      <w:pPr>
        <w:rPr>
          <w:rFonts w:ascii="Georgia" w:hAnsi="Georgia"/>
          <w:b/>
          <w:bCs/>
          <w:sz w:val="20"/>
        </w:rPr>
      </w:pPr>
    </w:p>
    <w:p w14:paraId="425086FB" w14:textId="77777777" w:rsidR="003017C2" w:rsidRDefault="003017C2" w:rsidP="000D4867">
      <w:pPr>
        <w:rPr>
          <w:rFonts w:ascii="Georgia" w:hAnsi="Georgia"/>
          <w:sz w:val="20"/>
        </w:rPr>
      </w:pPr>
    </w:p>
    <w:p w14:paraId="71E9C60E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30600DE2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B393B35" w14:textId="77777777" w:rsidTr="00BB76B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0926FD" w14:textId="77777777"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AFD8CBC" w14:textId="77777777" w:rsidR="00BB76BB" w:rsidRDefault="00BB76B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C6A9B97" w14:textId="77777777" w:rsidR="00BB76BB" w:rsidRPr="00BF6FCC" w:rsidRDefault="00BB76B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DFC5E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B6E9E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B76BB" w14:paraId="7F4AAC52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</w:tcPr>
          <w:p w14:paraId="7CDEE7E1" w14:textId="77777777" w:rsidR="00BB76BB" w:rsidRDefault="00BB76B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0E72A4AB" w14:textId="77777777" w:rsidR="00BB76BB" w:rsidRDefault="00BB76B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14:paraId="5F23E665" w14:textId="77777777" w:rsidR="00BB76BB" w:rsidRDefault="00BB76BB">
            <w:pPr>
              <w:rPr>
                <w:sz w:val="20"/>
                <w:szCs w:val="20"/>
              </w:rPr>
            </w:pPr>
          </w:p>
        </w:tc>
      </w:tr>
      <w:tr w:rsidR="00BB76BB" w14:paraId="7A90D4E7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hideMark/>
          </w:tcPr>
          <w:p w14:paraId="6EC1BAC0" w14:textId="77777777" w:rsidR="00BB76BB" w:rsidRDefault="00BB76BB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926466C" w14:textId="77777777" w:rsidR="00BB76BB" w:rsidRDefault="00BB76BB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14:paraId="6C685BA6" w14:textId="77777777" w:rsidR="00BB76BB" w:rsidRDefault="00BB76BB">
            <w:pPr>
              <w:rPr>
                <w:sz w:val="20"/>
                <w:szCs w:val="20"/>
              </w:rPr>
            </w:pPr>
          </w:p>
        </w:tc>
      </w:tr>
      <w:tr w:rsidR="00BB76BB" w14:paraId="62CCBCD5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44ADD0" w14:textId="77777777" w:rsidR="00BB76BB" w:rsidRDefault="00BB76BB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BB76BB" w14:paraId="1F80E7BB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3752107" w14:textId="77777777" w:rsidR="00BB76BB" w:rsidRDefault="00BB76B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BB76BB" w14:paraId="01BB2B1D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6B0C6" w14:textId="77777777" w:rsidR="00BB76BB" w:rsidRDefault="00BB76B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5F86C7A" w14:textId="77777777" w:rsidR="00BB76BB" w:rsidRDefault="00BB76B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66846" w14:textId="77777777" w:rsidR="00BB76BB" w:rsidRDefault="00BB76BB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BB76BB" w14:paraId="7184A1A7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974F" w14:textId="77777777" w:rsidR="00BB76BB" w:rsidRDefault="00BB76B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C665C8" w14:textId="77777777" w:rsidR="00BB76BB" w:rsidRDefault="00BB76B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56FB" w14:textId="77777777" w:rsidR="00BB76BB" w:rsidRDefault="00BB76B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BB76BB" w14:paraId="6BFB3EA7" w14:textId="77777777" w:rsidTr="00BB76B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6A49" w14:textId="77777777" w:rsidR="00BB76BB" w:rsidRDefault="00BB76B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0C2FE3" w14:textId="77777777" w:rsidR="00BB76BB" w:rsidRDefault="00BB76B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5E83D" w14:textId="77777777" w:rsidR="00BB76BB" w:rsidRDefault="00BB76B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14:paraId="209F8C59" w14:textId="77777777" w:rsidR="00BB76BB" w:rsidRDefault="00BB76BB" w:rsidP="00BB76BB">
      <w:pPr>
        <w:pStyle w:val="Nagwek5"/>
        <w:spacing w:line="360" w:lineRule="auto"/>
        <w:rPr>
          <w:rFonts w:ascii="Tahoma" w:hAnsi="Tahoma" w:cs="Tahoma"/>
          <w:sz w:val="18"/>
        </w:rPr>
      </w:pPr>
    </w:p>
    <w:p w14:paraId="23D7F997" w14:textId="77777777" w:rsidR="00BB76BB" w:rsidRDefault="00BB76BB" w:rsidP="00BB76BB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F8EE5BB" w14:textId="77777777" w:rsidR="00BB76BB" w:rsidRDefault="00BB76BB" w:rsidP="00BB76BB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1810028A" w14:textId="77777777" w:rsidR="00BB76BB" w:rsidRDefault="00BB76BB" w:rsidP="00BB76BB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93E262D" w14:textId="77777777" w:rsidR="00BB76BB" w:rsidRDefault="00BB76BB" w:rsidP="00BB76BB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04B4F1C" w14:textId="77777777" w:rsidR="00BB76BB" w:rsidRDefault="00BB76BB" w:rsidP="00BB76B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426B8F2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C91D23C" w14:textId="77777777" w:rsidR="00BB76BB" w:rsidRDefault="00BB76BB" w:rsidP="00BB76B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613B3C15" w14:textId="77777777" w:rsidR="00BB76BB" w:rsidRDefault="00BB76BB" w:rsidP="00BB76B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387CEE3C" w14:textId="77777777" w:rsidR="00BB76BB" w:rsidRDefault="00BB76BB" w:rsidP="00BB76B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BCC5043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A679952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371C0F2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E03DBCE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5144A26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066D6541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DD23319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FF20AB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D95311E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F89FC13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B985D3C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F3DBC35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0E6A2F5F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AA81B7E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99B5576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72A6104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D8A56E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54F31AB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A315C9C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2BAD7AA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4F06C7F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67F38DF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09B5C311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82FD35C" w14:textId="77777777" w:rsidR="00BB76BB" w:rsidRDefault="00BB76BB" w:rsidP="00BB76BB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DCC5307" w14:textId="77777777" w:rsidR="00BB76BB" w:rsidRDefault="00BB76BB" w:rsidP="00BB76BB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29A0EE1" w14:textId="77777777" w:rsidR="00BB76BB" w:rsidRDefault="00BB76BB" w:rsidP="00BB76B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</w:p>
    <w:p w14:paraId="4B39B7B0" w14:textId="77777777" w:rsidR="00BB76BB" w:rsidRDefault="00BB76BB" w:rsidP="00BB76BB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0048AEA3" w14:textId="77777777" w:rsidR="00BB76BB" w:rsidRDefault="00BB76BB" w:rsidP="00BB76BB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7F605291" w14:textId="77777777" w:rsidR="00BB76BB" w:rsidRDefault="00BB76BB" w:rsidP="00BB76BB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0DA141BD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E63AF45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sectPr w:rsid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B8873" w14:textId="77777777" w:rsidR="00F5232A" w:rsidRDefault="00F5232A">
      <w:r>
        <w:separator/>
      </w:r>
    </w:p>
  </w:endnote>
  <w:endnote w:type="continuationSeparator" w:id="0">
    <w:p w14:paraId="2E785C1E" w14:textId="77777777" w:rsidR="00F5232A" w:rsidRDefault="00F52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396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66DB78D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279BD3" w14:textId="77777777"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6FF81" w14:textId="77777777" w:rsidR="00F5232A" w:rsidRDefault="00F5232A">
      <w:r>
        <w:separator/>
      </w:r>
    </w:p>
  </w:footnote>
  <w:footnote w:type="continuationSeparator" w:id="0">
    <w:p w14:paraId="30666C7B" w14:textId="77777777" w:rsidR="00F5232A" w:rsidRDefault="00F52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60E" w14:textId="580BBD1E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FB70BFA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7C533714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0A2AAF"/>
    <w:multiLevelType w:val="hybridMultilevel"/>
    <w:tmpl w:val="9FF4EB1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88730D"/>
    <w:multiLevelType w:val="hybridMultilevel"/>
    <w:tmpl w:val="8A229A0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53F6A84"/>
    <w:multiLevelType w:val="hybridMultilevel"/>
    <w:tmpl w:val="BF1E614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3568D5"/>
    <w:multiLevelType w:val="hybridMultilevel"/>
    <w:tmpl w:val="C608CB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30212">
    <w:abstractNumId w:val="11"/>
  </w:num>
  <w:num w:numId="2" w16cid:durableId="1996376839">
    <w:abstractNumId w:val="24"/>
  </w:num>
  <w:num w:numId="3" w16cid:durableId="1443916358">
    <w:abstractNumId w:val="27"/>
  </w:num>
  <w:num w:numId="4" w16cid:durableId="1875725776">
    <w:abstractNumId w:val="6"/>
  </w:num>
  <w:num w:numId="5" w16cid:durableId="1589730467">
    <w:abstractNumId w:val="31"/>
  </w:num>
  <w:num w:numId="6" w16cid:durableId="948438651">
    <w:abstractNumId w:val="7"/>
  </w:num>
  <w:num w:numId="7" w16cid:durableId="281881607">
    <w:abstractNumId w:val="8"/>
  </w:num>
  <w:num w:numId="8" w16cid:durableId="1978336770">
    <w:abstractNumId w:val="34"/>
  </w:num>
  <w:num w:numId="9" w16cid:durableId="493029092">
    <w:abstractNumId w:val="5"/>
  </w:num>
  <w:num w:numId="10" w16cid:durableId="462962118">
    <w:abstractNumId w:val="33"/>
  </w:num>
  <w:num w:numId="11" w16cid:durableId="262038827">
    <w:abstractNumId w:val="30"/>
  </w:num>
  <w:num w:numId="12" w16cid:durableId="269553948">
    <w:abstractNumId w:val="14"/>
  </w:num>
  <w:num w:numId="13" w16cid:durableId="1497846728">
    <w:abstractNumId w:val="29"/>
  </w:num>
  <w:num w:numId="14" w16cid:durableId="1904094308">
    <w:abstractNumId w:val="40"/>
  </w:num>
  <w:num w:numId="15" w16cid:durableId="1775124866">
    <w:abstractNumId w:val="25"/>
  </w:num>
  <w:num w:numId="16" w16cid:durableId="327102352">
    <w:abstractNumId w:val="37"/>
  </w:num>
  <w:num w:numId="17" w16cid:durableId="1462378741">
    <w:abstractNumId w:val="12"/>
  </w:num>
  <w:num w:numId="18" w16cid:durableId="1140221920">
    <w:abstractNumId w:val="18"/>
  </w:num>
  <w:num w:numId="19" w16cid:durableId="417287904">
    <w:abstractNumId w:val="36"/>
  </w:num>
  <w:num w:numId="20" w16cid:durableId="406266203">
    <w:abstractNumId w:val="2"/>
  </w:num>
  <w:num w:numId="21" w16cid:durableId="1576622894">
    <w:abstractNumId w:val="32"/>
  </w:num>
  <w:num w:numId="22" w16cid:durableId="1519849550">
    <w:abstractNumId w:val="3"/>
  </w:num>
  <w:num w:numId="23" w16cid:durableId="445201196">
    <w:abstractNumId w:val="15"/>
  </w:num>
  <w:num w:numId="24" w16cid:durableId="2102876095">
    <w:abstractNumId w:val="35"/>
  </w:num>
  <w:num w:numId="25" w16cid:durableId="1448163387">
    <w:abstractNumId w:val="9"/>
  </w:num>
  <w:num w:numId="26" w16cid:durableId="1727148058">
    <w:abstractNumId w:val="17"/>
  </w:num>
  <w:num w:numId="27" w16cid:durableId="1989747801">
    <w:abstractNumId w:val="22"/>
  </w:num>
  <w:num w:numId="28" w16cid:durableId="1296181977">
    <w:abstractNumId w:val="19"/>
  </w:num>
  <w:num w:numId="29" w16cid:durableId="136072246">
    <w:abstractNumId w:val="4"/>
  </w:num>
  <w:num w:numId="30" w16cid:durableId="714542362">
    <w:abstractNumId w:val="20"/>
  </w:num>
  <w:num w:numId="31" w16cid:durableId="1254244515">
    <w:abstractNumId w:val="1"/>
  </w:num>
  <w:num w:numId="32" w16cid:durableId="1729495995">
    <w:abstractNumId w:val="41"/>
  </w:num>
  <w:num w:numId="33" w16cid:durableId="2030447205">
    <w:abstractNumId w:val="39"/>
  </w:num>
  <w:num w:numId="34" w16cid:durableId="180689452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6900519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193317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8423263">
    <w:abstractNumId w:val="38"/>
  </w:num>
  <w:num w:numId="38" w16cid:durableId="1550453352">
    <w:abstractNumId w:val="26"/>
  </w:num>
  <w:num w:numId="39" w16cid:durableId="2065131491">
    <w:abstractNumId w:val="23"/>
  </w:num>
  <w:num w:numId="40" w16cid:durableId="1044402845">
    <w:abstractNumId w:val="10"/>
  </w:num>
  <w:num w:numId="41" w16cid:durableId="1601448371">
    <w:abstractNumId w:val="0"/>
  </w:num>
  <w:num w:numId="42" w16cid:durableId="136458882">
    <w:abstractNumId w:val="13"/>
  </w:num>
  <w:num w:numId="43" w16cid:durableId="1382943993">
    <w:abstractNumId w:val="28"/>
  </w:num>
  <w:num w:numId="44" w16cid:durableId="1233586010">
    <w:abstractNumId w:val="16"/>
  </w:num>
  <w:num w:numId="45" w16cid:durableId="171064725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5232A"/>
    <w:rsid w:val="00020F7D"/>
    <w:rsid w:val="00044B3E"/>
    <w:rsid w:val="000867FD"/>
    <w:rsid w:val="000D4867"/>
    <w:rsid w:val="00101BF2"/>
    <w:rsid w:val="00156BE1"/>
    <w:rsid w:val="00203C73"/>
    <w:rsid w:val="002346CB"/>
    <w:rsid w:val="002827B1"/>
    <w:rsid w:val="002C6464"/>
    <w:rsid w:val="002E3780"/>
    <w:rsid w:val="003017C2"/>
    <w:rsid w:val="003400A9"/>
    <w:rsid w:val="003F5AA9"/>
    <w:rsid w:val="00446A72"/>
    <w:rsid w:val="00460999"/>
    <w:rsid w:val="00606FAB"/>
    <w:rsid w:val="00741AC8"/>
    <w:rsid w:val="0075612A"/>
    <w:rsid w:val="009108AC"/>
    <w:rsid w:val="009200B1"/>
    <w:rsid w:val="009C19AD"/>
    <w:rsid w:val="00A02D66"/>
    <w:rsid w:val="00BB4C0D"/>
    <w:rsid w:val="00BB76BB"/>
    <w:rsid w:val="00C446A2"/>
    <w:rsid w:val="00C8648B"/>
    <w:rsid w:val="00D3160B"/>
    <w:rsid w:val="00D335E6"/>
    <w:rsid w:val="00EF356C"/>
    <w:rsid w:val="00F5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94AF1"/>
  <w15:chartTrackingRefBased/>
  <w15:docId w15:val="{5D2E0ACE-0649-4748-8931-542C14A14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729</Words>
  <Characters>8684</Characters>
  <Application>Microsoft Office Word</Application>
  <DocSecurity>0</DocSecurity>
  <Lines>72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2024-03-28T07:20:00Z</dcterms:created>
  <dcterms:modified xsi:type="dcterms:W3CDTF">2024-03-28T07:20:00Z</dcterms:modified>
</cp:coreProperties>
</file>