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B7913" w14:textId="77777777" w:rsidR="00D34297" w:rsidRPr="004D24D0" w:rsidRDefault="00B334A6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D24D0">
        <w:rPr>
          <w:rFonts w:ascii="Arial Narrow" w:hAnsi="Arial Narrow" w:cs="Arial"/>
          <w:sz w:val="22"/>
          <w:szCs w:val="22"/>
        </w:rPr>
        <w:t>Bydgoszcz</w:t>
      </w:r>
      <w:r w:rsidR="00D34297" w:rsidRPr="004D24D0">
        <w:rPr>
          <w:rFonts w:ascii="Arial Narrow" w:hAnsi="Arial Narrow" w:cs="Arial"/>
          <w:sz w:val="22"/>
          <w:szCs w:val="22"/>
        </w:rPr>
        <w:t xml:space="preserve"> dnia: </w:t>
      </w:r>
      <w:r w:rsidRPr="004D24D0">
        <w:rPr>
          <w:rFonts w:ascii="Arial Narrow" w:hAnsi="Arial Narrow" w:cs="Arial"/>
          <w:sz w:val="22"/>
          <w:szCs w:val="22"/>
        </w:rPr>
        <w:t>2024-03-26</w:t>
      </w:r>
    </w:p>
    <w:p w14:paraId="708099E1" w14:textId="77777777" w:rsidR="00D34297" w:rsidRPr="004D24D0" w:rsidRDefault="00B334A6" w:rsidP="00E50DCA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4D24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9C2DA0" w14:textId="77777777" w:rsidR="00D34297" w:rsidRPr="004D24D0" w:rsidRDefault="00B334A6" w:rsidP="00E50DCA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4D24D0">
        <w:rPr>
          <w:rFonts w:ascii="Arial Narrow" w:hAnsi="Arial Narrow" w:cs="Arial"/>
          <w:sz w:val="22"/>
          <w:szCs w:val="22"/>
        </w:rPr>
        <w:t>Powstańców Warszawy</w:t>
      </w:r>
      <w:r w:rsidR="00D34297" w:rsidRPr="004D24D0">
        <w:rPr>
          <w:rFonts w:ascii="Arial Narrow" w:hAnsi="Arial Narrow" w:cs="Arial"/>
          <w:sz w:val="22"/>
          <w:szCs w:val="22"/>
        </w:rPr>
        <w:t xml:space="preserve"> </w:t>
      </w:r>
      <w:r w:rsidRPr="004D24D0">
        <w:rPr>
          <w:rFonts w:ascii="Arial Narrow" w:hAnsi="Arial Narrow" w:cs="Arial"/>
          <w:sz w:val="22"/>
          <w:szCs w:val="22"/>
        </w:rPr>
        <w:t>5</w:t>
      </w:r>
    </w:p>
    <w:p w14:paraId="528F015B" w14:textId="77777777" w:rsidR="00D34297" w:rsidRPr="004D24D0" w:rsidRDefault="00B334A6" w:rsidP="00E50DCA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4D24D0">
        <w:rPr>
          <w:rFonts w:ascii="Arial Narrow" w:hAnsi="Arial Narrow" w:cs="Arial"/>
          <w:sz w:val="22"/>
          <w:szCs w:val="22"/>
        </w:rPr>
        <w:t>85-681</w:t>
      </w:r>
      <w:r w:rsidR="00D34297" w:rsidRPr="004D24D0">
        <w:rPr>
          <w:rFonts w:ascii="Arial Narrow" w:hAnsi="Arial Narrow" w:cs="Arial"/>
          <w:sz w:val="22"/>
          <w:szCs w:val="22"/>
        </w:rPr>
        <w:t xml:space="preserve"> </w:t>
      </w:r>
      <w:r w:rsidRPr="004D24D0">
        <w:rPr>
          <w:rFonts w:ascii="Arial Narrow" w:hAnsi="Arial Narrow" w:cs="Arial"/>
          <w:sz w:val="22"/>
          <w:szCs w:val="22"/>
        </w:rPr>
        <w:t>Bydgoszcz</w:t>
      </w:r>
    </w:p>
    <w:p w14:paraId="5333DCAB" w14:textId="77777777" w:rsidR="00D34297" w:rsidRPr="004D24D0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D24D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7A57972" w14:textId="77777777" w:rsidR="00D34297" w:rsidRPr="004D24D0" w:rsidRDefault="00D34297" w:rsidP="00E50DCA">
      <w:pPr>
        <w:jc w:val="both"/>
        <w:rPr>
          <w:rFonts w:ascii="Arial Narrow" w:hAnsi="Arial Narrow" w:cs="Arial"/>
          <w:bCs/>
          <w:sz w:val="16"/>
          <w:szCs w:val="16"/>
        </w:rPr>
      </w:pPr>
      <w:r w:rsidRPr="004D24D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8DA68EF" w14:textId="77777777" w:rsidR="00E50DCA" w:rsidRDefault="00E50DCA" w:rsidP="00E50DCA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279183F2" w14:textId="6740B7DC" w:rsidR="004D24D0" w:rsidRPr="00E50DCA" w:rsidRDefault="004D24D0" w:rsidP="00E50DCA">
      <w:pPr>
        <w:jc w:val="both"/>
        <w:rPr>
          <w:rFonts w:ascii="Arial Narrow" w:hAnsi="Arial Narrow"/>
          <w:b/>
          <w:sz w:val="22"/>
          <w:szCs w:val="22"/>
        </w:rPr>
      </w:pPr>
      <w:r w:rsidRPr="004D24D0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E50DCA" w:rsidRPr="00E50DCA">
        <w:rPr>
          <w:rFonts w:ascii="Arial Narrow" w:hAnsi="Arial Narrow" w:cs="Arial"/>
          <w:b/>
          <w:sz w:val="22"/>
          <w:szCs w:val="22"/>
        </w:rPr>
        <w:t>2565/24</w:t>
      </w:r>
    </w:p>
    <w:p w14:paraId="7230BE69" w14:textId="77777777" w:rsidR="00D34297" w:rsidRPr="004D24D0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4D24D0">
        <w:rPr>
          <w:rFonts w:ascii="Arial Narrow" w:hAnsi="Arial Narrow" w:cs="Arial"/>
          <w:b/>
          <w:sz w:val="22"/>
          <w:szCs w:val="22"/>
        </w:rPr>
        <w:t>WYKONAWCY</w:t>
      </w:r>
    </w:p>
    <w:p w14:paraId="5305C498" w14:textId="77777777" w:rsidR="00D34297" w:rsidRPr="004D24D0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4D24D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D24D0" w14:paraId="21B25F50" w14:textId="77777777" w:rsidTr="00D34297">
        <w:tc>
          <w:tcPr>
            <w:tcW w:w="9180" w:type="dxa"/>
            <w:shd w:val="clear" w:color="auto" w:fill="F2F2F2"/>
            <w:hideMark/>
          </w:tcPr>
          <w:p w14:paraId="1F53DE34" w14:textId="77777777" w:rsidR="00D34297" w:rsidRPr="004D24D0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D24D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F802257" w14:textId="02BEEAA6" w:rsidR="00D34297" w:rsidRPr="004D24D0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D24D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o unieważnieniu </w:t>
            </w:r>
            <w:r w:rsidR="00E50DC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części </w:t>
            </w:r>
            <w:r w:rsidRPr="004D24D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postępowania</w:t>
            </w:r>
          </w:p>
        </w:tc>
      </w:tr>
    </w:tbl>
    <w:p w14:paraId="52FF55B4" w14:textId="77777777" w:rsidR="00D34297" w:rsidRPr="004D24D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887CBD5" w14:textId="77777777" w:rsidR="00D34297" w:rsidRPr="004D24D0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D24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D24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D24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D24D0" w14:paraId="052988A1" w14:textId="77777777" w:rsidTr="00310284">
        <w:tc>
          <w:tcPr>
            <w:tcW w:w="2269" w:type="dxa"/>
            <w:shd w:val="clear" w:color="auto" w:fill="auto"/>
          </w:tcPr>
          <w:p w14:paraId="7CA3845D" w14:textId="77777777" w:rsidR="00D34297" w:rsidRPr="004D24D0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19E9C2" w14:textId="77777777" w:rsidR="00D34297" w:rsidRPr="004D24D0" w:rsidRDefault="00B334A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b/>
                <w:sz w:val="22"/>
                <w:szCs w:val="22"/>
              </w:rPr>
              <w:t xml:space="preserve">Dostawa lampy szczelinowej i </w:t>
            </w:r>
            <w:proofErr w:type="spellStart"/>
            <w:r w:rsidRPr="004D24D0">
              <w:rPr>
                <w:rFonts w:ascii="Arial Narrow" w:hAnsi="Arial Narrow" w:cs="Arial"/>
                <w:b/>
                <w:sz w:val="22"/>
                <w:szCs w:val="22"/>
              </w:rPr>
              <w:t>autorefraktokeratometru</w:t>
            </w:r>
            <w:proofErr w:type="spellEnd"/>
          </w:p>
        </w:tc>
      </w:tr>
      <w:tr w:rsidR="00B334A6" w:rsidRPr="004D24D0" w14:paraId="7CB302A8" w14:textId="77777777" w:rsidTr="00AE5E82">
        <w:tc>
          <w:tcPr>
            <w:tcW w:w="2269" w:type="dxa"/>
            <w:shd w:val="clear" w:color="auto" w:fill="auto"/>
          </w:tcPr>
          <w:p w14:paraId="256B311A" w14:textId="77777777" w:rsidR="00B334A6" w:rsidRPr="004D24D0" w:rsidRDefault="00B334A6" w:rsidP="00AE5E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477728" w14:textId="77777777" w:rsidR="00B334A6" w:rsidRPr="004D24D0" w:rsidRDefault="00B334A6" w:rsidP="00AE5E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b/>
                <w:sz w:val="22"/>
                <w:szCs w:val="22"/>
              </w:rPr>
              <w:t>16/2024</w:t>
            </w:r>
          </w:p>
        </w:tc>
      </w:tr>
    </w:tbl>
    <w:p w14:paraId="7A79F205" w14:textId="77777777" w:rsidR="00010B31" w:rsidRPr="004D24D0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3346A7EC" w14:textId="77777777" w:rsidR="00010B31" w:rsidRPr="004D24D0" w:rsidRDefault="00EB1359" w:rsidP="00E50DCA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4D24D0">
        <w:rPr>
          <w:rFonts w:ascii="Arial Narrow" w:hAnsi="Arial Narrow" w:cs="Arial"/>
          <w:sz w:val="22"/>
          <w:szCs w:val="22"/>
        </w:rPr>
        <w:t xml:space="preserve">Zamawiający, </w:t>
      </w:r>
      <w:r w:rsidR="00B334A6" w:rsidRPr="004D24D0">
        <w:rPr>
          <w:rFonts w:ascii="Arial Narrow" w:hAnsi="Arial Narrow" w:cs="Arial"/>
          <w:b/>
          <w:sz w:val="22"/>
          <w:szCs w:val="22"/>
        </w:rPr>
        <w:t>10WSzKzP SPZOZ</w:t>
      </w:r>
      <w:r w:rsidRPr="004D24D0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B334A6" w:rsidRPr="004D24D0">
        <w:rPr>
          <w:rFonts w:ascii="Arial Narrow" w:hAnsi="Arial Narrow" w:cs="Arial"/>
          <w:sz w:val="22"/>
          <w:szCs w:val="22"/>
        </w:rPr>
        <w:t>(</w:t>
      </w:r>
      <w:proofErr w:type="spellStart"/>
      <w:r w:rsidR="00B334A6" w:rsidRPr="004D24D0">
        <w:rPr>
          <w:rFonts w:ascii="Arial Narrow" w:hAnsi="Arial Narrow" w:cs="Arial"/>
          <w:sz w:val="22"/>
          <w:szCs w:val="22"/>
        </w:rPr>
        <w:t>t.j</w:t>
      </w:r>
      <w:proofErr w:type="spellEnd"/>
      <w:r w:rsidR="00B334A6" w:rsidRPr="004D24D0">
        <w:rPr>
          <w:rFonts w:ascii="Arial Narrow" w:hAnsi="Arial Narrow" w:cs="Arial"/>
          <w:sz w:val="22"/>
          <w:szCs w:val="22"/>
        </w:rPr>
        <w:t>. Dz. U. z 2023r. poz. 1605)</w:t>
      </w:r>
      <w:r w:rsidRPr="004D24D0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4D24D0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4D24D0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4D24D0">
        <w:rPr>
          <w:rFonts w:ascii="Arial Narrow" w:hAnsi="Arial Narrow" w:cs="Arial"/>
          <w:sz w:val="22"/>
          <w:szCs w:val="22"/>
        </w:rPr>
        <w:t>na</w:t>
      </w:r>
      <w:r w:rsidRPr="004D24D0">
        <w:rPr>
          <w:rFonts w:ascii="Arial Narrow" w:hAnsi="Arial Narrow" w:cs="Arial"/>
          <w:sz w:val="22"/>
          <w:szCs w:val="22"/>
        </w:rPr>
        <w:t xml:space="preserve"> </w:t>
      </w:r>
      <w:r w:rsidR="00D8293D" w:rsidRPr="004D24D0">
        <w:rPr>
          <w:rFonts w:ascii="Arial Narrow" w:hAnsi="Arial Narrow" w:cs="Arial"/>
          <w:sz w:val="22"/>
          <w:szCs w:val="22"/>
        </w:rPr>
        <w:t>na</w:t>
      </w:r>
      <w:r w:rsidR="00010B31" w:rsidRPr="004D24D0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D24D0" w14:paraId="7041E1A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D72F" w14:textId="77777777" w:rsidR="00D44D12" w:rsidRPr="004D24D0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06BC" w14:textId="77777777" w:rsidR="00D44D12" w:rsidRPr="004D24D0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B6F19E8" w14:textId="77777777" w:rsidR="00D44D12" w:rsidRPr="004D24D0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B334A6" w:rsidRPr="004D24D0" w14:paraId="27CD95FF" w14:textId="77777777" w:rsidTr="00AE5E8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DA0" w14:textId="77777777" w:rsidR="00B334A6" w:rsidRPr="004D24D0" w:rsidRDefault="00B334A6" w:rsidP="00AE5E8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F164" w14:textId="77777777" w:rsidR="00B334A6" w:rsidRPr="004D24D0" w:rsidRDefault="00B334A6" w:rsidP="00E50DC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b/>
                <w:sz w:val="22"/>
                <w:szCs w:val="22"/>
              </w:rPr>
              <w:t>Dostawa lampy szczelinowej</w:t>
            </w:r>
          </w:p>
          <w:p w14:paraId="721460FE" w14:textId="77777777" w:rsidR="00B334A6" w:rsidRPr="004D24D0" w:rsidRDefault="00B334A6" w:rsidP="00E50DCA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D24D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D9DE0C" w14:textId="77777777" w:rsidR="00B334A6" w:rsidRPr="004D24D0" w:rsidRDefault="00B334A6" w:rsidP="00E50DCA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4D24D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4B2829E2" w14:textId="77777777" w:rsidR="00B334A6" w:rsidRPr="004D24D0" w:rsidRDefault="00B334A6" w:rsidP="00E50DCA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D24D0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DB8D6E" w14:textId="2857F5D7" w:rsidR="00B334A6" w:rsidRPr="004D24D0" w:rsidRDefault="00B334A6" w:rsidP="00E50DC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4D24D0" w:rsidRPr="004D24D0">
              <w:rPr>
                <w:rFonts w:ascii="Arial Narrow" w:hAnsi="Arial Narrow" w:cs="Arial"/>
                <w:sz w:val="22"/>
                <w:szCs w:val="22"/>
              </w:rPr>
              <w:t>oferta</w:t>
            </w:r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D24D0" w:rsidRPr="004D24D0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 na przedmiotowe zadanie została odrzucona jako niezgodna z warunkami zamówienia na </w:t>
            </w:r>
            <w:r w:rsidR="004D24D0" w:rsidRPr="004D24D0">
              <w:rPr>
                <w:rFonts w:ascii="Arial Narrow" w:hAnsi="Arial Narrow" w:cs="Arial"/>
                <w:sz w:val="22"/>
                <w:szCs w:val="22"/>
              </w:rPr>
              <w:t>po</w:t>
            </w:r>
            <w:r w:rsidR="004D24D0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4D24D0" w:rsidRPr="004D24D0">
              <w:rPr>
                <w:rFonts w:ascii="Arial Narrow" w:hAnsi="Arial Narrow" w:cs="Arial"/>
                <w:sz w:val="22"/>
                <w:szCs w:val="22"/>
              </w:rPr>
              <w:t>stawie</w:t>
            </w:r>
            <w:r w:rsidRPr="004D24D0">
              <w:rPr>
                <w:rFonts w:ascii="Arial Narrow" w:hAnsi="Arial Narrow" w:cs="Arial"/>
                <w:sz w:val="22"/>
                <w:szCs w:val="22"/>
              </w:rPr>
              <w:t xml:space="preserve"> art 226 ust. 1 pkt 5 ustawy </w:t>
            </w:r>
            <w:proofErr w:type="spellStart"/>
            <w:r w:rsidRPr="004D24D0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</w:tbl>
    <w:p w14:paraId="150013BB" w14:textId="3CF76392" w:rsidR="00010B31" w:rsidRPr="004D24D0" w:rsidRDefault="00E50DCA" w:rsidP="00E50DCA">
      <w:pPr>
        <w:pStyle w:val="Tekstpodstawowy"/>
        <w:spacing w:before="600" w:after="480" w:line="276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D24D0">
        <w:rPr>
          <w:rFonts w:ascii="Arial Narrow" w:hAnsi="Arial Narrow" w:cs="Arial"/>
          <w:i/>
          <w:sz w:val="22"/>
          <w:szCs w:val="22"/>
        </w:rPr>
        <w:t>ZAMAWIAJĄCY</w:t>
      </w:r>
    </w:p>
    <w:p w14:paraId="1E0079DF" w14:textId="77777777" w:rsidR="00E50DCA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34B54A8E" w14:textId="77777777" w:rsidR="00E50DCA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64B81D0" w14:textId="77777777" w:rsidR="00E50DCA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D138883" w14:textId="3C0F73E3" w:rsidR="00E50DCA" w:rsidRPr="00413C94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413C94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21690AD8" w14:textId="77777777" w:rsidR="00E50DCA" w:rsidRPr="00413C94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413C94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5D1C0AE" w14:textId="4A876903" w:rsidR="00E50DCA" w:rsidRPr="00681E50" w:rsidRDefault="00E50DCA" w:rsidP="00E50DC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413C94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413C9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413C94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413C94">
        <w:rPr>
          <w:rFonts w:ascii="Arial Narrow" w:hAnsi="Arial Narrow"/>
          <w:b/>
          <w:bCs/>
          <w:i/>
          <w:iCs/>
          <w:sz w:val="18"/>
          <w:szCs w:val="20"/>
        </w:rPr>
        <w:t>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6AD9C699" w14:textId="77777777" w:rsidR="00E50DCA" w:rsidRPr="00681E50" w:rsidRDefault="00E50DCA" w:rsidP="00E50DC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3F01BA56" w14:textId="152B06B6" w:rsidR="002A7DFF" w:rsidRPr="00E50DCA" w:rsidRDefault="00E50DCA" w:rsidP="00E50DCA">
      <w:pPr>
        <w:rPr>
          <w:rFonts w:ascii="Arial Narrow" w:hAnsi="Arial Narrow"/>
          <w:i/>
          <w:iCs/>
          <w:sz w:val="14"/>
          <w:szCs w:val="16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 w:rsidR="00B334A6" w:rsidRPr="004D24D0">
        <w:rPr>
          <w:rFonts w:ascii="Arial Narrow" w:hAnsi="Arial Narrow" w:cs="Arial"/>
          <w:sz w:val="22"/>
          <w:szCs w:val="22"/>
        </w:rPr>
        <w:t xml:space="preserve"> </w:t>
      </w:r>
      <w:r w:rsidRPr="00E50DCA">
        <w:rPr>
          <w:rFonts w:ascii="Arial Narrow" w:hAnsi="Arial Narrow" w:cs="Arial"/>
          <w:i/>
          <w:iCs/>
          <w:sz w:val="18"/>
          <w:szCs w:val="18"/>
        </w:rPr>
        <w:t>26.03.2024</w:t>
      </w:r>
      <w:r>
        <w:rPr>
          <w:rFonts w:ascii="Arial Narrow" w:hAnsi="Arial Narrow" w:cs="Arial"/>
          <w:i/>
          <w:iCs/>
          <w:sz w:val="18"/>
          <w:szCs w:val="18"/>
        </w:rPr>
        <w:t xml:space="preserve"> r.</w:t>
      </w:r>
    </w:p>
    <w:sectPr w:rsidR="002A7DFF" w:rsidRPr="00E50DCA" w:rsidSect="00413C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276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17D7A5" w14:textId="77777777" w:rsidR="009B663A" w:rsidRDefault="009B663A" w:rsidP="00D34297">
      <w:r>
        <w:separator/>
      </w:r>
    </w:p>
  </w:endnote>
  <w:endnote w:type="continuationSeparator" w:id="0">
    <w:p w14:paraId="5F308D34" w14:textId="77777777" w:rsidR="009B663A" w:rsidRDefault="009B663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6D77F" w14:textId="77777777" w:rsidR="00B334A6" w:rsidRDefault="00B33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C435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712DB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38AE5" w14:textId="77777777" w:rsidR="00B334A6" w:rsidRDefault="00B33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5BBA2" w14:textId="77777777" w:rsidR="009B663A" w:rsidRDefault="009B663A" w:rsidP="00D34297">
      <w:r>
        <w:separator/>
      </w:r>
    </w:p>
  </w:footnote>
  <w:footnote w:type="continuationSeparator" w:id="0">
    <w:p w14:paraId="1513DA70" w14:textId="77777777" w:rsidR="009B663A" w:rsidRDefault="009B663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C2F25" w14:textId="77777777" w:rsidR="00B334A6" w:rsidRDefault="00B33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3F3A1" w14:textId="77777777" w:rsidR="00B334A6" w:rsidRDefault="00B33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FAD5E" w14:textId="77777777" w:rsidR="00B334A6" w:rsidRDefault="00B33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63A"/>
    <w:rsid w:val="00010B31"/>
    <w:rsid w:val="00104963"/>
    <w:rsid w:val="00150F65"/>
    <w:rsid w:val="002A7DFF"/>
    <w:rsid w:val="00310284"/>
    <w:rsid w:val="00413C94"/>
    <w:rsid w:val="004D24D0"/>
    <w:rsid w:val="004E2226"/>
    <w:rsid w:val="005464E2"/>
    <w:rsid w:val="00823326"/>
    <w:rsid w:val="00856A3E"/>
    <w:rsid w:val="00894412"/>
    <w:rsid w:val="009462DF"/>
    <w:rsid w:val="009500EB"/>
    <w:rsid w:val="00993EFC"/>
    <w:rsid w:val="009B663A"/>
    <w:rsid w:val="00AB3E72"/>
    <w:rsid w:val="00AC1A4B"/>
    <w:rsid w:val="00B334A6"/>
    <w:rsid w:val="00D34297"/>
    <w:rsid w:val="00D41670"/>
    <w:rsid w:val="00D44D12"/>
    <w:rsid w:val="00D8293D"/>
    <w:rsid w:val="00E403D2"/>
    <w:rsid w:val="00E50DCA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275A33"/>
  <w15:chartTrackingRefBased/>
  <w15:docId w15:val="{8E951024-5835-4584-9402-443FC639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50DC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50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174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2024-03-26T07:22:00Z</cp:lastPrinted>
  <dcterms:created xsi:type="dcterms:W3CDTF">2024-03-26T06:03:00Z</dcterms:created>
  <dcterms:modified xsi:type="dcterms:W3CDTF">2024-03-26T07:22:00Z</dcterms:modified>
</cp:coreProperties>
</file>