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11D5C" w14:textId="7A2FC886" w:rsidR="005103B9" w:rsidRPr="006633A3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633A3">
        <w:rPr>
          <w:bCs/>
          <w:i w:val="0"/>
          <w:sz w:val="22"/>
          <w:szCs w:val="22"/>
        </w:rPr>
        <w:t xml:space="preserve">Załącznik nr </w:t>
      </w:r>
      <w:r w:rsidR="00451D6F">
        <w:rPr>
          <w:bCs/>
          <w:i w:val="0"/>
          <w:sz w:val="22"/>
          <w:szCs w:val="22"/>
        </w:rPr>
        <w:t>4</w:t>
      </w:r>
      <w:r w:rsidR="00B36ABD" w:rsidRPr="006633A3">
        <w:rPr>
          <w:bCs/>
          <w:i w:val="0"/>
          <w:sz w:val="22"/>
          <w:szCs w:val="22"/>
        </w:rPr>
        <w:t xml:space="preserve"> do SWZ</w:t>
      </w:r>
    </w:p>
    <w:p w14:paraId="3CD04596" w14:textId="77777777" w:rsidR="00C4103F" w:rsidRPr="006633A3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6633A3">
        <w:rPr>
          <w:rFonts w:ascii="Times New Roman" w:hAnsi="Times New Roman"/>
          <w:b/>
        </w:rPr>
        <w:t>Zamawiający</w:t>
      </w:r>
      <w:r w:rsidR="007936D6" w:rsidRPr="006633A3">
        <w:rPr>
          <w:rFonts w:ascii="Times New Roman" w:hAnsi="Times New Roman"/>
          <w:b/>
        </w:rPr>
        <w:t>:</w:t>
      </w:r>
    </w:p>
    <w:p w14:paraId="1D0A6C4D" w14:textId="77777777" w:rsidR="006676AE" w:rsidRPr="006633A3" w:rsidRDefault="00E62D7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633A3">
        <w:rPr>
          <w:sz w:val="22"/>
          <w:szCs w:val="22"/>
        </w:rPr>
        <w:t>SZPITAL WOJEWÓDZKI W POZNANIU</w:t>
      </w:r>
    </w:p>
    <w:p w14:paraId="33E99386" w14:textId="024D8213" w:rsidR="006676AE" w:rsidRPr="006633A3" w:rsidRDefault="006633A3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62D7D" w:rsidRPr="006633A3">
        <w:rPr>
          <w:sz w:val="22"/>
          <w:szCs w:val="22"/>
        </w:rPr>
        <w:t>Juraszów</w:t>
      </w:r>
      <w:r w:rsidR="006676AE" w:rsidRPr="006633A3">
        <w:rPr>
          <w:sz w:val="22"/>
          <w:szCs w:val="22"/>
        </w:rPr>
        <w:t xml:space="preserve"> </w:t>
      </w:r>
      <w:r w:rsidR="00E62D7D" w:rsidRPr="006633A3">
        <w:rPr>
          <w:sz w:val="22"/>
          <w:szCs w:val="22"/>
        </w:rPr>
        <w:t>7/19</w:t>
      </w:r>
      <w:r w:rsidR="006676AE" w:rsidRPr="006633A3">
        <w:rPr>
          <w:sz w:val="22"/>
          <w:szCs w:val="22"/>
        </w:rPr>
        <w:t xml:space="preserve"> </w:t>
      </w:r>
    </w:p>
    <w:p w14:paraId="22CD5572" w14:textId="77777777" w:rsidR="00F90CD1" w:rsidRPr="006633A3" w:rsidRDefault="00E62D7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633A3">
        <w:rPr>
          <w:sz w:val="22"/>
          <w:szCs w:val="22"/>
        </w:rPr>
        <w:t>60-479</w:t>
      </w:r>
      <w:r w:rsidR="006676AE" w:rsidRPr="006633A3">
        <w:rPr>
          <w:sz w:val="22"/>
          <w:szCs w:val="22"/>
        </w:rPr>
        <w:t xml:space="preserve"> </w:t>
      </w:r>
      <w:r w:rsidRPr="006633A3">
        <w:rPr>
          <w:sz w:val="22"/>
          <w:szCs w:val="22"/>
        </w:rPr>
        <w:t>Poznań</w:t>
      </w:r>
    </w:p>
    <w:p w14:paraId="3A247969" w14:textId="42A67CB3" w:rsidR="00C4103F" w:rsidRPr="006633A3" w:rsidRDefault="00C4103F" w:rsidP="002578E4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</w:p>
    <w:p w14:paraId="24527EFF" w14:textId="77777777" w:rsidR="002578E4" w:rsidRPr="006633A3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633A3" w14:paraId="4F35DF45" w14:textId="77777777" w:rsidTr="0018769E">
        <w:tc>
          <w:tcPr>
            <w:tcW w:w="2800" w:type="dxa"/>
            <w:shd w:val="clear" w:color="auto" w:fill="auto"/>
          </w:tcPr>
          <w:p w14:paraId="0BDECBEA" w14:textId="77777777" w:rsidR="002578E4" w:rsidRPr="006633A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633A3">
              <w:rPr>
                <w:rFonts w:ascii="Times New Roman" w:hAnsi="Times New Roman"/>
                <w:b/>
              </w:rPr>
              <w:t>Wykonawca</w:t>
            </w:r>
            <w:r w:rsidRPr="006633A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418A39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660B214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9C8F64" w14:textId="77777777" w:rsidR="002578E4" w:rsidRPr="006633A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633A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6633A3" w14:paraId="45F3DF37" w14:textId="77777777" w:rsidTr="0018769E">
        <w:tc>
          <w:tcPr>
            <w:tcW w:w="2800" w:type="dxa"/>
            <w:shd w:val="clear" w:color="auto" w:fill="auto"/>
          </w:tcPr>
          <w:p w14:paraId="60C34224" w14:textId="77777777" w:rsidR="002578E4" w:rsidRPr="006633A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633A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DCD4462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6C52D43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6605A8" w14:textId="77777777" w:rsidR="002578E4" w:rsidRPr="006633A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633A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7C70B03" w14:textId="77777777" w:rsidR="002578E4" w:rsidRPr="006633A3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2D7D" w:rsidRPr="006633A3" w14:paraId="390EE62A" w14:textId="77777777" w:rsidTr="00E75074">
        <w:tc>
          <w:tcPr>
            <w:tcW w:w="9104" w:type="dxa"/>
            <w:shd w:val="clear" w:color="auto" w:fill="D9D9D9"/>
          </w:tcPr>
          <w:p w14:paraId="69FE373F" w14:textId="77777777" w:rsidR="00E62D7D" w:rsidRPr="006633A3" w:rsidRDefault="00E62D7D" w:rsidP="00E75074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hAnsi="Times New Roman"/>
                <w:b/>
              </w:rPr>
              <w:t>OŚWIADCZENIE WYKONAWCY</w:t>
            </w:r>
          </w:p>
          <w:p w14:paraId="589A5ED3" w14:textId="77777777" w:rsidR="00E62D7D" w:rsidRPr="006633A3" w:rsidRDefault="00E62D7D" w:rsidP="00E7507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składane na podstawie art. 125 ust. 1 ustawy z dnia 11 września 2019 r. Prawo zamówień publicznych (t.j. Dz. U. z 2023r. poz. 1605) (dalej jako: ustawa Pzp), dotyczące:</w:t>
            </w:r>
          </w:p>
          <w:p w14:paraId="3534B6EB" w14:textId="77777777" w:rsidR="00E62D7D" w:rsidRPr="006633A3" w:rsidRDefault="00E62D7D" w:rsidP="00E75074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25A2F49" w14:textId="77777777" w:rsidR="00E62D7D" w:rsidRPr="006633A3" w:rsidRDefault="00E62D7D" w:rsidP="00E75074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hAnsi="Times New Roman"/>
                <w:b/>
              </w:rPr>
              <w:t>ORAZ</w:t>
            </w:r>
          </w:p>
          <w:p w14:paraId="18D4DC2A" w14:textId="77777777" w:rsidR="00E62D7D" w:rsidRPr="006633A3" w:rsidRDefault="00E62D7D" w:rsidP="00E75074">
            <w:pPr>
              <w:ind w:left="-105"/>
              <w:jc w:val="center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BA0A7DC" w14:textId="77777777" w:rsidR="00E50194" w:rsidRPr="006633A3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Na potrzeby postę</w:t>
      </w:r>
      <w:r w:rsidR="008D0487" w:rsidRPr="006633A3">
        <w:rPr>
          <w:rFonts w:ascii="Times New Roman" w:hAnsi="Times New Roman"/>
        </w:rPr>
        <w:t xml:space="preserve">powania o udzielenie </w:t>
      </w:r>
      <w:r w:rsidR="007936D6" w:rsidRPr="006633A3">
        <w:rPr>
          <w:rFonts w:ascii="Times New Roman" w:hAnsi="Times New Roman"/>
        </w:rPr>
        <w:t>zamówienia publicznego</w:t>
      </w:r>
      <w:r w:rsidR="00E50194" w:rsidRPr="006633A3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633A3" w14:paraId="772044AC" w14:textId="77777777" w:rsidTr="0018769E">
        <w:tc>
          <w:tcPr>
            <w:tcW w:w="2269" w:type="dxa"/>
            <w:shd w:val="clear" w:color="auto" w:fill="auto"/>
          </w:tcPr>
          <w:p w14:paraId="2D546B27" w14:textId="77777777" w:rsidR="002578E4" w:rsidRPr="006633A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9F94E8" w14:textId="77777777" w:rsidR="002578E4" w:rsidRPr="006633A3" w:rsidRDefault="00E62D7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Przegląd urządzeń przeciwpożarowych w budynkach Szpitala Wojewódzkiego w Poznaniu ul. Juraszów 7/19, 60-479 Poznań - Filia nr 1, nr 2, nr 3</w:t>
            </w:r>
            <w:r w:rsidR="002578E4" w:rsidRPr="006633A3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E62D7D" w:rsidRPr="006633A3" w14:paraId="39E01E64" w14:textId="77777777" w:rsidTr="00E75074">
        <w:tc>
          <w:tcPr>
            <w:tcW w:w="2269" w:type="dxa"/>
            <w:shd w:val="clear" w:color="auto" w:fill="auto"/>
          </w:tcPr>
          <w:p w14:paraId="2BF763C3" w14:textId="77777777" w:rsidR="00E62D7D" w:rsidRPr="006633A3" w:rsidRDefault="00E62D7D" w:rsidP="00E750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BAEB42" w14:textId="77777777" w:rsidR="00E62D7D" w:rsidRPr="006633A3" w:rsidRDefault="00E62D7D" w:rsidP="00E750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SZW/DZP/21/2024</w:t>
            </w:r>
          </w:p>
        </w:tc>
      </w:tr>
    </w:tbl>
    <w:p w14:paraId="65FAACE1" w14:textId="77777777" w:rsidR="002578E4" w:rsidRPr="006633A3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C729AD" w14:textId="77777777" w:rsidR="00F90CD1" w:rsidRPr="006633A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prowadzonego przez </w:t>
      </w:r>
      <w:r w:rsidR="00E62D7D" w:rsidRPr="006633A3">
        <w:rPr>
          <w:rFonts w:ascii="Times New Roman" w:hAnsi="Times New Roman"/>
          <w:b/>
        </w:rPr>
        <w:t>SZPITAL WOJEWÓDZKI W POZNANIU</w:t>
      </w:r>
      <w:r w:rsidRPr="006633A3">
        <w:rPr>
          <w:rFonts w:ascii="Times New Roman" w:hAnsi="Times New Roman"/>
          <w:b/>
        </w:rPr>
        <w:t>,</w:t>
      </w:r>
      <w:r w:rsidR="002B2AD9" w:rsidRPr="006633A3">
        <w:rPr>
          <w:rFonts w:ascii="Times New Roman" w:hAnsi="Times New Roman"/>
        </w:rPr>
        <w:t xml:space="preserve"> </w:t>
      </w:r>
      <w:r w:rsidR="00E65685" w:rsidRPr="006633A3">
        <w:rPr>
          <w:rFonts w:ascii="Times New Roman" w:hAnsi="Times New Roman"/>
        </w:rPr>
        <w:t>oświa</w:t>
      </w:r>
      <w:r w:rsidR="00825A09" w:rsidRPr="006633A3">
        <w:rPr>
          <w:rFonts w:ascii="Times New Roman" w:hAnsi="Times New Roman"/>
        </w:rPr>
        <w:t>dczam</w:t>
      </w:r>
      <w:r w:rsidR="00E65685" w:rsidRPr="006633A3">
        <w:rPr>
          <w:rFonts w:ascii="Times New Roman" w:hAnsi="Times New Roman"/>
        </w:rPr>
        <w:t>,</w:t>
      </w:r>
      <w:r w:rsidR="002B2AD9" w:rsidRPr="006633A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633A3" w14:paraId="31B59714" w14:textId="77777777" w:rsidTr="00650D6C">
        <w:tc>
          <w:tcPr>
            <w:tcW w:w="9104" w:type="dxa"/>
            <w:shd w:val="clear" w:color="auto" w:fill="D9D9D9"/>
          </w:tcPr>
          <w:p w14:paraId="5F96A7F0" w14:textId="77777777" w:rsidR="00E50194" w:rsidRPr="006633A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E719B88" w14:textId="77777777" w:rsidR="00C113BF" w:rsidRPr="006633A3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Oświadczam, że nie podlegam wykluczeniu z postępowania na po</w:t>
      </w:r>
      <w:r w:rsidR="002C4137" w:rsidRPr="006633A3">
        <w:rPr>
          <w:rFonts w:ascii="Times New Roman" w:hAnsi="Times New Roman"/>
        </w:rPr>
        <w:t xml:space="preserve">dstawie </w:t>
      </w:r>
      <w:r w:rsidR="002C4137" w:rsidRPr="006633A3">
        <w:rPr>
          <w:rFonts w:ascii="Times New Roman" w:hAnsi="Times New Roman"/>
        </w:rPr>
        <w:br/>
        <w:t xml:space="preserve">art. </w:t>
      </w:r>
      <w:r w:rsidR="00232DF0" w:rsidRPr="006633A3">
        <w:rPr>
          <w:rFonts w:ascii="Times New Roman" w:hAnsi="Times New Roman"/>
        </w:rPr>
        <w:t>108</w:t>
      </w:r>
      <w:r w:rsidR="002C4137" w:rsidRPr="006633A3">
        <w:rPr>
          <w:rFonts w:ascii="Times New Roman" w:hAnsi="Times New Roman"/>
        </w:rPr>
        <w:t xml:space="preserve"> ust 1 </w:t>
      </w:r>
      <w:r w:rsidRPr="006633A3">
        <w:rPr>
          <w:rFonts w:ascii="Times New Roman" w:hAnsi="Times New Roman"/>
        </w:rPr>
        <w:t>ustawy Pzp</w:t>
      </w:r>
      <w:r w:rsidR="00641874" w:rsidRPr="006633A3">
        <w:rPr>
          <w:rFonts w:ascii="Times New Roman" w:hAnsi="Times New Roman"/>
        </w:rPr>
        <w:t>.</w:t>
      </w:r>
    </w:p>
    <w:p w14:paraId="07686BE7" w14:textId="77777777" w:rsidR="002426FF" w:rsidRPr="006633A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C0038EF" w14:textId="77777777" w:rsidR="00023477" w:rsidRPr="006633A3" w:rsidRDefault="00023477" w:rsidP="007A2BCB">
      <w:pPr>
        <w:spacing w:after="0"/>
        <w:rPr>
          <w:rFonts w:ascii="Times New Roman" w:hAnsi="Times New Roman"/>
        </w:rPr>
      </w:pPr>
    </w:p>
    <w:p w14:paraId="3F95159F" w14:textId="77777777" w:rsidR="00023477" w:rsidRPr="006633A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</w:t>
      </w:r>
    </w:p>
    <w:p w14:paraId="556B44B6" w14:textId="7FAA8FDD" w:rsidR="00992BD8" w:rsidRPr="006633A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633A3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6633A3">
        <w:rPr>
          <w:rFonts w:ascii="Times New Roman" w:hAnsi="Times New Roman"/>
          <w:color w:val="0070C0"/>
        </w:rPr>
        <w:t>tę część oświadczenia należy wypełnić</w:t>
      </w:r>
      <w:r w:rsidRPr="006633A3">
        <w:rPr>
          <w:rFonts w:ascii="Times New Roman" w:hAnsi="Times New Roman"/>
          <w:color w:val="0070C0"/>
        </w:rPr>
        <w:t xml:space="preserve">, gdy zachodzą przesłanki wykluczenia z art. 108 </w:t>
      </w:r>
      <w:r w:rsidR="006633A3">
        <w:rPr>
          <w:rFonts w:ascii="Times New Roman" w:hAnsi="Times New Roman"/>
          <w:color w:val="0070C0"/>
        </w:rPr>
        <w:br/>
      </w:r>
      <w:r w:rsidRPr="006633A3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6633A3">
        <w:rPr>
          <w:rFonts w:ascii="Times New Roman" w:hAnsi="Times New Roman"/>
          <w:color w:val="0070C0"/>
        </w:rPr>
        <w:t>W</w:t>
      </w:r>
      <w:r w:rsidRPr="006633A3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0F37CCB1" w14:textId="2BC0A65F" w:rsidR="00023477" w:rsidRPr="006633A3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6633A3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 xml:space="preserve">art. …………. ustawy Pzp </w:t>
      </w:r>
      <w:r w:rsidR="00E426EB" w:rsidRPr="006633A3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6633A3">
        <w:rPr>
          <w:rFonts w:ascii="Times New Roman" w:hAnsi="Times New Roman"/>
          <w:i/>
        </w:rPr>
        <w:t>.</w:t>
      </w:r>
      <w:r w:rsidRPr="006633A3">
        <w:rPr>
          <w:rFonts w:ascii="Times New Roman" w:hAnsi="Times New Roman"/>
        </w:rPr>
        <w:t xml:space="preserve"> Jednocześnie oświadczam, </w:t>
      </w:r>
      <w:r w:rsidR="006633A3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 xml:space="preserve">że w związku z ww. okolicznością, na podstawie art. </w:t>
      </w:r>
      <w:r w:rsidR="00710937" w:rsidRPr="006633A3">
        <w:rPr>
          <w:rFonts w:ascii="Times New Roman" w:hAnsi="Times New Roman"/>
        </w:rPr>
        <w:t>110</w:t>
      </w:r>
      <w:r w:rsidRPr="006633A3">
        <w:rPr>
          <w:rFonts w:ascii="Times New Roman" w:hAnsi="Times New Roman"/>
        </w:rPr>
        <w:t xml:space="preserve"> ust. </w:t>
      </w:r>
      <w:r w:rsidR="00710937" w:rsidRPr="006633A3">
        <w:rPr>
          <w:rFonts w:ascii="Times New Roman" w:hAnsi="Times New Roman"/>
        </w:rPr>
        <w:t>2</w:t>
      </w:r>
      <w:r w:rsidRPr="006633A3">
        <w:rPr>
          <w:rFonts w:ascii="Times New Roman" w:hAnsi="Times New Roman"/>
        </w:rPr>
        <w:t xml:space="preserve"> ustawy Pzp podjąłem następujące środki naprawcze</w:t>
      </w:r>
      <w:r w:rsidR="007A2BCB" w:rsidRPr="006633A3">
        <w:rPr>
          <w:rFonts w:ascii="Times New Roman" w:hAnsi="Times New Roman"/>
        </w:rPr>
        <w:t xml:space="preserve"> i zapobiegawcze</w:t>
      </w:r>
      <w:r w:rsidRPr="006633A3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633A3">
        <w:rPr>
          <w:rFonts w:ascii="Times New Roman" w:hAnsi="Times New Roman"/>
        </w:rPr>
        <w:t>..</w:t>
      </w:r>
      <w:r w:rsidRPr="006633A3">
        <w:rPr>
          <w:rFonts w:ascii="Times New Roman" w:hAnsi="Times New Roman"/>
        </w:rPr>
        <w:t>……………</w:t>
      </w:r>
      <w:r w:rsidR="00023477" w:rsidRPr="006633A3">
        <w:rPr>
          <w:rFonts w:ascii="Times New Roman" w:hAnsi="Times New Roman"/>
        </w:rPr>
        <w:t>…</w:t>
      </w:r>
      <w:r w:rsidRPr="006633A3">
        <w:rPr>
          <w:rFonts w:ascii="Times New Roman" w:hAnsi="Times New Roman"/>
        </w:rPr>
        <w:t>………………………………………………………………………………</w:t>
      </w:r>
      <w:r w:rsidR="007A2BCB" w:rsidRPr="006633A3">
        <w:rPr>
          <w:rFonts w:ascii="Times New Roman" w:hAnsi="Times New Roman"/>
        </w:rPr>
        <w:t>.</w:t>
      </w:r>
      <w:r w:rsidRPr="006633A3">
        <w:rPr>
          <w:rFonts w:ascii="Times New Roman" w:hAnsi="Times New Roman"/>
        </w:rPr>
        <w:t>…</w:t>
      </w:r>
      <w:r w:rsidR="007A2BCB" w:rsidRPr="006633A3">
        <w:rPr>
          <w:rFonts w:ascii="Times New Roman" w:hAnsi="Times New Roman"/>
        </w:rPr>
        <w:t>.</w:t>
      </w:r>
    </w:p>
    <w:p w14:paraId="6AB45C38" w14:textId="77777777" w:rsidR="007A2BCB" w:rsidRPr="006633A3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</w:t>
      </w:r>
    </w:p>
    <w:p w14:paraId="2442B9D8" w14:textId="77777777" w:rsidR="0011306C" w:rsidRPr="006633A3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633A3">
        <w:rPr>
          <w:rFonts w:ascii="Times New Roman" w:hAnsi="Times New Roman"/>
        </w:rPr>
        <w:t xml:space="preserve">t.j. </w:t>
      </w:r>
      <w:r w:rsidRPr="006633A3">
        <w:rPr>
          <w:rFonts w:ascii="Times New Roman" w:hAnsi="Times New Roman"/>
        </w:rPr>
        <w:t xml:space="preserve">Dz. U. </w:t>
      </w:r>
      <w:r w:rsidR="000C2F90" w:rsidRPr="006633A3">
        <w:rPr>
          <w:rFonts w:ascii="Times New Roman" w:hAnsi="Times New Roman"/>
        </w:rPr>
        <w:t xml:space="preserve">z 2023r. </w:t>
      </w:r>
      <w:r w:rsidRPr="006633A3">
        <w:rPr>
          <w:rFonts w:ascii="Times New Roman" w:hAnsi="Times New Roman"/>
        </w:rPr>
        <w:t xml:space="preserve">poz. </w:t>
      </w:r>
      <w:r w:rsidR="007020E3" w:rsidRPr="006633A3">
        <w:rPr>
          <w:rFonts w:ascii="Times New Roman" w:hAnsi="Times New Roman"/>
        </w:rPr>
        <w:t>1497</w:t>
      </w:r>
      <w:r w:rsidRPr="006633A3">
        <w:rPr>
          <w:rFonts w:ascii="Times New Roman" w:hAnsi="Times New Roman"/>
        </w:rPr>
        <w:t>)</w:t>
      </w:r>
      <w:r w:rsidR="0011306C" w:rsidRPr="006633A3">
        <w:rPr>
          <w:rStyle w:val="Odwoanieprzypisudolnego"/>
          <w:rFonts w:ascii="Times New Roman" w:hAnsi="Times New Roman"/>
        </w:rPr>
        <w:footnoteReference w:id="1"/>
      </w:r>
      <w:r w:rsidRPr="006633A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633A3" w14:paraId="715E51EC" w14:textId="77777777" w:rsidTr="00CD4DD1">
        <w:tc>
          <w:tcPr>
            <w:tcW w:w="9104" w:type="dxa"/>
            <w:shd w:val="clear" w:color="auto" w:fill="D9D9D9"/>
          </w:tcPr>
          <w:p w14:paraId="2EE063B8" w14:textId="77777777" w:rsidR="0011306C" w:rsidRPr="006633A3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633A3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A79C0E5" w14:textId="77777777" w:rsidR="00D2702A" w:rsidRPr="006633A3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Oświadczam,</w:t>
      </w:r>
      <w:r w:rsidR="00313417" w:rsidRPr="006633A3">
        <w:rPr>
          <w:rFonts w:ascii="Times New Roman" w:hAnsi="Times New Roman"/>
        </w:rPr>
        <w:t xml:space="preserve"> że spełniam</w:t>
      </w:r>
      <w:r w:rsidR="004541F9" w:rsidRPr="006633A3">
        <w:rPr>
          <w:rFonts w:ascii="Times New Roman" w:hAnsi="Times New Roman"/>
        </w:rPr>
        <w:t>, określone przez Zamawiającego,</w:t>
      </w:r>
      <w:r w:rsidR="00313417" w:rsidRPr="006633A3">
        <w:rPr>
          <w:rFonts w:ascii="Times New Roman" w:hAnsi="Times New Roman"/>
        </w:rPr>
        <w:t xml:space="preserve"> warunki udziału </w:t>
      </w:r>
      <w:r w:rsidR="004541F9" w:rsidRPr="006633A3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633A3" w14:paraId="293E210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9FC44" w14:textId="77777777" w:rsidR="00D2702A" w:rsidRPr="006633A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F85D6" w14:textId="77777777" w:rsidR="00D2702A" w:rsidRPr="006633A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62D7D" w:rsidRPr="006633A3" w14:paraId="0BB7A9D5" w14:textId="77777777" w:rsidTr="00E750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52164" w14:textId="77777777" w:rsidR="00E62D7D" w:rsidRPr="006633A3" w:rsidRDefault="00E62D7D" w:rsidP="00E7507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EE719" w14:textId="77777777" w:rsidR="00E62D7D" w:rsidRPr="006633A3" w:rsidRDefault="00E62D7D" w:rsidP="00E7507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633A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0D487E4" w14:textId="636277C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 xml:space="preserve">O udzielenie zamówienia publicznego mogą ubiegać się </w:t>
            </w:r>
            <w:r w:rsidR="006633A3">
              <w:rPr>
                <w:rFonts w:ascii="Times New Roman" w:hAnsi="Times New Roman"/>
              </w:rPr>
              <w:t>W</w:t>
            </w:r>
            <w:r w:rsidRPr="006633A3">
              <w:rPr>
                <w:rFonts w:ascii="Times New Roman" w:hAnsi="Times New Roman"/>
              </w:rPr>
              <w:t>ykonawcy, którzy spełniają warunki, dotyczące sytuacji ekonomicznej lub finansowej. Ocena spełniania warunków udziału w postępowaniu będzie dokonana na zasadzie spełnia/nie spełnia.</w:t>
            </w:r>
          </w:p>
          <w:p w14:paraId="246E1F8E" w14:textId="77777777" w:rsidR="00E62D7D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</w:p>
          <w:p w14:paraId="15DDF254" w14:textId="77777777" w:rsidR="006633A3" w:rsidRDefault="006633A3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</w:p>
          <w:p w14:paraId="4CBA5FB1" w14:textId="77777777" w:rsidR="006633A3" w:rsidRPr="006633A3" w:rsidRDefault="006633A3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</w:p>
          <w:p w14:paraId="48F8E447" w14:textId="77777777" w:rsid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u w:val="single"/>
              </w:rPr>
              <w:lastRenderedPageBreak/>
              <w:t>Wykonawca spełni warunek jeżeli wykaże, że</w:t>
            </w:r>
            <w:r w:rsidR="006633A3">
              <w:rPr>
                <w:rFonts w:ascii="Times New Roman" w:hAnsi="Times New Roman"/>
                <w:u w:val="single"/>
              </w:rPr>
              <w:t>:</w:t>
            </w:r>
            <w:r w:rsidRPr="006633A3">
              <w:rPr>
                <w:rFonts w:ascii="Times New Roman" w:hAnsi="Times New Roman"/>
              </w:rPr>
              <w:t xml:space="preserve"> </w:t>
            </w:r>
          </w:p>
          <w:p w14:paraId="2FBD4974" w14:textId="1AD02D12" w:rsidR="00E62D7D" w:rsidRPr="006633A3" w:rsidRDefault="00E62D7D" w:rsidP="006633A3">
            <w:pPr>
              <w:pStyle w:val="Akapitzlist"/>
              <w:numPr>
                <w:ilvl w:val="0"/>
                <w:numId w:val="15"/>
              </w:numPr>
              <w:spacing w:before="60" w:after="120" w:line="360" w:lineRule="auto"/>
              <w:ind w:left="354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jest ubezpieczony od  odpowiedzialności cywilnej w zakresie prowadzonej działalności związanej</w:t>
            </w:r>
            <w:r w:rsidR="006633A3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z</w:t>
            </w:r>
            <w:r w:rsidR="006633A3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przedmiotem</w:t>
            </w:r>
            <w:r w:rsidR="006633A3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zamówienia na łączną kwotę równą co najmniej: 5 000 000,00 PLN;</w:t>
            </w:r>
          </w:p>
        </w:tc>
      </w:tr>
      <w:tr w:rsidR="00E62D7D" w:rsidRPr="006633A3" w14:paraId="2E3DCFFB" w14:textId="77777777" w:rsidTr="00E750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AF6D2" w14:textId="77777777" w:rsidR="00E62D7D" w:rsidRPr="006633A3" w:rsidRDefault="00E62D7D" w:rsidP="00E7507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B90BB" w14:textId="77777777" w:rsidR="00E62D7D" w:rsidRPr="006633A3" w:rsidRDefault="00E62D7D" w:rsidP="00E7507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633A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74C49D8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4B9E3AC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</w:p>
          <w:p w14:paraId="2A600F3C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  <w:u w:val="single"/>
              </w:rPr>
            </w:pPr>
            <w:r w:rsidRPr="006633A3">
              <w:rPr>
                <w:rFonts w:ascii="Times New Roman" w:hAnsi="Times New Roman"/>
                <w:u w:val="single"/>
              </w:rPr>
              <w:t xml:space="preserve">Wykonawca spełni warunek jeżeli wykaże, że: </w:t>
            </w:r>
          </w:p>
          <w:p w14:paraId="42352ACB" w14:textId="569BD786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a) w okresie ostatnich pięciu lat przed upływem terminu składania ofert, a jeżeli okres prowadzenia działalności jest krótszy - w tym okresie wykonał należycie min. 1 robotę polegającą na uruchomieniu i wdrożeniu instalacji bezpieczeństwa pożarowego, w skład których wchodziły następujące instalację</w:t>
            </w:r>
            <w:r w:rsidR="006633A3">
              <w:rPr>
                <w:rFonts w:ascii="Times New Roman" w:hAnsi="Times New Roman"/>
              </w:rPr>
              <w:t xml:space="preserve"> – przedstawić wykaz robót</w:t>
            </w:r>
            <w:r w:rsidR="00D44253">
              <w:rPr>
                <w:rFonts w:ascii="Times New Roman" w:hAnsi="Times New Roman"/>
              </w:rPr>
              <w:t xml:space="preserve"> </w:t>
            </w:r>
            <w:r w:rsidR="007B6EAC">
              <w:rPr>
                <w:rFonts w:ascii="Times New Roman" w:hAnsi="Times New Roman"/>
              </w:rPr>
              <w:t xml:space="preserve">potwierdzający wskazany warunek </w:t>
            </w:r>
            <w:r w:rsidR="00D44253">
              <w:rPr>
                <w:rFonts w:ascii="Times New Roman" w:hAnsi="Times New Roman"/>
              </w:rPr>
              <w:t>wraz z referencjami</w:t>
            </w:r>
            <w:r w:rsidRPr="006633A3">
              <w:rPr>
                <w:rFonts w:ascii="Times New Roman" w:hAnsi="Times New Roman"/>
              </w:rPr>
              <w:t>:</w:t>
            </w:r>
          </w:p>
          <w:p w14:paraId="0CB777DB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ab/>
              <w:t xml:space="preserve">- System Sygnalizacji Pożarowej, </w:t>
            </w:r>
          </w:p>
          <w:p w14:paraId="757DB252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ab/>
              <w:t xml:space="preserve">- Dźwiękowy System Ostrzegawczy, </w:t>
            </w:r>
          </w:p>
          <w:p w14:paraId="722EE29B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ab/>
              <w:t>- Oświetlenie awaryjno-ewakuacyjne oraz oświetlenie dynamiczne,</w:t>
            </w:r>
          </w:p>
          <w:p w14:paraId="0BB84707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ab/>
              <w:t xml:space="preserve">- System oddymiania klatek schodowych, </w:t>
            </w:r>
          </w:p>
          <w:p w14:paraId="37898E9E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ab/>
              <w:t>- System różnicowania ciśnień na klatkach schodowych,</w:t>
            </w:r>
          </w:p>
          <w:p w14:paraId="33310A48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ab/>
              <w:t>- System Integracji Urządzeń Pożarowych (SIUP),</w:t>
            </w:r>
          </w:p>
          <w:p w14:paraId="7B643F8C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ab/>
              <w:t>- System liniowej czujki ciepła LISTEC,</w:t>
            </w:r>
          </w:p>
          <w:p w14:paraId="4FE6E46E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ab/>
              <w:t>- System detekcji wycieku TraceTek,</w:t>
            </w:r>
          </w:p>
          <w:p w14:paraId="67D6327D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ab/>
              <w:t>- System wideodetekcji dymu i płomienia FireVu,</w:t>
            </w:r>
          </w:p>
          <w:p w14:paraId="1F5BE025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ab/>
              <w:t>- System klucza generalnego MasterKey,</w:t>
            </w:r>
          </w:p>
          <w:p w14:paraId="22B2B326" w14:textId="7FBF535B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b) w okresie ostatnich pięciu lat przed upływem terminu składania ofert, a jeżeli okres prowadzenia działalności jest krótszy - w tym okresie zrealizował usługę przeglądów, konserwacji i serwisu Systemów Sygnalizacji Pożarowej oraz Dźwiękowego Systemu Ostrzegawczego dla min. 2 obiektów, w których całkowita ilość komponentów systemu wynosi co najmniej 2000 elementów</w:t>
            </w:r>
            <w:r w:rsidR="006633A3">
              <w:rPr>
                <w:rFonts w:ascii="Times New Roman" w:hAnsi="Times New Roman"/>
              </w:rPr>
              <w:t xml:space="preserve"> – przedstawić wykaz usług</w:t>
            </w:r>
            <w:r w:rsidR="00A3362F">
              <w:rPr>
                <w:rFonts w:ascii="Times New Roman" w:hAnsi="Times New Roman"/>
              </w:rPr>
              <w:t xml:space="preserve"> potwierdzający wskazany warunek wraz z referencjami</w:t>
            </w:r>
            <w:r w:rsidRPr="006633A3">
              <w:rPr>
                <w:rFonts w:ascii="Times New Roman" w:hAnsi="Times New Roman"/>
              </w:rPr>
              <w:t>,</w:t>
            </w:r>
          </w:p>
          <w:p w14:paraId="3C8F8C20" w14:textId="3AA85D53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 xml:space="preserve">c)  posiada certyfikat F-Gazy dla przedsiębiorców oraz dysponuje min. 1 osobą posiadającą certyfikat dla personelu wydany przez Urząd Dozoru Technicznego uprawniający </w:t>
            </w:r>
            <w:r w:rsidR="006633A3">
              <w:rPr>
                <w:rFonts w:ascii="Times New Roman" w:hAnsi="Times New Roman"/>
              </w:rPr>
              <w:br/>
            </w:r>
            <w:r w:rsidRPr="006633A3">
              <w:rPr>
                <w:rFonts w:ascii="Times New Roman" w:hAnsi="Times New Roman"/>
              </w:rPr>
              <w:lastRenderedPageBreak/>
              <w:t>do instalowania oraz konserwacji lub serwisowania systemów ochrony przeciwpożarowej zawierających fluorowane gazy cieplarniane</w:t>
            </w:r>
            <w:r w:rsidR="006633A3">
              <w:rPr>
                <w:rFonts w:ascii="Times New Roman" w:hAnsi="Times New Roman"/>
              </w:rPr>
              <w:t xml:space="preserve"> – przedstawić certyfikat F-Gazy oraz wskazać osobę w wykazie osób wraz z załączeniem certyfikatu dla wskazanej osoby</w:t>
            </w:r>
            <w:r w:rsidRPr="006633A3">
              <w:rPr>
                <w:rFonts w:ascii="Times New Roman" w:hAnsi="Times New Roman"/>
              </w:rPr>
              <w:t xml:space="preserve">, </w:t>
            </w:r>
          </w:p>
          <w:p w14:paraId="69FF80DD" w14:textId="681114A3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 xml:space="preserve">d)  posiada ważną umowę z Państwową Strażą Pożarną stanowiącą dopuszczenie </w:t>
            </w:r>
            <w:r w:rsidR="006633A3">
              <w:rPr>
                <w:rFonts w:ascii="Times New Roman" w:hAnsi="Times New Roman"/>
              </w:rPr>
              <w:br/>
            </w:r>
            <w:r w:rsidRPr="006633A3">
              <w:rPr>
                <w:rFonts w:ascii="Times New Roman" w:hAnsi="Times New Roman"/>
              </w:rPr>
              <w:t>do wykonywania usług monitoringu pożarowego - załączy</w:t>
            </w:r>
            <w:r w:rsidR="006633A3">
              <w:rPr>
                <w:rFonts w:ascii="Times New Roman" w:hAnsi="Times New Roman"/>
              </w:rPr>
              <w:t>ć</w:t>
            </w:r>
            <w:r w:rsidRPr="006633A3">
              <w:rPr>
                <w:rFonts w:ascii="Times New Roman" w:hAnsi="Times New Roman"/>
              </w:rPr>
              <w:t xml:space="preserve"> kopię dokumentu, </w:t>
            </w:r>
          </w:p>
          <w:p w14:paraId="09FF84F1" w14:textId="7251A919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e)  posiada koncesję MSWiA na prowadzenie działalności gospodarczej w zakresie usług ochrony mienia realizowanych w formie zabezpieczenia technicznego - załączyć kopię dokumentu,</w:t>
            </w:r>
          </w:p>
          <w:p w14:paraId="2A9BBF2F" w14:textId="1120450F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 xml:space="preserve">f)  dysponuje min. 1 osobą posiadającą certyfikat z zakresu obsługi systemów transmisji alarmów pożarowych i uszkodzeniowych typu TTR-CP08G wydany na pracownika Wykonawcy realizującego przedmiot zamówienia - </w:t>
            </w:r>
            <w:r w:rsidR="006633A3">
              <w:rPr>
                <w:rFonts w:ascii="Times New Roman" w:hAnsi="Times New Roman"/>
              </w:rPr>
              <w:t xml:space="preserve">wskazać osobę w wykazie osób </w:t>
            </w:r>
            <w:r w:rsidR="006633A3">
              <w:rPr>
                <w:rFonts w:ascii="Times New Roman" w:hAnsi="Times New Roman"/>
              </w:rPr>
              <w:br/>
              <w:t>wraz z załączeniem certyfikatu dla wskazanej osoby,</w:t>
            </w:r>
          </w:p>
          <w:p w14:paraId="3402394E" w14:textId="772FFF21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 xml:space="preserve">g)  dysponuje min. 1 osobą posiadającą świadectwo ukończenia szkolenia "Rozproszonego Systemu Sygnalizacji Pożarowej POLON 6000 " wystawione na pracownika Wykonawcy realizującego przedmiot zamówienia przez producenta POLON-ALFA - </w:t>
            </w:r>
            <w:r w:rsidR="006633A3">
              <w:rPr>
                <w:rFonts w:ascii="Times New Roman" w:hAnsi="Times New Roman"/>
              </w:rPr>
              <w:t xml:space="preserve">wskazać osobę </w:t>
            </w:r>
            <w:r w:rsidR="006633A3">
              <w:rPr>
                <w:rFonts w:ascii="Times New Roman" w:hAnsi="Times New Roman"/>
              </w:rPr>
              <w:br/>
              <w:t>w wykazie osób wraz z załączeniem świadectwa ukończenia szkolenia dla wskazanej osoby</w:t>
            </w:r>
            <w:r w:rsidRPr="006633A3">
              <w:rPr>
                <w:rFonts w:ascii="Times New Roman" w:hAnsi="Times New Roman"/>
              </w:rPr>
              <w:t>,</w:t>
            </w:r>
          </w:p>
          <w:p w14:paraId="545D26E6" w14:textId="75095147" w:rsidR="00E62D7D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 xml:space="preserve">h)  dysponuje min. 1 osobą posiadającą świadectwo ukończenia szkolenia "IGNIS 1520" wystawione na pracownika Wykonawcy realizującego przedmiot zamówienia </w:t>
            </w:r>
            <w:r w:rsidR="006633A3">
              <w:rPr>
                <w:rFonts w:ascii="Times New Roman" w:hAnsi="Times New Roman"/>
              </w:rPr>
              <w:br/>
            </w:r>
            <w:r w:rsidRPr="006633A3">
              <w:rPr>
                <w:rFonts w:ascii="Times New Roman" w:hAnsi="Times New Roman"/>
              </w:rPr>
              <w:t>przez</w:t>
            </w:r>
            <w:r w:rsidR="006633A3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producenta</w:t>
            </w:r>
            <w:r w:rsidR="006633A3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POLON-ALFA</w:t>
            </w:r>
            <w:r w:rsidR="006633A3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-</w:t>
            </w:r>
            <w:r w:rsidR="001F299F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wskazać osobę w wykazie osób wraz z załączeniem świadectwa ukończenia szkolenia dla wskazanej osoby</w:t>
            </w:r>
            <w:r w:rsidRPr="006633A3">
              <w:rPr>
                <w:rFonts w:ascii="Times New Roman" w:hAnsi="Times New Roman"/>
              </w:rPr>
              <w:t>,</w:t>
            </w:r>
          </w:p>
          <w:p w14:paraId="14AA1CED" w14:textId="017FF98C" w:rsidR="00E62D7D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i)  dysponuje min. 1 osobą posiadającą świadectwo ukończenia szkolenia "Instalowania/ programowania/ uruchamiania/ konserwacji dźwiękowego systemu ostrzegawczego MULTIVES" wystawione na pracownika Wykonawcy realizującego przedmiot zamówienia</w:t>
            </w:r>
            <w:r w:rsidR="006633A3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przez</w:t>
            </w:r>
            <w:r w:rsidR="006633A3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producenta</w:t>
            </w:r>
            <w:r w:rsidR="006633A3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Ambient</w:t>
            </w:r>
            <w:r w:rsidR="009C7F84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System</w:t>
            </w:r>
            <w:r w:rsidR="009C7F84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-</w:t>
            </w:r>
            <w:r w:rsidR="001F299F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wskazać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osobę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w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wykazie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osób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9C7F84">
              <w:rPr>
                <w:rFonts w:ascii="Times New Roman" w:hAnsi="Times New Roman"/>
              </w:rPr>
              <w:br/>
            </w:r>
            <w:r w:rsidR="006633A3">
              <w:rPr>
                <w:rFonts w:ascii="Times New Roman" w:hAnsi="Times New Roman"/>
              </w:rPr>
              <w:t>wraz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z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załączeniem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świadectwa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ukończenia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szkolenia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dla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wskazanej</w:t>
            </w:r>
            <w:r w:rsidR="009C7F84">
              <w:rPr>
                <w:rFonts w:ascii="Times New Roman" w:hAnsi="Times New Roman"/>
              </w:rPr>
              <w:t xml:space="preserve"> </w:t>
            </w:r>
            <w:r w:rsidR="006633A3">
              <w:rPr>
                <w:rFonts w:ascii="Times New Roman" w:hAnsi="Times New Roman"/>
              </w:rPr>
              <w:t>osoby</w:t>
            </w:r>
            <w:r w:rsidRPr="006633A3">
              <w:rPr>
                <w:rFonts w:ascii="Times New Roman" w:hAnsi="Times New Roman"/>
              </w:rPr>
              <w:t>,</w:t>
            </w:r>
          </w:p>
          <w:p w14:paraId="5D245BA1" w14:textId="6985A263" w:rsidR="00E62D7D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 xml:space="preserve">j)  dysponuje min. 1 osobą posiadającą certyfikat CIS (Certyfikowany Integrator Systemu LIST)  wystawione na pracownika Wykonawcy realizującego przedmiot zamówienia </w:t>
            </w:r>
            <w:r w:rsidR="009C7F84">
              <w:rPr>
                <w:rFonts w:ascii="Times New Roman" w:hAnsi="Times New Roman"/>
              </w:rPr>
              <w:br/>
            </w:r>
            <w:r w:rsidRPr="006633A3">
              <w:rPr>
                <w:rFonts w:ascii="Times New Roman" w:hAnsi="Times New Roman"/>
              </w:rPr>
              <w:t>przez</w:t>
            </w:r>
            <w:r w:rsidR="009C7F84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dystrybutora</w:t>
            </w:r>
            <w:r w:rsidR="009C7F84">
              <w:rPr>
                <w:rFonts w:ascii="Times New Roman" w:hAnsi="Times New Roman"/>
              </w:rPr>
              <w:t xml:space="preserve"> </w:t>
            </w:r>
            <w:r w:rsidRPr="006633A3">
              <w:rPr>
                <w:rFonts w:ascii="Times New Roman" w:hAnsi="Times New Roman"/>
              </w:rPr>
              <w:t>CREATIO</w:t>
            </w:r>
            <w:r w:rsidR="009C7F84">
              <w:rPr>
                <w:rFonts w:ascii="Times New Roman" w:hAnsi="Times New Roman"/>
              </w:rPr>
              <w:t xml:space="preserve"> – wskazać osobę w wykazie osób wraz z załączeniem </w:t>
            </w:r>
            <w:r w:rsidR="001F299F">
              <w:rPr>
                <w:rFonts w:ascii="Times New Roman" w:hAnsi="Times New Roman"/>
              </w:rPr>
              <w:t xml:space="preserve">certyfikatu </w:t>
            </w:r>
            <w:r w:rsidR="009C7F84">
              <w:rPr>
                <w:rFonts w:ascii="Times New Roman" w:hAnsi="Times New Roman"/>
              </w:rPr>
              <w:t>dla wskazanej osoby</w:t>
            </w:r>
            <w:r w:rsidRPr="006633A3">
              <w:rPr>
                <w:rFonts w:ascii="Times New Roman" w:hAnsi="Times New Roman"/>
              </w:rPr>
              <w:t>,</w:t>
            </w:r>
          </w:p>
          <w:p w14:paraId="56DC1DC8" w14:textId="3A547390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 xml:space="preserve">k)  dysponuje min. 1 osobą posiadającą świadectwo ukończenia szkolenia "Instalacja </w:t>
            </w:r>
            <w:r w:rsidR="009C7F84">
              <w:rPr>
                <w:rFonts w:ascii="Times New Roman" w:hAnsi="Times New Roman"/>
              </w:rPr>
              <w:br/>
            </w:r>
            <w:r w:rsidRPr="006633A3">
              <w:rPr>
                <w:rFonts w:ascii="Times New Roman" w:hAnsi="Times New Roman"/>
              </w:rPr>
              <w:t xml:space="preserve">i konfiguracja systemu IFTER EQU FSI"  wystawione na pracownika Wykonawcy realizującego przedmiot zamówienia przez producenta IFTER - </w:t>
            </w:r>
            <w:r w:rsidR="009C7F84">
              <w:rPr>
                <w:rFonts w:ascii="Times New Roman" w:hAnsi="Times New Roman"/>
              </w:rPr>
              <w:t xml:space="preserve">wskazać osobę </w:t>
            </w:r>
            <w:r w:rsidR="009C7F84">
              <w:rPr>
                <w:rFonts w:ascii="Times New Roman" w:hAnsi="Times New Roman"/>
              </w:rPr>
              <w:br/>
              <w:t>w wykazie osób wraz z załączeniem świadectwa ukończenia szkolenia dla wskazanej osoby,</w:t>
            </w:r>
          </w:p>
          <w:p w14:paraId="556F69E1" w14:textId="54E21EAC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lastRenderedPageBreak/>
              <w:t xml:space="preserve">l) przy realizacji przedmiotu zamówienia będzie korzystał z pojazdów, wśród których </w:t>
            </w:r>
            <w:r w:rsidR="009C7F84">
              <w:rPr>
                <w:rFonts w:ascii="Times New Roman" w:hAnsi="Times New Roman"/>
              </w:rPr>
              <w:br/>
            </w:r>
            <w:r w:rsidRPr="006633A3">
              <w:rPr>
                <w:rFonts w:ascii="Times New Roman" w:hAnsi="Times New Roman"/>
              </w:rPr>
              <w:t>co najmniej 10% będą stanowiły pojazdy elektryczne lub pojazdy napędzane gazem ziemnym - przedstawić wykaz wyposażenia zakładu</w:t>
            </w:r>
          </w:p>
        </w:tc>
      </w:tr>
      <w:tr w:rsidR="00E62D7D" w:rsidRPr="006633A3" w14:paraId="78A91B9D" w14:textId="77777777" w:rsidTr="00E750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09199" w14:textId="77777777" w:rsidR="00E62D7D" w:rsidRPr="006633A3" w:rsidRDefault="00E62D7D" w:rsidP="00E7507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E6403" w14:textId="77777777" w:rsidR="00E62D7D" w:rsidRPr="006633A3" w:rsidRDefault="00E62D7D" w:rsidP="00E7507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633A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E0FA13B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62D7D" w:rsidRPr="006633A3" w14:paraId="2BA62EDC" w14:textId="77777777" w:rsidTr="00E750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5454F" w14:textId="77777777" w:rsidR="00E62D7D" w:rsidRPr="006633A3" w:rsidRDefault="00E62D7D" w:rsidP="00E7507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09123" w14:textId="01BF91A4" w:rsidR="00E62D7D" w:rsidRPr="006633A3" w:rsidRDefault="00E62D7D" w:rsidP="00E7507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633A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C7F84">
              <w:rPr>
                <w:rFonts w:ascii="Times New Roman" w:hAnsi="Times New Roman"/>
                <w:b/>
                <w:bCs/>
              </w:rPr>
              <w:br/>
            </w:r>
            <w:r w:rsidRPr="006633A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41CB05A" w14:textId="77777777" w:rsidR="00E62D7D" w:rsidRPr="006633A3" w:rsidRDefault="00E62D7D" w:rsidP="00E7507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160704F" w14:textId="77777777" w:rsidR="00E21BB4" w:rsidRPr="006633A3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_____________________________________________________________________________</w:t>
      </w:r>
    </w:p>
    <w:p w14:paraId="0BC15DFF" w14:textId="4C17EFB4" w:rsidR="00E21BB4" w:rsidRPr="006633A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633A3">
        <w:rPr>
          <w:rFonts w:ascii="Times New Roman" w:hAnsi="Times New Roman"/>
          <w:color w:val="0070C0"/>
        </w:rPr>
        <w:t xml:space="preserve">[UWAGA: </w:t>
      </w:r>
      <w:r w:rsidR="00721D87" w:rsidRPr="006633A3">
        <w:rPr>
          <w:rFonts w:ascii="Times New Roman" w:hAnsi="Times New Roman"/>
          <w:color w:val="0070C0"/>
        </w:rPr>
        <w:t>t</w:t>
      </w:r>
      <w:r w:rsidR="00BE6F04" w:rsidRPr="006633A3">
        <w:rPr>
          <w:rFonts w:ascii="Times New Roman" w:hAnsi="Times New Roman"/>
          <w:color w:val="0070C0"/>
        </w:rPr>
        <w:t>ę</w:t>
      </w:r>
      <w:r w:rsidR="00721D87" w:rsidRPr="006633A3">
        <w:rPr>
          <w:rFonts w:ascii="Times New Roman" w:hAnsi="Times New Roman"/>
          <w:color w:val="0070C0"/>
        </w:rPr>
        <w:t xml:space="preserve"> część oświadczenia </w:t>
      </w:r>
      <w:r w:rsidRPr="006633A3">
        <w:rPr>
          <w:rFonts w:ascii="Times New Roman" w:hAnsi="Times New Roman"/>
          <w:color w:val="0070C0"/>
        </w:rPr>
        <w:t xml:space="preserve">wypełnia tylko </w:t>
      </w:r>
      <w:r w:rsidR="009C7F84">
        <w:rPr>
          <w:rFonts w:ascii="Times New Roman" w:hAnsi="Times New Roman"/>
          <w:color w:val="0070C0"/>
        </w:rPr>
        <w:t>W</w:t>
      </w:r>
      <w:r w:rsidRPr="006633A3">
        <w:rPr>
          <w:rFonts w:ascii="Times New Roman" w:hAnsi="Times New Roman"/>
          <w:color w:val="0070C0"/>
        </w:rPr>
        <w:t xml:space="preserve">ykonawca/ </w:t>
      </w:r>
      <w:r w:rsidR="009C7F84">
        <w:rPr>
          <w:rFonts w:ascii="Times New Roman" w:hAnsi="Times New Roman"/>
          <w:color w:val="0070C0"/>
        </w:rPr>
        <w:t>W</w:t>
      </w:r>
      <w:r w:rsidRPr="006633A3">
        <w:rPr>
          <w:rFonts w:ascii="Times New Roman" w:hAnsi="Times New Roman"/>
          <w:color w:val="0070C0"/>
        </w:rPr>
        <w:t xml:space="preserve">ykonawca wspólnie ubiegający </w:t>
      </w:r>
      <w:r w:rsidR="009C7F84">
        <w:rPr>
          <w:rFonts w:ascii="Times New Roman" w:hAnsi="Times New Roman"/>
          <w:color w:val="0070C0"/>
        </w:rPr>
        <w:br/>
      </w:r>
      <w:r w:rsidRPr="006633A3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9C7F84">
        <w:rPr>
          <w:rFonts w:ascii="Times New Roman" w:hAnsi="Times New Roman"/>
          <w:color w:val="0070C0"/>
        </w:rPr>
        <w:br/>
      </w:r>
      <w:r w:rsidRPr="006633A3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143FA434" w14:textId="7ED02E1C" w:rsidR="00C62F57" w:rsidRPr="006633A3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spełniam warunki udziału w postępowaniu określone przez </w:t>
      </w:r>
      <w:r w:rsidR="009C7F84">
        <w:rPr>
          <w:rFonts w:ascii="Times New Roman" w:hAnsi="Times New Roman"/>
        </w:rPr>
        <w:t>Z</w:t>
      </w:r>
      <w:r w:rsidRPr="006633A3">
        <w:rPr>
          <w:rFonts w:ascii="Times New Roman" w:hAnsi="Times New Roman"/>
        </w:rPr>
        <w:t xml:space="preserve">amawiającego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w  następującym zakresie:</w:t>
      </w:r>
    </w:p>
    <w:p w14:paraId="688B2AF1" w14:textId="77777777" w:rsidR="00C62F57" w:rsidRPr="006633A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3DFB4767" w14:textId="1385DBB7" w:rsidR="00721D87" w:rsidRPr="006633A3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6633A3">
        <w:rPr>
          <w:rFonts w:ascii="Times New Roman" w:hAnsi="Times New Roman"/>
        </w:rPr>
        <w:t>ego/</w:t>
      </w:r>
      <w:r w:rsidRPr="006633A3">
        <w:rPr>
          <w:rFonts w:ascii="Times New Roman" w:hAnsi="Times New Roman"/>
        </w:rPr>
        <w:t xml:space="preserve">ych zasoby: </w:t>
      </w:r>
    </w:p>
    <w:p w14:paraId="6BEF0AD0" w14:textId="77777777" w:rsidR="00721D87" w:rsidRPr="006633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……………</w:t>
      </w:r>
      <w:r w:rsidR="00721D87" w:rsidRPr="006633A3">
        <w:rPr>
          <w:rFonts w:ascii="Times New Roman" w:hAnsi="Times New Roman"/>
        </w:rPr>
        <w:t>………………….……………………………………………………………….....</w:t>
      </w:r>
    </w:p>
    <w:p w14:paraId="4C7EC9F1" w14:textId="77777777" w:rsidR="00721D87" w:rsidRPr="006633A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(wskazać nazwę/y podmiotu/ów)</w:t>
      </w:r>
    </w:p>
    <w:p w14:paraId="37161079" w14:textId="77777777" w:rsidR="00721D87" w:rsidRPr="006633A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w następującym zakresie: </w:t>
      </w:r>
    </w:p>
    <w:p w14:paraId="6482B757" w14:textId="77777777" w:rsidR="00E21BB4" w:rsidRPr="006633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……………</w:t>
      </w:r>
      <w:r w:rsidR="00721D87" w:rsidRPr="006633A3">
        <w:rPr>
          <w:rFonts w:ascii="Times New Roman" w:hAnsi="Times New Roman"/>
        </w:rPr>
        <w:t>………………………………………………………….</w:t>
      </w:r>
      <w:r w:rsidRPr="006633A3">
        <w:rPr>
          <w:rFonts w:ascii="Times New Roman" w:hAnsi="Times New Roman"/>
        </w:rPr>
        <w:t>………………………….</w:t>
      </w:r>
    </w:p>
    <w:p w14:paraId="05C06617" w14:textId="77777777" w:rsidR="00E21BB4" w:rsidRPr="006633A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1193FE5" w14:textId="77777777" w:rsidR="00C62F57" w:rsidRPr="006633A3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633A3" w14:paraId="3D161882" w14:textId="77777777" w:rsidTr="00CD4DD1">
        <w:tc>
          <w:tcPr>
            <w:tcW w:w="9104" w:type="dxa"/>
            <w:shd w:val="clear" w:color="auto" w:fill="D9D9D9"/>
          </w:tcPr>
          <w:p w14:paraId="00B50F3C" w14:textId="77777777" w:rsidR="00BE6F04" w:rsidRPr="006633A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3B71769" w14:textId="114AB28E" w:rsidR="00FE4E2B" w:rsidRPr="006633A3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633A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633A3" w14:paraId="7D8F3D58" w14:textId="77777777" w:rsidTr="00847232">
        <w:tc>
          <w:tcPr>
            <w:tcW w:w="9104" w:type="dxa"/>
            <w:shd w:val="clear" w:color="auto" w:fill="D9D9D9"/>
          </w:tcPr>
          <w:p w14:paraId="7209D076" w14:textId="77777777" w:rsidR="00E426EB" w:rsidRPr="006633A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B314A2F" w14:textId="77777777" w:rsidR="00E426EB" w:rsidRPr="006633A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F7D899" w14:textId="79B0B877" w:rsidR="00E426EB" w:rsidRPr="006633A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i ogólnodostępnych baz danych, oraz dane umożliwiające dostęp do tych środków:</w:t>
      </w:r>
    </w:p>
    <w:p w14:paraId="3B3D323C" w14:textId="77777777" w:rsidR="00E426EB" w:rsidRPr="006633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lastRenderedPageBreak/>
        <w:t>...................................................................................................................................</w:t>
      </w:r>
    </w:p>
    <w:p w14:paraId="35BCFAAB" w14:textId="77777777" w:rsidR="00E426EB" w:rsidRPr="006633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DE947EA" w14:textId="77777777" w:rsidR="00E426EB" w:rsidRPr="006633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978B505" w14:textId="77777777" w:rsidR="00E426EB" w:rsidRPr="006633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6C578ED" w14:textId="77777777" w:rsidR="00E426EB" w:rsidRPr="006633A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0BCFC74" w14:textId="77777777" w:rsidR="0012157F" w:rsidRPr="006633A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D2DDE9C" w14:textId="77777777" w:rsidR="00524951" w:rsidRPr="006633A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</w:p>
    <w:p w14:paraId="03C1D2E1" w14:textId="77777777" w:rsidR="00524951" w:rsidRPr="006633A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DC3AACD" w14:textId="0BA1A6FE" w:rsidR="00FE4E2B" w:rsidRPr="006633A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  </w:t>
      </w:r>
      <w:r w:rsidR="006D536F" w:rsidRPr="006633A3">
        <w:rPr>
          <w:rFonts w:ascii="Times New Roman" w:hAnsi="Times New Roman"/>
        </w:rPr>
        <w:t>………..</w:t>
      </w:r>
      <w:r w:rsidR="00FE4E2B" w:rsidRPr="006633A3">
        <w:rPr>
          <w:rFonts w:ascii="Times New Roman" w:hAnsi="Times New Roman"/>
        </w:rPr>
        <w:t>…</w:t>
      </w:r>
      <w:r w:rsidR="006D536F" w:rsidRPr="006633A3">
        <w:rPr>
          <w:rFonts w:ascii="Times New Roman" w:hAnsi="Times New Roman"/>
        </w:rPr>
        <w:t>………..</w:t>
      </w:r>
      <w:r w:rsidR="00FE4E2B" w:rsidRPr="006633A3">
        <w:rPr>
          <w:rFonts w:ascii="Times New Roman" w:hAnsi="Times New Roman"/>
        </w:rPr>
        <w:t>……</w:t>
      </w:r>
      <w:r w:rsidR="006D536F" w:rsidRPr="006633A3">
        <w:rPr>
          <w:rFonts w:ascii="Times New Roman" w:hAnsi="Times New Roman"/>
        </w:rPr>
        <w:t>………….</w:t>
      </w:r>
      <w:r w:rsidR="00FE4E2B" w:rsidRPr="006633A3">
        <w:rPr>
          <w:rFonts w:ascii="Times New Roman" w:hAnsi="Times New Roman"/>
        </w:rPr>
        <w:t>………………………………</w:t>
      </w:r>
    </w:p>
    <w:p w14:paraId="167C42A2" w14:textId="53901831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6633A3">
        <w:rPr>
          <w:rFonts w:ascii="Times New Roman" w:hAnsi="Times New Roman"/>
          <w:i/>
        </w:rPr>
        <w:t xml:space="preserve">Data: </w:t>
      </w:r>
      <w:r w:rsidR="00524951" w:rsidRPr="006633A3">
        <w:rPr>
          <w:rFonts w:ascii="Times New Roman" w:hAnsi="Times New Roman"/>
          <w:i/>
        </w:rPr>
        <w:t xml:space="preserve">kwalifikowany podpis elektroniczny lub podpis zaufany </w:t>
      </w:r>
      <w:r w:rsidR="009C7F84">
        <w:rPr>
          <w:rFonts w:ascii="Times New Roman" w:hAnsi="Times New Roman"/>
          <w:i/>
        </w:rPr>
        <w:br/>
      </w:r>
      <w:r w:rsidR="00524951" w:rsidRPr="006633A3">
        <w:rPr>
          <w:rFonts w:ascii="Times New Roman" w:hAnsi="Times New Roman"/>
          <w:i/>
        </w:rPr>
        <w:t>lub podpis osobisty</w:t>
      </w:r>
    </w:p>
    <w:sectPr w:rsidR="00484F88" w:rsidRPr="0012157F" w:rsidSect="009D7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903B9" w14:textId="77777777" w:rsidR="009D741E" w:rsidRDefault="009D741E" w:rsidP="0038231F">
      <w:pPr>
        <w:spacing w:after="0" w:line="240" w:lineRule="auto"/>
      </w:pPr>
      <w:r>
        <w:separator/>
      </w:r>
    </w:p>
  </w:endnote>
  <w:endnote w:type="continuationSeparator" w:id="0">
    <w:p w14:paraId="1B73421B" w14:textId="77777777" w:rsidR="009D741E" w:rsidRDefault="009D74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14AB4" w14:textId="77777777" w:rsidR="00E62D7D" w:rsidRDefault="00E62D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AB0A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E6E3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6896F" w14:textId="77777777" w:rsidR="00E62D7D" w:rsidRDefault="00E62D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21A7A" w14:textId="77777777" w:rsidR="009D741E" w:rsidRDefault="009D741E" w:rsidP="0038231F">
      <w:pPr>
        <w:spacing w:after="0" w:line="240" w:lineRule="auto"/>
      </w:pPr>
      <w:r>
        <w:separator/>
      </w:r>
    </w:p>
  </w:footnote>
  <w:footnote w:type="continuationSeparator" w:id="0">
    <w:p w14:paraId="7D1DA2F9" w14:textId="77777777" w:rsidR="009D741E" w:rsidRDefault="009D741E" w:rsidP="0038231F">
      <w:pPr>
        <w:spacing w:after="0" w:line="240" w:lineRule="auto"/>
      </w:pPr>
      <w:r>
        <w:continuationSeparator/>
      </w:r>
    </w:p>
  </w:footnote>
  <w:footnote w:id="1">
    <w:p w14:paraId="7ABE342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E31F3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32898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D2F18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D06C4" w14:textId="77777777" w:rsidR="00E62D7D" w:rsidRDefault="00E62D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FABC7" w14:textId="77777777" w:rsidR="00E62D7D" w:rsidRDefault="00E62D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3BC8F" w14:textId="77777777" w:rsidR="00E62D7D" w:rsidRDefault="00E62D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D234A"/>
    <w:multiLevelType w:val="hybridMultilevel"/>
    <w:tmpl w:val="864A68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29013">
    <w:abstractNumId w:val="12"/>
  </w:num>
  <w:num w:numId="2" w16cid:durableId="1576084625">
    <w:abstractNumId w:val="0"/>
  </w:num>
  <w:num w:numId="3" w16cid:durableId="356784299">
    <w:abstractNumId w:val="10"/>
  </w:num>
  <w:num w:numId="4" w16cid:durableId="230965932">
    <w:abstractNumId w:val="14"/>
  </w:num>
  <w:num w:numId="5" w16cid:durableId="91632091">
    <w:abstractNumId w:val="13"/>
  </w:num>
  <w:num w:numId="6" w16cid:durableId="1592735941">
    <w:abstractNumId w:val="9"/>
  </w:num>
  <w:num w:numId="7" w16cid:durableId="666205725">
    <w:abstractNumId w:val="1"/>
  </w:num>
  <w:num w:numId="8" w16cid:durableId="2025088793">
    <w:abstractNumId w:val="6"/>
  </w:num>
  <w:num w:numId="9" w16cid:durableId="1862431170">
    <w:abstractNumId w:val="4"/>
  </w:num>
  <w:num w:numId="10" w16cid:durableId="1766612269">
    <w:abstractNumId w:val="7"/>
  </w:num>
  <w:num w:numId="11" w16cid:durableId="1338728638">
    <w:abstractNumId w:val="5"/>
  </w:num>
  <w:num w:numId="12" w16cid:durableId="890077014">
    <w:abstractNumId w:val="8"/>
  </w:num>
  <w:num w:numId="13" w16cid:durableId="1586181016">
    <w:abstractNumId w:val="3"/>
  </w:num>
  <w:num w:numId="14" w16cid:durableId="120617580">
    <w:abstractNumId w:val="2"/>
  </w:num>
  <w:num w:numId="15" w16cid:durableId="294964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41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0841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299F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1D6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33A3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6EAC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C7F84"/>
    <w:rsid w:val="009D741E"/>
    <w:rsid w:val="00A15F7E"/>
    <w:rsid w:val="00A166B0"/>
    <w:rsid w:val="00A22DCF"/>
    <w:rsid w:val="00A24C2D"/>
    <w:rsid w:val="00A261A3"/>
    <w:rsid w:val="00A276E4"/>
    <w:rsid w:val="00A3062E"/>
    <w:rsid w:val="00A3362F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4253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D7D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EED6AD"/>
  <w15:docId w15:val="{09603364-F044-4928-AED9-D35443386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6</Pages>
  <Words>1402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8</cp:revision>
  <cp:lastPrinted>2016-07-26T10:32:00Z</cp:lastPrinted>
  <dcterms:created xsi:type="dcterms:W3CDTF">2024-03-21T07:50:00Z</dcterms:created>
  <dcterms:modified xsi:type="dcterms:W3CDTF">2024-03-21T11:04:00Z</dcterms:modified>
</cp:coreProperties>
</file>