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38F01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840C7" w:rsidRPr="008840C7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DE1E63D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E4A99F0" w14:textId="77777777" w:rsidR="00B95C96" w:rsidRPr="0012157F" w:rsidRDefault="008840C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40C7">
        <w:rPr>
          <w:rFonts w:ascii="Arial" w:hAnsi="Arial" w:cs="Arial"/>
        </w:rPr>
        <w:t>10 Wojskowy Szpital Kliniczny z Polikliniką Samodzielny Publiczny Zakład Opieki Zdrowotnej</w:t>
      </w:r>
    </w:p>
    <w:p w14:paraId="5F0055B1" w14:textId="77777777" w:rsidR="00B95C96" w:rsidRPr="0012157F" w:rsidRDefault="008840C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40C7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8840C7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2AE44869" w14:textId="77777777" w:rsidR="00B95C96" w:rsidRDefault="008840C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40C7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8840C7">
        <w:rPr>
          <w:rFonts w:ascii="Arial" w:hAnsi="Arial" w:cs="Arial"/>
        </w:rPr>
        <w:t>Bydgoszcz</w:t>
      </w:r>
    </w:p>
    <w:p w14:paraId="12BAA7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DAD6589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01D04F9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3B452E88" w14:textId="77777777" w:rsidTr="006C3667">
        <w:tc>
          <w:tcPr>
            <w:tcW w:w="2800" w:type="dxa"/>
            <w:shd w:val="clear" w:color="auto" w:fill="auto"/>
          </w:tcPr>
          <w:p w14:paraId="145493E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BA0D4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9B73B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B426E7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BBEFC9D" w14:textId="77777777" w:rsidTr="006C3667">
        <w:tc>
          <w:tcPr>
            <w:tcW w:w="2800" w:type="dxa"/>
            <w:shd w:val="clear" w:color="auto" w:fill="auto"/>
          </w:tcPr>
          <w:p w14:paraId="6816DD3D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032521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584098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6E83B2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EDC85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40C7" w:rsidRPr="0012157F" w14:paraId="4C56DEBF" w14:textId="77777777" w:rsidTr="00A56064">
        <w:tc>
          <w:tcPr>
            <w:tcW w:w="9104" w:type="dxa"/>
            <w:shd w:val="clear" w:color="auto" w:fill="D9D9D9"/>
          </w:tcPr>
          <w:p w14:paraId="252A5E29" w14:textId="77777777" w:rsidR="008840C7" w:rsidRPr="0012157F" w:rsidRDefault="008840C7" w:rsidP="00A5606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56B0E1A" w14:textId="77777777" w:rsidR="008840C7" w:rsidRPr="00094F76" w:rsidRDefault="008840C7" w:rsidP="00A5606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840C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40C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40C7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708F906" w14:textId="77777777" w:rsidR="008840C7" w:rsidRPr="0017574D" w:rsidRDefault="008840C7" w:rsidP="00A5606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E464582" w14:textId="77777777" w:rsidR="008840C7" w:rsidRDefault="008840C7" w:rsidP="00A5606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8E5360A" w14:textId="77777777" w:rsidR="008840C7" w:rsidRPr="002C3302" w:rsidRDefault="008840C7" w:rsidP="00A560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BAC194F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53AFF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107ACE7" w14:textId="77777777" w:rsidTr="006C3667">
        <w:tc>
          <w:tcPr>
            <w:tcW w:w="2269" w:type="dxa"/>
            <w:shd w:val="clear" w:color="auto" w:fill="auto"/>
          </w:tcPr>
          <w:p w14:paraId="2992360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3067B6" w14:textId="77777777" w:rsidR="00B95C96" w:rsidRPr="00A2540E" w:rsidRDefault="008840C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40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środków do sterylizacji na okres 24 miesięcy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40C7" w:rsidRPr="00A2540E" w14:paraId="19DB51BE" w14:textId="77777777" w:rsidTr="00A56064">
        <w:tc>
          <w:tcPr>
            <w:tcW w:w="2269" w:type="dxa"/>
            <w:shd w:val="clear" w:color="auto" w:fill="auto"/>
          </w:tcPr>
          <w:p w14:paraId="1E80D018" w14:textId="77777777" w:rsidR="008840C7" w:rsidRPr="00A2540E" w:rsidRDefault="008840C7" w:rsidP="00A560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BBE8B5" w14:textId="77777777" w:rsidR="008840C7" w:rsidRPr="00A2540E" w:rsidRDefault="008840C7" w:rsidP="00A560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40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34/2024</w:t>
            </w:r>
          </w:p>
        </w:tc>
      </w:tr>
    </w:tbl>
    <w:p w14:paraId="0DDBAA10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F17D897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8840C7" w:rsidRPr="008840C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0DCFC37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8C477EA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4390CBE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BAAD2D4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366E7F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DDD6CC8" w14:textId="77777777" w:rsidR="008840C7" w:rsidRPr="007104AC" w:rsidRDefault="008840C7" w:rsidP="008840C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42A31949" w14:textId="2F613136" w:rsidR="008840C7" w:rsidRDefault="008840C7" w:rsidP="008840C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A46E08">
        <w:rPr>
          <w:rFonts w:ascii="Arial" w:hAnsi="Arial" w:cs="Arial"/>
          <w:bCs/>
          <w:sz w:val="24"/>
          <w:szCs w:val="24"/>
        </w:rPr>
        <w:t xml:space="preserve"> i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060DDD31" w14:textId="77777777" w:rsidR="008840C7" w:rsidRPr="008D05ED" w:rsidRDefault="008840C7" w:rsidP="008840C7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CEB41D8" w14:textId="77777777" w:rsidR="008840C7" w:rsidRPr="00C1570D" w:rsidRDefault="008840C7" w:rsidP="008840C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8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4849D947" w14:textId="77777777" w:rsidR="008840C7" w:rsidRPr="008D05ED" w:rsidRDefault="008840C7" w:rsidP="008840C7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4216284" w14:textId="77777777" w:rsidR="008840C7" w:rsidRPr="00C1570D" w:rsidRDefault="008840C7" w:rsidP="008840C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9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1FCD471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12DB8E4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21AD3BF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A3A4D30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9AFD53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993BAAE" w14:textId="77777777" w:rsidR="000B3481" w:rsidRPr="00A46E08" w:rsidRDefault="000B3481" w:rsidP="00A46E08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46E08">
        <w:rPr>
          <w:rFonts w:ascii="Arial" w:hAnsi="Arial" w:cs="Arial"/>
          <w:b/>
          <w:sz w:val="24"/>
          <w:szCs w:val="24"/>
        </w:rPr>
        <w:t>są aktualne.</w:t>
      </w:r>
    </w:p>
    <w:p w14:paraId="636D906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4AC963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91CDDB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FE674C0" w14:textId="77777777" w:rsidTr="006C3667">
        <w:tc>
          <w:tcPr>
            <w:tcW w:w="2660" w:type="dxa"/>
            <w:shd w:val="clear" w:color="auto" w:fill="auto"/>
          </w:tcPr>
          <w:p w14:paraId="23728DF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BD50C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D12C3B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9A74A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7909D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7C917E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840C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719CBC2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D003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BB921" w14:textId="77777777" w:rsidR="00D00300" w:rsidRDefault="00D00300" w:rsidP="0038231F">
      <w:pPr>
        <w:spacing w:after="0" w:line="240" w:lineRule="auto"/>
      </w:pPr>
      <w:r>
        <w:separator/>
      </w:r>
    </w:p>
  </w:endnote>
  <w:endnote w:type="continuationSeparator" w:id="0">
    <w:p w14:paraId="12BFC55C" w14:textId="77777777" w:rsidR="00D00300" w:rsidRDefault="00D003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2E7E" w14:textId="77777777" w:rsidR="008840C7" w:rsidRDefault="008840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63A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84486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6B30D" w14:textId="77777777" w:rsidR="008840C7" w:rsidRDefault="008840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94B8C" w14:textId="77777777" w:rsidR="00D00300" w:rsidRDefault="00D00300" w:rsidP="0038231F">
      <w:pPr>
        <w:spacing w:after="0" w:line="240" w:lineRule="auto"/>
      </w:pPr>
      <w:r>
        <w:separator/>
      </w:r>
    </w:p>
  </w:footnote>
  <w:footnote w:type="continuationSeparator" w:id="0">
    <w:p w14:paraId="1C28FBBD" w14:textId="77777777" w:rsidR="00D00300" w:rsidRDefault="00D003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2DAEA" w14:textId="77777777" w:rsidR="008840C7" w:rsidRDefault="00884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96EBC" w14:textId="77777777" w:rsidR="008840C7" w:rsidRDefault="008840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B0C7" w14:textId="77777777" w:rsidR="008840C7" w:rsidRDefault="008840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4427197">
    <w:abstractNumId w:val="12"/>
  </w:num>
  <w:num w:numId="2" w16cid:durableId="1950812374">
    <w:abstractNumId w:val="0"/>
  </w:num>
  <w:num w:numId="3" w16cid:durableId="568004550">
    <w:abstractNumId w:val="11"/>
  </w:num>
  <w:num w:numId="4" w16cid:durableId="1402219941">
    <w:abstractNumId w:val="16"/>
  </w:num>
  <w:num w:numId="5" w16cid:durableId="1179469422">
    <w:abstractNumId w:val="13"/>
  </w:num>
  <w:num w:numId="6" w16cid:durableId="1005086724">
    <w:abstractNumId w:val="10"/>
  </w:num>
  <w:num w:numId="7" w16cid:durableId="1096487816">
    <w:abstractNumId w:val="1"/>
  </w:num>
  <w:num w:numId="8" w16cid:durableId="1785031635">
    <w:abstractNumId w:val="6"/>
  </w:num>
  <w:num w:numId="9" w16cid:durableId="1387336331">
    <w:abstractNumId w:val="4"/>
  </w:num>
  <w:num w:numId="10" w16cid:durableId="180972651">
    <w:abstractNumId w:val="7"/>
  </w:num>
  <w:num w:numId="11" w16cid:durableId="224414504">
    <w:abstractNumId w:val="5"/>
  </w:num>
  <w:num w:numId="12" w16cid:durableId="2062821706">
    <w:abstractNumId w:val="9"/>
  </w:num>
  <w:num w:numId="13" w16cid:durableId="1184980635">
    <w:abstractNumId w:val="3"/>
  </w:num>
  <w:num w:numId="14" w16cid:durableId="612326703">
    <w:abstractNumId w:val="2"/>
  </w:num>
  <w:num w:numId="15" w16cid:durableId="647828957">
    <w:abstractNumId w:val="15"/>
  </w:num>
  <w:num w:numId="16" w16cid:durableId="2094545077">
    <w:abstractNumId w:val="8"/>
  </w:num>
  <w:num w:numId="17" w16cid:durableId="11953425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30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40C7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46E0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0300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874F5"/>
  <w15:docId w15:val="{91EC25C5-7406-47C8-B0DA-BE3C0A67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2024-03-18T07:33:00Z</dcterms:created>
  <dcterms:modified xsi:type="dcterms:W3CDTF">2024-03-18T07:33:00Z</dcterms:modified>
</cp:coreProperties>
</file>