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46823" w:rsidRPr="00546823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46823" w:rsidRPr="00546823">
        <w:rPr>
          <w:rFonts w:ascii="Arial" w:hAnsi="Arial" w:cs="Arial"/>
          <w:b/>
          <w:sz w:val="24"/>
          <w:szCs w:val="24"/>
        </w:rPr>
        <w:t>34/2024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46823" w:rsidRPr="00546823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46823" w:rsidRPr="00546823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546823" w:rsidRPr="00546823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46823" w:rsidRPr="00546823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546823" w:rsidRPr="00546823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6823" w:rsidRPr="0012157F" w:rsidTr="00A56064">
        <w:tc>
          <w:tcPr>
            <w:tcW w:w="9104" w:type="dxa"/>
            <w:shd w:val="clear" w:color="auto" w:fill="D9D9D9"/>
          </w:tcPr>
          <w:p w:rsidR="00546823" w:rsidRPr="0012157F" w:rsidRDefault="00546823" w:rsidP="00A5606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46823" w:rsidRDefault="00546823" w:rsidP="00A560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46823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46823" w:rsidRPr="00C86421" w:rsidRDefault="00546823" w:rsidP="00A5606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46823" w:rsidRDefault="00546823" w:rsidP="00A560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46823" w:rsidRPr="00C86421" w:rsidRDefault="00546823" w:rsidP="00A5606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546823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46823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46823">
        <w:rPr>
          <w:rFonts w:ascii="Arial" w:hAnsi="Arial" w:cs="Arial"/>
          <w:b/>
          <w:sz w:val="24"/>
          <w:szCs w:val="24"/>
        </w:rPr>
        <w:t>Dostawy sukcesywne środków do sterylizacji na okres 24 miesięcy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46823" w:rsidRPr="00546823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46823" w:rsidRPr="0012157F" w:rsidTr="00A560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823" w:rsidRPr="0012157F" w:rsidRDefault="00546823" w:rsidP="00A560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682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823" w:rsidRPr="0012157F" w:rsidRDefault="00546823" w:rsidP="00A560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4682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46823" w:rsidRPr="0012157F" w:rsidRDefault="00546823" w:rsidP="00A560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682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Default="00546823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EE29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E2962" w:rsidRDefault="00EE2962" w:rsidP="0038231F">
      <w:pPr>
        <w:spacing w:after="0" w:line="240" w:lineRule="auto"/>
      </w:pPr>
      <w:r>
        <w:separator/>
      </w:r>
    </w:p>
  </w:endnote>
  <w:endnote w:type="continuationSeparator" w:id="0">
    <w:p w:rsidR="00EE2962" w:rsidRDefault="00EE29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6823" w:rsidRDefault="005468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6823" w:rsidRDefault="005468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E2962" w:rsidRDefault="00EE2962" w:rsidP="0038231F">
      <w:pPr>
        <w:spacing w:after="0" w:line="240" w:lineRule="auto"/>
      </w:pPr>
      <w:r>
        <w:separator/>
      </w:r>
    </w:p>
  </w:footnote>
  <w:footnote w:type="continuationSeparator" w:id="0">
    <w:p w:rsidR="00EE2962" w:rsidRDefault="00EE296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6823" w:rsidRDefault="005468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6823" w:rsidRDefault="005468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6823" w:rsidRDefault="005468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853919">
    <w:abstractNumId w:val="11"/>
  </w:num>
  <w:num w:numId="2" w16cid:durableId="1967077506">
    <w:abstractNumId w:val="0"/>
  </w:num>
  <w:num w:numId="3" w16cid:durableId="71393219">
    <w:abstractNumId w:val="10"/>
  </w:num>
  <w:num w:numId="4" w16cid:durableId="1975132267">
    <w:abstractNumId w:val="13"/>
  </w:num>
  <w:num w:numId="5" w16cid:durableId="1911888423">
    <w:abstractNumId w:val="12"/>
  </w:num>
  <w:num w:numId="6" w16cid:durableId="258028641">
    <w:abstractNumId w:val="9"/>
  </w:num>
  <w:num w:numId="7" w16cid:durableId="870461852">
    <w:abstractNumId w:val="1"/>
  </w:num>
  <w:num w:numId="8" w16cid:durableId="1561162600">
    <w:abstractNumId w:val="6"/>
  </w:num>
  <w:num w:numId="9" w16cid:durableId="664163685">
    <w:abstractNumId w:val="4"/>
  </w:num>
  <w:num w:numId="10" w16cid:durableId="1244342777">
    <w:abstractNumId w:val="7"/>
  </w:num>
  <w:num w:numId="11" w16cid:durableId="1949046584">
    <w:abstractNumId w:val="5"/>
  </w:num>
  <w:num w:numId="12" w16cid:durableId="20907799">
    <w:abstractNumId w:val="8"/>
  </w:num>
  <w:num w:numId="13" w16cid:durableId="896478547">
    <w:abstractNumId w:val="3"/>
  </w:num>
  <w:num w:numId="14" w16cid:durableId="2114979358">
    <w:abstractNumId w:val="2"/>
  </w:num>
  <w:num w:numId="15" w16cid:durableId="12412115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96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4682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2962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EA945557-8539-4FF3-A13F-8A59AE671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900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2024-03-18T07:31:00Z</dcterms:created>
  <dcterms:modified xsi:type="dcterms:W3CDTF">2024-03-18T07:31:00Z</dcterms:modified>
</cp:coreProperties>
</file>