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DE144F" w:rsidRPr="00DE144F">
        <w:rPr>
          <w:rFonts w:ascii="Arial" w:eastAsia="Times New Roman" w:hAnsi="Arial" w:cs="Arial"/>
          <w:bCs/>
          <w:sz w:val="24"/>
          <w:szCs w:val="20"/>
          <w:lang w:eastAsia="pl-PL"/>
        </w:rPr>
        <w:t>7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E144F" w:rsidRPr="00C14101" w:rsidTr="00A5606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E144F" w:rsidRPr="00C14101" w:rsidRDefault="00DE144F" w:rsidP="00A56064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DE144F" w:rsidRPr="00C14101" w:rsidRDefault="00DE144F" w:rsidP="00A56064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DE144F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DE144F" w:rsidRPr="00C14101" w:rsidRDefault="00DE144F" w:rsidP="00A560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DE144F" w:rsidRPr="00C14101" w:rsidRDefault="00DE144F" w:rsidP="00A560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DE144F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62E6E" w:rsidRDefault="00DE144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E144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sukcesywne środków do sterylizacji na okres 24 miesięcy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E144F" w:rsidRPr="00D62E6E" w:rsidTr="00A56064">
        <w:tc>
          <w:tcPr>
            <w:tcW w:w="2269" w:type="dxa"/>
            <w:shd w:val="clear" w:color="auto" w:fill="auto"/>
          </w:tcPr>
          <w:p w:rsidR="00DE144F" w:rsidRPr="00D62E6E" w:rsidRDefault="00DE144F" w:rsidP="00A5606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E144F" w:rsidRPr="00D62E6E" w:rsidRDefault="00DE144F" w:rsidP="00A5606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E144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34/2024</w:t>
            </w:r>
          </w:p>
        </w:tc>
      </w:tr>
    </w:tbl>
    <w:p w:rsidR="00BC121E" w:rsidRDefault="00DE144F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DE144F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.3pt;height:17.5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E144F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0A10C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A10C3" w:rsidRDefault="000A10C3">
      <w:r>
        <w:separator/>
      </w:r>
    </w:p>
  </w:endnote>
  <w:endnote w:type="continuationSeparator" w:id="0">
    <w:p w:rsidR="000A10C3" w:rsidRDefault="000A1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E144F" w:rsidRDefault="00DE14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A10C3" w:rsidRDefault="000A10C3">
      <w:r>
        <w:separator/>
      </w:r>
    </w:p>
  </w:footnote>
  <w:footnote w:type="continuationSeparator" w:id="0">
    <w:p w:rsidR="000A10C3" w:rsidRDefault="000A10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E144F" w:rsidRDefault="00DE14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E144F" w:rsidRDefault="00DE14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E144F" w:rsidRDefault="00DE14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47086667">
    <w:abstractNumId w:val="13"/>
  </w:num>
  <w:num w:numId="2" w16cid:durableId="762916912">
    <w:abstractNumId w:val="0"/>
  </w:num>
  <w:num w:numId="3" w16cid:durableId="1572931976">
    <w:abstractNumId w:val="11"/>
  </w:num>
  <w:num w:numId="4" w16cid:durableId="1150099575">
    <w:abstractNumId w:val="8"/>
  </w:num>
  <w:num w:numId="5" w16cid:durableId="808134110">
    <w:abstractNumId w:val="7"/>
  </w:num>
  <w:num w:numId="6" w16cid:durableId="1730110753">
    <w:abstractNumId w:val="1"/>
  </w:num>
  <w:num w:numId="7" w16cid:durableId="2117747396">
    <w:abstractNumId w:val="6"/>
  </w:num>
  <w:num w:numId="8" w16cid:durableId="764498876">
    <w:abstractNumId w:val="3"/>
  </w:num>
  <w:num w:numId="9" w16cid:durableId="601229879">
    <w:abstractNumId w:val="2"/>
  </w:num>
  <w:num w:numId="10" w16cid:durableId="450979810">
    <w:abstractNumId w:val="5"/>
  </w:num>
  <w:num w:numId="11" w16cid:durableId="655184171">
    <w:abstractNumId w:val="10"/>
  </w:num>
  <w:num w:numId="12" w16cid:durableId="935986616">
    <w:abstractNumId w:val="4"/>
  </w:num>
  <w:num w:numId="13" w16cid:durableId="99180841">
    <w:abstractNumId w:val="9"/>
  </w:num>
  <w:num w:numId="14" w16cid:durableId="75598205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0C3"/>
    <w:rsid w:val="0000184A"/>
    <w:rsid w:val="00007C1C"/>
    <w:rsid w:val="00012997"/>
    <w:rsid w:val="000621A2"/>
    <w:rsid w:val="00067B62"/>
    <w:rsid w:val="000719DC"/>
    <w:rsid w:val="00075CEC"/>
    <w:rsid w:val="000A10C3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68A5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144F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4A20C96-ED8A-416C-B05E-3A523A26F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281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2010-01-07T09:39:00Z</cp:lastPrinted>
  <dcterms:created xsi:type="dcterms:W3CDTF">2024-03-18T07:31:00Z</dcterms:created>
  <dcterms:modified xsi:type="dcterms:W3CDTF">2024-03-18T07:31:00Z</dcterms:modified>
</cp:coreProperties>
</file>