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77337" w:rsidRPr="00377337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77337" w:rsidRPr="00377337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37733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733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środków do sterylizacji na okres 24 miesięcy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77337" w:rsidRPr="00A2540E" w:rsidTr="00A56064">
        <w:tc>
          <w:tcPr>
            <w:tcW w:w="2269" w:type="dxa"/>
            <w:shd w:val="clear" w:color="auto" w:fill="auto"/>
          </w:tcPr>
          <w:p w:rsidR="00377337" w:rsidRPr="00A2540E" w:rsidRDefault="00377337" w:rsidP="00A5606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7337" w:rsidRPr="00A2540E" w:rsidRDefault="00377337" w:rsidP="00A5606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7733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34/2024</w:t>
            </w:r>
          </w:p>
        </w:tc>
      </w:tr>
    </w:tbl>
    <w:p w:rsidR="00DC652A" w:rsidRPr="00053927" w:rsidRDefault="0037733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7733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1531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531A2" w:rsidRDefault="001531A2" w:rsidP="00025386">
      <w:pPr>
        <w:spacing w:after="0" w:line="240" w:lineRule="auto"/>
      </w:pPr>
      <w:r>
        <w:separator/>
      </w:r>
    </w:p>
  </w:endnote>
  <w:endnote w:type="continuationSeparator" w:id="0">
    <w:p w:rsidR="001531A2" w:rsidRDefault="001531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7337" w:rsidRDefault="00377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7337" w:rsidRDefault="003773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531A2" w:rsidRDefault="001531A2" w:rsidP="00025386">
      <w:pPr>
        <w:spacing w:after="0" w:line="240" w:lineRule="auto"/>
      </w:pPr>
      <w:r>
        <w:separator/>
      </w:r>
    </w:p>
  </w:footnote>
  <w:footnote w:type="continuationSeparator" w:id="0">
    <w:p w:rsidR="001531A2" w:rsidRDefault="001531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7337" w:rsidRDefault="003773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7337" w:rsidRDefault="003773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7337" w:rsidRDefault="003773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7232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1A2"/>
    <w:rsid w:val="00025386"/>
    <w:rsid w:val="000423B9"/>
    <w:rsid w:val="00053927"/>
    <w:rsid w:val="00066C44"/>
    <w:rsid w:val="00071D4C"/>
    <w:rsid w:val="00084786"/>
    <w:rsid w:val="001531A2"/>
    <w:rsid w:val="0016158F"/>
    <w:rsid w:val="001C2314"/>
    <w:rsid w:val="00213980"/>
    <w:rsid w:val="00377337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9177D22-1002-4066-A464-6997AE9E8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2024-03-18T07:29:00Z</dcterms:created>
  <dcterms:modified xsi:type="dcterms:W3CDTF">2024-03-18T07:29:00Z</dcterms:modified>
</cp:coreProperties>
</file>