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94ABA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7D1782">
        <w:rPr>
          <w:rFonts w:ascii="Arial" w:hAnsi="Arial" w:cs="Arial"/>
          <w:b/>
          <w:sz w:val="24"/>
          <w:szCs w:val="24"/>
        </w:rPr>
        <w:t>RK-NZ.262.1.2024</w:t>
      </w:r>
      <w:r w:rsidR="0096746B">
        <w:rPr>
          <w:rFonts w:ascii="Arial" w:hAnsi="Arial" w:cs="Arial"/>
          <w:b/>
          <w:sz w:val="24"/>
          <w:szCs w:val="24"/>
        </w:rPr>
        <w:t>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8F0807" w:rsidRPr="007D1782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7D1782" w:rsidRPr="008F0807" w:rsidRDefault="007D1782" w:rsidP="008F0807">
      <w:pPr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188A" w:rsidRDefault="00EC188A">
      <w:r>
        <w:separator/>
      </w:r>
    </w:p>
  </w:endnote>
  <w:endnote w:type="continuationSeparator" w:id="0">
    <w:p w:rsidR="00EC188A" w:rsidRDefault="00EC18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04" w:type="dxa"/>
      <w:tblInd w:w="-661" w:type="dxa"/>
      <w:tblLayout w:type="fixed"/>
      <w:tblLook w:val="04A0" w:firstRow="1" w:lastRow="0" w:firstColumn="1" w:lastColumn="0" w:noHBand="0" w:noVBand="1"/>
    </w:tblPr>
    <w:tblGrid>
      <w:gridCol w:w="2027"/>
      <w:gridCol w:w="5116"/>
      <w:gridCol w:w="3261"/>
    </w:tblGrid>
    <w:tr w:rsidR="007D1782" w:rsidRPr="00E23908" w:rsidTr="00CC6064">
      <w:trPr>
        <w:trHeight w:val="1629"/>
      </w:trPr>
      <w:tc>
        <w:tcPr>
          <w:tcW w:w="2027" w:type="dxa"/>
          <w:shd w:val="clear" w:color="auto" w:fill="auto"/>
        </w:tcPr>
        <w:p w:rsidR="007D1782" w:rsidRPr="00E23908" w:rsidRDefault="007D1782" w:rsidP="007D1782">
          <w:r>
            <w:fldChar w:fldCharType="begin"/>
          </w:r>
          <w:r>
            <w:instrText xml:space="preserve"> INCLUDEPICTURE "https://pcz.pl/fcp/aGBUKOQtTKlQhbx08SlkTUQdKUWRuHQwFDBoIVURNFDgPW1ZpCFghUHcKVigEQR1BXQEsKTwdAQsKJBVYCRlYdxdFDy5IGzpEMEIrMQxBC0EGRUtwf08Q/_users/code_YCFYXIghYYUQ6UhciCQgDI0QRCWY8AQ/kamila/logo/logo_paczka/logo_pl/pcz_logo_pol_pion_mono.png" \* MERGEFORMATINET </w:instrText>
          </w:r>
          <w:r>
            <w:fldChar w:fldCharType="separate"/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90pt;height:79.5pt">
                <v:imagedata r:id="rId1" r:href="rId2"/>
              </v:shape>
            </w:pict>
          </w:r>
          <w:r>
            <w:fldChar w:fldCharType="end"/>
          </w:r>
        </w:p>
      </w:tc>
      <w:tc>
        <w:tcPr>
          <w:tcW w:w="5116" w:type="dxa"/>
          <w:shd w:val="clear" w:color="auto" w:fill="auto"/>
        </w:tcPr>
        <w:p w:rsidR="007D1782" w:rsidRPr="00E23908" w:rsidRDefault="007D1782" w:rsidP="007D1782">
          <w:pPr>
            <w:tabs>
              <w:tab w:val="center" w:pos="4536"/>
              <w:tab w:val="right" w:pos="9072"/>
            </w:tabs>
            <w:rPr>
              <w:rFonts w:ascii="Verdana" w:hAnsi="Verdana" w:cs="Verdana"/>
              <w:sz w:val="18"/>
              <w:szCs w:val="18"/>
            </w:rPr>
          </w:pPr>
        </w:p>
        <w:p w:rsidR="007D1782" w:rsidRDefault="007D1782" w:rsidP="007D1782">
          <w:pPr>
            <w:tabs>
              <w:tab w:val="center" w:pos="4536"/>
              <w:tab w:val="right" w:pos="9072"/>
            </w:tabs>
            <w:jc w:val="center"/>
            <w:rPr>
              <w:rFonts w:ascii="Verdana" w:hAnsi="Verdana" w:cs="Verdana"/>
              <w:sz w:val="16"/>
              <w:szCs w:val="16"/>
            </w:rPr>
          </w:pPr>
          <w:r w:rsidRPr="00E23908">
            <w:rPr>
              <w:rFonts w:ascii="Verdana" w:hAnsi="Verdana" w:cs="Verdana"/>
              <w:sz w:val="16"/>
              <w:szCs w:val="16"/>
            </w:rPr>
            <w:t>„</w:t>
          </w:r>
          <w:r w:rsidRPr="002A0B1D">
            <w:rPr>
              <w:rFonts w:ascii="Verdana" w:hAnsi="Verdana" w:cs="Verdana"/>
              <w:sz w:val="16"/>
              <w:szCs w:val="16"/>
            </w:rPr>
            <w:t>Standaryzacja procedury wymiarowania defektów metodą aktywnej termografii w podczerwieni</w:t>
          </w:r>
          <w:r>
            <w:rPr>
              <w:rFonts w:ascii="Verdana" w:hAnsi="Verdana" w:cs="Verdana"/>
              <w:sz w:val="16"/>
              <w:szCs w:val="16"/>
            </w:rPr>
            <w:t>”</w:t>
          </w:r>
        </w:p>
        <w:p w:rsidR="007D1782" w:rsidRPr="00E23908" w:rsidRDefault="007D1782" w:rsidP="007D1782">
          <w:pPr>
            <w:tabs>
              <w:tab w:val="center" w:pos="4536"/>
              <w:tab w:val="right" w:pos="9072"/>
            </w:tabs>
            <w:jc w:val="center"/>
            <w:rPr>
              <w:rFonts w:ascii="Verdana" w:hAnsi="Verdana" w:cs="Verdana"/>
              <w:sz w:val="16"/>
              <w:szCs w:val="16"/>
            </w:rPr>
          </w:pPr>
        </w:p>
        <w:p w:rsidR="007D1782" w:rsidRPr="00E23908" w:rsidRDefault="007D1782" w:rsidP="007D1782">
          <w:pPr>
            <w:tabs>
              <w:tab w:val="center" w:pos="4536"/>
              <w:tab w:val="right" w:pos="9072"/>
            </w:tabs>
            <w:jc w:val="center"/>
          </w:pPr>
          <w:r w:rsidRPr="00E23908">
            <w:rPr>
              <w:rFonts w:ascii="Verdana" w:hAnsi="Verdana" w:cs="Verdana"/>
              <w:sz w:val="16"/>
              <w:szCs w:val="16"/>
            </w:rPr>
            <w:t xml:space="preserve">Umowa nr: </w:t>
          </w:r>
          <w:r w:rsidRPr="002A0B1D">
            <w:rPr>
              <w:rFonts w:ascii="Verdana" w:hAnsi="Verdana" w:cs="Verdana"/>
              <w:sz w:val="16"/>
              <w:szCs w:val="16"/>
            </w:rPr>
            <w:t>PM-II/SP/0003/2024/02</w:t>
          </w:r>
        </w:p>
      </w:tc>
      <w:tc>
        <w:tcPr>
          <w:tcW w:w="3261" w:type="dxa"/>
          <w:shd w:val="clear" w:color="auto" w:fill="auto"/>
        </w:tcPr>
        <w:p w:rsidR="007D1782" w:rsidRPr="00E23908" w:rsidRDefault="007D1782" w:rsidP="007D1782">
          <w:pPr>
            <w:tabs>
              <w:tab w:val="left" w:pos="3682"/>
            </w:tabs>
          </w:pPr>
          <w:r>
            <w:tab/>
          </w:r>
        </w:p>
        <w:p w:rsidR="007D1782" w:rsidRPr="00E23908" w:rsidRDefault="007D1782" w:rsidP="007D1782">
          <w:pPr>
            <w:jc w:val="right"/>
          </w:pPr>
          <w:r w:rsidRPr="00D405C5">
            <w:rPr>
              <w:noProof/>
            </w:rPr>
            <w:drawing>
              <wp:inline distT="0" distB="0" distL="0" distR="0">
                <wp:extent cx="2047875" cy="733425"/>
                <wp:effectExtent l="0" t="0" r="0" b="0"/>
                <wp:docPr id="5" name="Obraz 5" descr="PCz_wydział_el_poziom_mon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PCz_wydział_el_poziom_mon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47875" cy="733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7D1782" w:rsidRDefault="007D17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188A" w:rsidRDefault="00EC188A">
      <w:r>
        <w:separator/>
      </w:r>
    </w:p>
  </w:footnote>
  <w:footnote w:type="continuationSeparator" w:id="0">
    <w:p w:rsidR="00EC188A" w:rsidRDefault="00EC188A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1782" w:rsidRPr="007D1782" w:rsidRDefault="007D1782" w:rsidP="007D1782">
    <w:pPr>
      <w:spacing w:line="100" w:lineRule="atLeast"/>
      <w:rPr>
        <w:rFonts w:ascii="Roboto" w:hAnsi="Roboto"/>
      </w:rPr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posOffset>4296410</wp:posOffset>
          </wp:positionH>
          <wp:positionV relativeFrom="paragraph">
            <wp:posOffset>93980</wp:posOffset>
          </wp:positionV>
          <wp:extent cx="2194560" cy="693420"/>
          <wp:effectExtent l="0" t="0" r="0" b="0"/>
          <wp:wrapThrough wrapText="bothSides">
            <wp:wrapPolygon edited="0">
              <wp:start x="0" y="0"/>
              <wp:lineTo x="0" y="20769"/>
              <wp:lineTo x="18000" y="20769"/>
              <wp:lineTo x="18938" y="20769"/>
              <wp:lineTo x="19500" y="20769"/>
              <wp:lineTo x="21375" y="19582"/>
              <wp:lineTo x="21375" y="0"/>
              <wp:lineTo x="0" y="0"/>
            </wp:wrapPolygon>
          </wp:wrapThrough>
          <wp:docPr id="4" name="Obraz 4" descr="C:\Users\J.Adamczuk\Downloads\znaki_strona_www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C:\Users\J.Adamczuk\Downloads\znaki_strona_www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4560" cy="6934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2025015</wp:posOffset>
          </wp:positionH>
          <wp:positionV relativeFrom="paragraph">
            <wp:posOffset>6350</wp:posOffset>
          </wp:positionV>
          <wp:extent cx="2152650" cy="669290"/>
          <wp:effectExtent l="0" t="0" r="0" b="0"/>
          <wp:wrapThrough wrapText="bothSides">
            <wp:wrapPolygon edited="0">
              <wp:start x="0" y="0"/>
              <wp:lineTo x="0" y="20903"/>
              <wp:lineTo x="21409" y="20903"/>
              <wp:lineTo x="21409" y="0"/>
              <wp:lineTo x="0" y="0"/>
            </wp:wrapPolygon>
          </wp:wrapThrough>
          <wp:docPr id="3" name="Obraz 3" descr="C:\Users\mariola.scislowska\AppData\Local\Packages\Microsoft.Windows.Photos_8wekyb3d8bbwe\TempState\ShareServiceTempFolder\05_znak_ siatka_uproszczony_kolor_biale_tlo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C:\Users\mariola.scislowska\AppData\Local\Packages\Microsoft.Windows.Photos_8wekyb3d8bbwe\TempState\ShareServiceTempFolder\05_znak_ siatka_uproszczony_kolor_biale_tlo.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2650" cy="6692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margin">
            <wp:align>left</wp:align>
          </wp:positionH>
          <wp:positionV relativeFrom="paragraph">
            <wp:posOffset>6350</wp:posOffset>
          </wp:positionV>
          <wp:extent cx="1965960" cy="615315"/>
          <wp:effectExtent l="0" t="0" r="0" b="0"/>
          <wp:wrapNone/>
          <wp:docPr id="2" name="Obraz 2" descr="Polska Metrologia I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Polska Metrologia II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5960" cy="615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D1782" w:rsidRDefault="007D1782" w:rsidP="007D1782">
    <w:pPr>
      <w:spacing w:line="100" w:lineRule="atLeast"/>
      <w:jc w:val="center"/>
      <w:rPr>
        <w:rFonts w:ascii="Roboto" w:hAnsi="Roboto"/>
        <w:caps/>
      </w:rPr>
    </w:pPr>
  </w:p>
  <w:p w:rsidR="007D1782" w:rsidRDefault="007D1782" w:rsidP="007D1782">
    <w:pPr>
      <w:spacing w:line="100" w:lineRule="atLeast"/>
      <w:jc w:val="center"/>
      <w:rPr>
        <w:rFonts w:ascii="Roboto" w:hAnsi="Roboto"/>
        <w:caps/>
      </w:rPr>
    </w:pPr>
  </w:p>
  <w:p w:rsidR="007D1782" w:rsidRPr="00260D59" w:rsidRDefault="007D1782" w:rsidP="007D1782">
    <w:pPr>
      <w:spacing w:line="100" w:lineRule="atLeast"/>
      <w:jc w:val="center"/>
      <w:rPr>
        <w:rFonts w:ascii="Roboto" w:hAnsi="Roboto"/>
        <w:caps/>
      </w:rPr>
    </w:pPr>
  </w:p>
  <w:p w:rsidR="007D1782" w:rsidRDefault="007D1782" w:rsidP="007D1782">
    <w:pPr>
      <w:pStyle w:val="Nagwek"/>
      <w:tabs>
        <w:tab w:val="clear" w:pos="4536"/>
        <w:tab w:val="clear" w:pos="9072"/>
        <w:tab w:val="left" w:pos="438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0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61991"/>
    <w:rsid w:val="00076CA3"/>
    <w:rsid w:val="00097C04"/>
    <w:rsid w:val="000D09FE"/>
    <w:rsid w:val="000F4358"/>
    <w:rsid w:val="0017055F"/>
    <w:rsid w:val="0017664A"/>
    <w:rsid w:val="001772BB"/>
    <w:rsid w:val="00193D87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A6849"/>
    <w:rsid w:val="0043369E"/>
    <w:rsid w:val="0046167F"/>
    <w:rsid w:val="00463E3A"/>
    <w:rsid w:val="00475D21"/>
    <w:rsid w:val="004C47DD"/>
    <w:rsid w:val="004C6FC6"/>
    <w:rsid w:val="004D0706"/>
    <w:rsid w:val="00567EC8"/>
    <w:rsid w:val="005C0F97"/>
    <w:rsid w:val="00644349"/>
    <w:rsid w:val="00645330"/>
    <w:rsid w:val="00652A6D"/>
    <w:rsid w:val="00692C06"/>
    <w:rsid w:val="006A3B98"/>
    <w:rsid w:val="006B1A44"/>
    <w:rsid w:val="00706A38"/>
    <w:rsid w:val="00720EC9"/>
    <w:rsid w:val="007478AD"/>
    <w:rsid w:val="00790D9D"/>
    <w:rsid w:val="00792BE0"/>
    <w:rsid w:val="007A769C"/>
    <w:rsid w:val="007C0939"/>
    <w:rsid w:val="007D09A4"/>
    <w:rsid w:val="007D1782"/>
    <w:rsid w:val="007E46E6"/>
    <w:rsid w:val="0082622C"/>
    <w:rsid w:val="008320A5"/>
    <w:rsid w:val="00862FC2"/>
    <w:rsid w:val="00871DE5"/>
    <w:rsid w:val="00875571"/>
    <w:rsid w:val="00894ABA"/>
    <w:rsid w:val="008B2F4C"/>
    <w:rsid w:val="008C4A7F"/>
    <w:rsid w:val="008C706D"/>
    <w:rsid w:val="008D77B5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17D3A"/>
    <w:rsid w:val="00A22293"/>
    <w:rsid w:val="00A639B6"/>
    <w:rsid w:val="00A947BA"/>
    <w:rsid w:val="00AA6DED"/>
    <w:rsid w:val="00AC3086"/>
    <w:rsid w:val="00AE69AC"/>
    <w:rsid w:val="00AF3477"/>
    <w:rsid w:val="00B2559F"/>
    <w:rsid w:val="00B3282B"/>
    <w:rsid w:val="00B463F8"/>
    <w:rsid w:val="00B46E99"/>
    <w:rsid w:val="00B97771"/>
    <w:rsid w:val="00BF5CED"/>
    <w:rsid w:val="00C221D9"/>
    <w:rsid w:val="00C44173"/>
    <w:rsid w:val="00CC0B0D"/>
    <w:rsid w:val="00CC74B7"/>
    <w:rsid w:val="00CE1935"/>
    <w:rsid w:val="00D27AC5"/>
    <w:rsid w:val="00D44F2D"/>
    <w:rsid w:val="00D4703D"/>
    <w:rsid w:val="00D61120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C188A"/>
    <w:rsid w:val="00EE5E19"/>
    <w:rsid w:val="00EE6CFA"/>
    <w:rsid w:val="00EF2809"/>
    <w:rsid w:val="00F22E66"/>
    <w:rsid w:val="00F32D78"/>
    <w:rsid w:val="00F41CE0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0"/>
    <o:shapelayout v:ext="edit">
      <o:idmap v:ext="edit" data="1"/>
    </o:shapelayout>
  </w:shapeDefaults>
  <w:decimalSymbol w:val=","/>
  <w:listSeparator w:val=";"/>
  <w14:docId w14:val="73012A9D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https://pcz.pl/fcp/aGBUKOQtTKlQhbx08SlkTUQdKUWRuHQwFDBoIVURNFDgPW1ZpCFghUHcKVigEQR1BXQEsKTwdAQsKJBVYCRlYdxdFDy5IGzpEMEIrMQxBC0EGRUtwf08Q/_users/code_YCFYXIghYYUQ6UhciCQgDI0QRCWY8AQ/kamila/logo/logo_paczka/logo_pl/pcz_logo_pol_pion_mono.png" TargetMode="External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163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2024-03-15T12:24:00Z</cp:lastPrinted>
  <dcterms:created xsi:type="dcterms:W3CDTF">2024-03-15T12:24:00Z</dcterms:created>
  <dcterms:modified xsi:type="dcterms:W3CDTF">2024-03-15T12:24:00Z</dcterms:modified>
</cp:coreProperties>
</file>