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2E6E" w:rsidRPr="00A24959" w:rsidRDefault="00D62E6E" w:rsidP="00A24959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bookmarkStart w:id="0" w:name="_GoBack"/>
      <w:bookmarkEnd w:id="0"/>
      <w:r w:rsidRPr="00A24959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DD658B" w:rsidRPr="00A24959">
        <w:rPr>
          <w:rFonts w:ascii="Arial" w:eastAsia="Times New Roman" w:hAnsi="Arial" w:cs="Arial"/>
          <w:bCs/>
          <w:sz w:val="24"/>
          <w:szCs w:val="24"/>
          <w:lang w:eastAsia="pl-PL"/>
        </w:rPr>
        <w:t>3</w:t>
      </w:r>
      <w:r w:rsidRPr="00A24959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A24959" w:rsidTr="00D62E6E">
        <w:tc>
          <w:tcPr>
            <w:tcW w:w="2800" w:type="dxa"/>
            <w:shd w:val="clear" w:color="auto" w:fill="auto"/>
          </w:tcPr>
          <w:p w:rsidR="00D62E6E" w:rsidRPr="00A24959" w:rsidRDefault="00D62E6E" w:rsidP="00A2495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4959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4959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A24959" w:rsidRDefault="00D62E6E" w:rsidP="00A24959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A24959" w:rsidRDefault="00D62E6E" w:rsidP="00A24959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4959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A24959" w:rsidRDefault="00D62E6E" w:rsidP="00A24959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A2495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A2495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2495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D62E6E" w:rsidRPr="00A24959" w:rsidTr="00D62E6E">
        <w:tc>
          <w:tcPr>
            <w:tcW w:w="2800" w:type="dxa"/>
            <w:shd w:val="clear" w:color="auto" w:fill="auto"/>
          </w:tcPr>
          <w:p w:rsidR="00D62E6E" w:rsidRPr="00A24959" w:rsidRDefault="00D62E6E" w:rsidP="00A24959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4959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A24959" w:rsidRDefault="00D62E6E" w:rsidP="00A24959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A24959" w:rsidRDefault="00D62E6E" w:rsidP="00A24959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4959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A24959" w:rsidRDefault="00D62E6E" w:rsidP="00A24959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A2495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A24959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A2495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BC121E" w:rsidRPr="00A24959" w:rsidRDefault="00BC121E" w:rsidP="00A24959">
      <w:pPr>
        <w:tabs>
          <w:tab w:val="center" w:pos="4536"/>
          <w:tab w:val="right" w:pos="9072"/>
        </w:tabs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D658B" w:rsidRPr="00A24959" w:rsidTr="00F14CEF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DD658B" w:rsidRPr="00A24959" w:rsidRDefault="00DD658B" w:rsidP="00A24959">
            <w:pPr>
              <w:spacing w:before="120" w:after="120" w:line="36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4959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:rsidR="00DD658B" w:rsidRPr="00A24959" w:rsidRDefault="00DD658B" w:rsidP="00A24959">
            <w:pPr>
              <w:spacing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495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składane w zakresie art. 108 ust. 1 pkt. 5 ustawy z dnia 11 września 2019 r. Prawo zamówień publicznych </w:t>
            </w:r>
            <w:r w:rsidRPr="00A2495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(</w:t>
            </w:r>
            <w:proofErr w:type="spellStart"/>
            <w:r w:rsidRPr="00A2495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t.j</w:t>
            </w:r>
            <w:proofErr w:type="spellEnd"/>
            <w:r w:rsidRPr="00A2495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. Dz. U. z 2023r. poz. 1605)</w:t>
            </w:r>
            <w:r w:rsidRPr="00A2495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(dalej jako: ustawa </w:t>
            </w:r>
            <w:proofErr w:type="spellStart"/>
            <w:r w:rsidRPr="00A2495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Pzp</w:t>
            </w:r>
            <w:proofErr w:type="spellEnd"/>
            <w:r w:rsidRPr="00A2495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), dotyczące:</w:t>
            </w:r>
          </w:p>
          <w:p w:rsidR="00DD658B" w:rsidRPr="00A24959" w:rsidRDefault="00DD658B" w:rsidP="00A24959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4959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:rsidR="00DD658B" w:rsidRPr="00A24959" w:rsidRDefault="00DD658B" w:rsidP="00A24959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A24959" w:rsidRDefault="00DD658B" w:rsidP="00A24959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2495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 w:rsidRPr="00A24959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A24959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A24959" w:rsidTr="00D62E6E">
        <w:tc>
          <w:tcPr>
            <w:tcW w:w="2269" w:type="dxa"/>
            <w:shd w:val="clear" w:color="auto" w:fill="auto"/>
          </w:tcPr>
          <w:p w:rsidR="00D62E6E" w:rsidRPr="00A24959" w:rsidRDefault="00D62E6E" w:rsidP="00A2495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495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A24959" w:rsidRDefault="00DD658B" w:rsidP="00A2495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2495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komputerów do analizy i obróbki danych na potrzeby projektu badawczego ,,Standaryzacja procedury wymiarowania defektów metodą aktywnej termografii w podczerwieni" w ramach konkursu Polska Metrologia II dla Wydziału Elektrycznego Politechniki Częstochowskiej</w:t>
            </w:r>
            <w:r w:rsidR="00D62E6E" w:rsidRPr="00A2495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D658B" w:rsidRPr="00A24959" w:rsidTr="00F14CEF">
        <w:tc>
          <w:tcPr>
            <w:tcW w:w="2269" w:type="dxa"/>
            <w:shd w:val="clear" w:color="auto" w:fill="auto"/>
          </w:tcPr>
          <w:p w:rsidR="00DD658B" w:rsidRPr="00A24959" w:rsidRDefault="00DD658B" w:rsidP="00A2495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495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D658B" w:rsidRPr="00A24959" w:rsidRDefault="00DD658B" w:rsidP="00A2495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2495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RK-NZ.262.1.2024.MM</w:t>
            </w:r>
          </w:p>
        </w:tc>
      </w:tr>
    </w:tbl>
    <w:p w:rsidR="00BC121E" w:rsidRPr="00A24959" w:rsidRDefault="00DD658B" w:rsidP="00A24959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A2495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A24959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A24959">
        <w:rPr>
          <w:rFonts w:ascii="Arial" w:eastAsia="Times New Roman" w:hAnsi="Arial" w:cs="Arial"/>
          <w:b/>
          <w:sz w:val="24"/>
          <w:szCs w:val="24"/>
          <w:lang w:eastAsia="pl-PL"/>
        </w:rPr>
        <w:t>Politechnika Częstochowska</w:t>
      </w:r>
      <w:r w:rsidR="00BC121E" w:rsidRPr="00A24959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A24959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A24959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A24959" w:rsidRDefault="008E296F" w:rsidP="00A24959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A24959">
        <w:rPr>
          <w:rFonts w:ascii="Arial" w:eastAsia="Times New Roman" w:hAnsi="Arial" w:cs="Arial"/>
          <w:b/>
          <w:bCs/>
          <w:sz w:val="24"/>
          <w:szCs w:val="24"/>
        </w:rPr>
        <w:lastRenderedPageBreak/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A24959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A24959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A24959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A24959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A24959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A24959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Pr="00A24959" w:rsidRDefault="00BC121E" w:rsidP="00A24959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24959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A24959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A24959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A24959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A24959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A24959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A24959" w:rsidRDefault="00BF69A4" w:rsidP="00A24959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24959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A24959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A24959" w:rsidRDefault="00BC121E" w:rsidP="00A24959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495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A24959" w:rsidRDefault="00BC121E" w:rsidP="00A24959">
            <w:pPr>
              <w:widowControl w:val="0"/>
              <w:adjustRightInd w:val="0"/>
              <w:spacing w:before="60" w:after="60" w:line="360" w:lineRule="auto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495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A24959" w:rsidRDefault="00BC121E" w:rsidP="00A24959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495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A24959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A24959" w:rsidRDefault="00BC121E" w:rsidP="00A24959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495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A24959" w:rsidRDefault="00BC121E" w:rsidP="00A24959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A24959" w:rsidRDefault="00BC121E" w:rsidP="00A24959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A24959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A24959" w:rsidRDefault="00BC121E" w:rsidP="00A24959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495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A24959" w:rsidRDefault="00BC121E" w:rsidP="00A24959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A24959" w:rsidRDefault="00BC121E" w:rsidP="00A24959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A24959" w:rsidRDefault="00BC121E" w:rsidP="00A24959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A24959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Pr="00A24959" w:rsidRDefault="00BC121E" w:rsidP="00A24959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A24959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A24959" w:rsidRDefault="00067B62" w:rsidP="00A24959">
      <w:pPr>
        <w:widowControl w:val="0"/>
        <w:adjustRightInd w:val="0"/>
        <w:spacing w:after="120" w:line="360" w:lineRule="auto"/>
        <w:textAlignment w:val="baseline"/>
        <w:rPr>
          <w:rFonts w:ascii="Arial" w:eastAsia="Times New Roman" w:hAnsi="Arial" w:cs="Arial"/>
          <w:b/>
          <w:bCs/>
          <w:color w:val="0070C0"/>
          <w:sz w:val="24"/>
          <w:szCs w:val="24"/>
          <w:vertAlign w:val="superscript"/>
          <w:lang w:eastAsia="pl-PL"/>
        </w:rPr>
      </w:pPr>
      <w:r w:rsidRPr="00A24959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A24959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A24959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Należy zaznaczyć właściwe lub niepotrzebne skreślić</w:t>
      </w:r>
    </w:p>
    <w:p w:rsidR="00067B62" w:rsidRPr="00A24959" w:rsidRDefault="00067B62" w:rsidP="00A24959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A24959" w:rsidTr="00620E37">
        <w:tc>
          <w:tcPr>
            <w:tcW w:w="2660" w:type="dxa"/>
            <w:shd w:val="clear" w:color="auto" w:fill="auto"/>
          </w:tcPr>
          <w:p w:rsidR="00BC121E" w:rsidRPr="00A24959" w:rsidRDefault="00BC121E" w:rsidP="00A24959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A24959" w:rsidRDefault="00D62E6E" w:rsidP="00A24959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A24959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A24959" w:rsidRDefault="00844A96" w:rsidP="00A24959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A24959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BC121E" w:rsidRPr="00A24959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data</w:t>
            </w:r>
            <w:r w:rsidRPr="00A24959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A24959" w:rsidRDefault="00BC121E" w:rsidP="00A24959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A24959" w:rsidRDefault="00BC121E" w:rsidP="00A24959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A24959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A24959" w:rsidRDefault="00844A96" w:rsidP="00A24959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A24959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DD658B" w:rsidRPr="00A24959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="00BC121E" w:rsidRPr="00A24959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reprezentacji Wykonawcy</w:t>
            </w:r>
            <w:r w:rsidRPr="00A24959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]</w:t>
            </w:r>
          </w:p>
        </w:tc>
      </w:tr>
    </w:tbl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4DAC" w:rsidRDefault="00524DAC">
      <w:r>
        <w:separator/>
      </w:r>
    </w:p>
  </w:endnote>
  <w:endnote w:type="continuationSeparator" w:id="0">
    <w:p w:rsidR="00524DAC" w:rsidRDefault="00524D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404" w:type="dxa"/>
      <w:tblInd w:w="-661" w:type="dxa"/>
      <w:tblLayout w:type="fixed"/>
      <w:tblLook w:val="04A0" w:firstRow="1" w:lastRow="0" w:firstColumn="1" w:lastColumn="0" w:noHBand="0" w:noVBand="1"/>
    </w:tblPr>
    <w:tblGrid>
      <w:gridCol w:w="2027"/>
      <w:gridCol w:w="5116"/>
      <w:gridCol w:w="3261"/>
    </w:tblGrid>
    <w:tr w:rsidR="00A24959" w:rsidRPr="00E23908" w:rsidTr="00F14CEF">
      <w:trPr>
        <w:trHeight w:val="1629"/>
      </w:trPr>
      <w:tc>
        <w:tcPr>
          <w:tcW w:w="2027" w:type="dxa"/>
          <w:shd w:val="clear" w:color="auto" w:fill="auto"/>
        </w:tcPr>
        <w:p w:rsidR="00A24959" w:rsidRPr="00E23908" w:rsidRDefault="00A24959" w:rsidP="00A24959">
          <w:r>
            <w:fldChar w:fldCharType="begin"/>
          </w:r>
          <w:r>
            <w:instrText xml:space="preserve"> INCLUDEPICTURE "https://pcz.pl/fcp/aGBUKOQtTKlQhbx08SlkTUQdKUWRuHQwFDBoIVURNFDgPW1ZpCFghUHcKVigEQR1BXQEsKTwdAQsKJBVYCRlYdxdFDy5IGzpEMEIrMQxBC0EGRUtwf08Q/_users/code_YCFYXIghYYUQ6UhciCQgDI0QRCWY8AQ/kamila/logo/logo_paczka/logo_pl/pcz_logo_pol_pion_mono.png" \* MERGEFORMATINET </w:instrText>
          </w:r>
          <w:r>
            <w:fldChar w:fldCharType="separate"/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31" type="#_x0000_t75" style="width:90pt;height:79.5pt" o:ole="">
                <v:imagedata r:id="rId1" r:href="rId2"/>
              </v:shape>
            </w:pict>
          </w:r>
          <w:r>
            <w:fldChar w:fldCharType="end"/>
          </w:r>
        </w:p>
      </w:tc>
      <w:tc>
        <w:tcPr>
          <w:tcW w:w="5116" w:type="dxa"/>
          <w:shd w:val="clear" w:color="auto" w:fill="auto"/>
        </w:tcPr>
        <w:p w:rsidR="00A24959" w:rsidRPr="00E23908" w:rsidRDefault="00A24959" w:rsidP="00A24959">
          <w:pPr>
            <w:tabs>
              <w:tab w:val="center" w:pos="4536"/>
              <w:tab w:val="right" w:pos="9072"/>
            </w:tabs>
            <w:rPr>
              <w:rFonts w:ascii="Verdana" w:hAnsi="Verdana" w:cs="Verdana"/>
              <w:sz w:val="18"/>
              <w:szCs w:val="18"/>
            </w:rPr>
          </w:pPr>
        </w:p>
        <w:p w:rsidR="00A24959" w:rsidRDefault="00A24959" w:rsidP="00A24959">
          <w:pPr>
            <w:tabs>
              <w:tab w:val="center" w:pos="4536"/>
              <w:tab w:val="right" w:pos="9072"/>
            </w:tabs>
            <w:jc w:val="center"/>
            <w:rPr>
              <w:rFonts w:ascii="Verdana" w:hAnsi="Verdana" w:cs="Verdana"/>
              <w:sz w:val="16"/>
              <w:szCs w:val="16"/>
            </w:rPr>
          </w:pPr>
          <w:r w:rsidRPr="00E23908">
            <w:rPr>
              <w:rFonts w:ascii="Verdana" w:hAnsi="Verdana" w:cs="Verdana"/>
              <w:sz w:val="16"/>
              <w:szCs w:val="16"/>
            </w:rPr>
            <w:t>„</w:t>
          </w:r>
          <w:r w:rsidRPr="002A0B1D">
            <w:rPr>
              <w:rFonts w:ascii="Verdana" w:hAnsi="Verdana" w:cs="Verdana"/>
              <w:sz w:val="16"/>
              <w:szCs w:val="16"/>
            </w:rPr>
            <w:t>Standaryzacja procedury wymiarowania defektów metodą aktywnej termografii w podczerwieni</w:t>
          </w:r>
          <w:r>
            <w:rPr>
              <w:rFonts w:ascii="Verdana" w:hAnsi="Verdana" w:cs="Verdana"/>
              <w:sz w:val="16"/>
              <w:szCs w:val="16"/>
            </w:rPr>
            <w:t>”</w:t>
          </w:r>
        </w:p>
        <w:p w:rsidR="00A24959" w:rsidRPr="00E23908" w:rsidRDefault="00A24959" w:rsidP="00A24959">
          <w:pPr>
            <w:tabs>
              <w:tab w:val="center" w:pos="4536"/>
              <w:tab w:val="right" w:pos="9072"/>
            </w:tabs>
            <w:jc w:val="center"/>
            <w:rPr>
              <w:rFonts w:ascii="Verdana" w:hAnsi="Verdana" w:cs="Verdana"/>
              <w:sz w:val="16"/>
              <w:szCs w:val="16"/>
            </w:rPr>
          </w:pPr>
        </w:p>
        <w:p w:rsidR="00A24959" w:rsidRPr="00E23908" w:rsidRDefault="00A24959" w:rsidP="00A24959">
          <w:pPr>
            <w:tabs>
              <w:tab w:val="center" w:pos="4536"/>
              <w:tab w:val="right" w:pos="9072"/>
            </w:tabs>
            <w:jc w:val="center"/>
          </w:pPr>
          <w:r w:rsidRPr="00E23908">
            <w:rPr>
              <w:rFonts w:ascii="Verdana" w:hAnsi="Verdana" w:cs="Verdana"/>
              <w:sz w:val="16"/>
              <w:szCs w:val="16"/>
            </w:rPr>
            <w:t xml:space="preserve">Umowa nr: </w:t>
          </w:r>
          <w:r w:rsidRPr="002A0B1D">
            <w:rPr>
              <w:rFonts w:ascii="Verdana" w:hAnsi="Verdana" w:cs="Verdana"/>
              <w:sz w:val="16"/>
              <w:szCs w:val="16"/>
            </w:rPr>
            <w:t>PM-II/SP/0003/2024/02</w:t>
          </w:r>
        </w:p>
      </w:tc>
      <w:tc>
        <w:tcPr>
          <w:tcW w:w="3261" w:type="dxa"/>
          <w:shd w:val="clear" w:color="auto" w:fill="auto"/>
        </w:tcPr>
        <w:p w:rsidR="00A24959" w:rsidRPr="00E23908" w:rsidRDefault="00A24959" w:rsidP="00A24959">
          <w:pPr>
            <w:tabs>
              <w:tab w:val="left" w:pos="3682"/>
            </w:tabs>
          </w:pPr>
          <w:r>
            <w:tab/>
          </w:r>
        </w:p>
        <w:p w:rsidR="00A24959" w:rsidRPr="00E23908" w:rsidRDefault="00A24959" w:rsidP="00A24959">
          <w:pPr>
            <w:jc w:val="right"/>
          </w:pPr>
          <w:r w:rsidRPr="00D405C5">
            <w:pict>
              <v:shape id="_x0000_i1032" type="#_x0000_t75" style="width:161.25pt;height:57.75pt" o:ole="">
                <v:imagedata r:id="rId3" o:title="PCz_wydział_el_poziom_mono"/>
              </v:shape>
            </w:pict>
          </w:r>
        </w:p>
      </w:tc>
    </w:tr>
  </w:tbl>
  <w:p w:rsidR="009A4CD3" w:rsidRDefault="009A4CD3" w:rsidP="00A24959">
    <w:pPr>
      <w:pStyle w:val="Stopka"/>
      <w:tabs>
        <w:tab w:val="clear" w:pos="4536"/>
        <w:tab w:val="left" w:pos="8535"/>
      </w:tabs>
      <w:spacing w:after="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658B" w:rsidRDefault="00DD658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4DAC" w:rsidRDefault="00524DAC">
      <w:r>
        <w:separator/>
      </w:r>
    </w:p>
  </w:footnote>
  <w:footnote w:type="continuationSeparator" w:id="0">
    <w:p w:rsidR="00524DAC" w:rsidRDefault="00524D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658B" w:rsidRDefault="00DD65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4959" w:rsidRPr="00260D59" w:rsidRDefault="00A24959" w:rsidP="00A24959">
    <w:pPr>
      <w:spacing w:line="100" w:lineRule="atLeast"/>
      <w:rPr>
        <w:rFonts w:ascii="Roboto" w:hAnsi="Roboto"/>
        <w:sz w:val="20"/>
        <w:szCs w:val="20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6" o:spid="_x0000_s2050" type="#_x0000_t75" style="position:absolute;margin-left:338.3pt;margin-top:7.4pt;width:172.8pt;height:54.6pt;z-index:-251657216;visibility:visible;mso-position-horizontal-relative:margin;mso-width-relative:margin;mso-height-relative:margin" wrapcoords="-94 0 -94 20416 18219 21304 18783 21304 19722 21304 21506 19825 21600 15978 21600 0 -94 0">
          <v:imagedata r:id="rId1" o:title="znaki_strona_www"/>
          <w10:wrap type="through" anchorx="margin"/>
        </v:shape>
      </w:pict>
    </w:r>
  </w:p>
  <w:p w:rsidR="00A24959" w:rsidRDefault="00A24959" w:rsidP="00A24959">
    <w:pPr>
      <w:spacing w:line="100" w:lineRule="atLeast"/>
      <w:jc w:val="center"/>
      <w:rPr>
        <w:rFonts w:ascii="Roboto" w:hAnsi="Roboto"/>
        <w:caps/>
        <w:sz w:val="20"/>
        <w:szCs w:val="20"/>
      </w:rPr>
    </w:pPr>
    <w:r>
      <w:rPr>
        <w:noProof/>
      </w:rPr>
      <w:pict>
        <v:shape id="Obraz 5" o:spid="_x0000_s2052" type="#_x0000_t75" style="position:absolute;left:0;text-align:left;margin-left:159.45pt;margin-top:.5pt;width:169.5pt;height:52.7pt;z-index:251661312;visibility:visible;mso-width-relative:margin;mso-height-relative:margin" wrapcoords="-96 0 -96 21291 21600 21291 21600 0 -96 0">
          <v:imagedata r:id="rId2" o:title="05_znak_ siatka_uproszczony_kolor_biale_tlo"/>
          <w10:wrap type="through"/>
        </v:shape>
      </w:pict>
    </w:r>
    <w:r>
      <w:rPr>
        <w:noProof/>
      </w:rPr>
      <w:pict>
        <v:shape id="Obraz 7" o:spid="_x0000_s2051" type="#_x0000_t75" alt="Polska Metrologia II" style="position:absolute;left:0;text-align:left;margin-left:0;margin-top:.5pt;width:154.8pt;height:48.45pt;z-index:-251656192;visibility:visible;mso-position-horizontal:left;mso-position-horizontal-relative:margin">
          <v:imagedata r:id="rId3" o:title="Polska Metrologia II"/>
          <w10:wrap anchorx="margin"/>
        </v:shape>
      </w:pict>
    </w:r>
  </w:p>
  <w:p w:rsidR="00A24959" w:rsidRDefault="00A24959" w:rsidP="00A24959">
    <w:pPr>
      <w:spacing w:line="100" w:lineRule="atLeast"/>
      <w:jc w:val="center"/>
      <w:rPr>
        <w:rFonts w:ascii="Roboto" w:hAnsi="Roboto"/>
        <w:caps/>
        <w:sz w:val="20"/>
        <w:szCs w:val="20"/>
      </w:rPr>
    </w:pPr>
  </w:p>
  <w:p w:rsidR="00DD658B" w:rsidRDefault="00DD65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658B" w:rsidRDefault="00DD658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24DAC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24DAC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24959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D658B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D4C9D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3214C5FA"/>
  <w15:chartTrackingRefBased/>
  <w15:docId w15:val="{ADB66EA6-E39D-4025-B134-69220D148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A249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24959"/>
    <w:rPr>
      <w:rFonts w:ascii="Segoe UI" w:eastAsia="Calibr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7.png"/><Relationship Id="rId2" Type="http://schemas.openxmlformats.org/officeDocument/2006/relationships/image" Target="https://pcz.pl/fcp/aGBUKOQtTKlQhbx08SlkTUQdKUWRuHQwFDBoIVURNFDgPW1ZpCFghUHcKVigEQR1BXQEsKTwdAQsKJBVYCRlYdxdFDy5IGzpEMEIrMQxBC0EGRUtwf08Q/_users/code_YCFYXIghYYUQ6UhciCQgDI0QRCWY8AQ/kamila/logo/logo_paczka/logo_pl/pcz_logo_pol_pion_mono.png" TargetMode="External"/><Relationship Id="rId1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jpeg"/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ECC344-633B-47A8-966B-82B1AC900E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237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2024-03-15T10:50:00Z</cp:lastPrinted>
  <dcterms:created xsi:type="dcterms:W3CDTF">2024-03-15T10:50:00Z</dcterms:created>
  <dcterms:modified xsi:type="dcterms:W3CDTF">2024-03-15T10:50:00Z</dcterms:modified>
</cp:coreProperties>
</file>