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9AC743" w14:textId="77777777" w:rsidR="00BF083F" w:rsidRPr="00295946" w:rsidRDefault="00BF083F" w:rsidP="00766609">
      <w:pPr>
        <w:keepNext/>
        <w:spacing w:after="0"/>
        <w:jc w:val="right"/>
        <w:outlineLvl w:val="3"/>
        <w:rPr>
          <w:rFonts w:eastAsia="Times New Roman" w:cs="Calibri"/>
          <w:b/>
          <w:lang w:eastAsia="pl-PL"/>
        </w:rPr>
      </w:pPr>
      <w:r w:rsidRPr="00295946">
        <w:rPr>
          <w:rFonts w:eastAsia="Times New Roman" w:cs="Calibri"/>
          <w:b/>
          <w:lang w:eastAsia="pl-PL"/>
        </w:rPr>
        <w:t xml:space="preserve">Załącznik nr </w:t>
      </w:r>
      <w:r w:rsidR="00630FDC">
        <w:rPr>
          <w:rFonts w:eastAsia="Times New Roman" w:cs="Calibri"/>
          <w:b/>
          <w:lang w:eastAsia="pl-PL"/>
        </w:rPr>
        <w:t>6</w:t>
      </w:r>
    </w:p>
    <w:p w14:paraId="65DB3E3D" w14:textId="77777777" w:rsidR="00BF083F" w:rsidRPr="00295946" w:rsidRDefault="004E46EA" w:rsidP="00766609">
      <w:pPr>
        <w:autoSpaceDE w:val="0"/>
        <w:autoSpaceDN w:val="0"/>
        <w:adjustRightInd w:val="0"/>
        <w:spacing w:after="0"/>
        <w:jc w:val="center"/>
        <w:rPr>
          <w:rFonts w:eastAsia="TimesNewRoman,Bold" w:cs="Calibri"/>
          <w:b/>
          <w:bCs/>
          <w:lang w:eastAsia="pl-PL"/>
        </w:rPr>
      </w:pPr>
      <w:r w:rsidRPr="00295946">
        <w:rPr>
          <w:rFonts w:eastAsia="TimesNewRoman,Bold" w:cs="Calibri"/>
          <w:b/>
          <w:bCs/>
          <w:lang w:eastAsia="pl-PL"/>
        </w:rPr>
        <w:t>UMOWA</w:t>
      </w:r>
      <w:r w:rsidR="00F60B79" w:rsidRPr="00295946">
        <w:rPr>
          <w:rFonts w:eastAsia="TimesNewRoman,Bold" w:cs="Calibri"/>
          <w:b/>
          <w:bCs/>
          <w:lang w:eastAsia="pl-PL"/>
        </w:rPr>
        <w:t xml:space="preserve"> </w:t>
      </w:r>
      <w:r w:rsidR="00BF083F" w:rsidRPr="00295946">
        <w:rPr>
          <w:rFonts w:eastAsia="TimesNewRoman,Bold" w:cs="Calibri"/>
          <w:b/>
          <w:bCs/>
          <w:lang w:eastAsia="pl-PL"/>
        </w:rPr>
        <w:t xml:space="preserve">Nr </w:t>
      </w:r>
      <w:r w:rsidR="00F86821" w:rsidRPr="00295946">
        <w:rPr>
          <w:rFonts w:eastAsia="TimesNewRoman,Bold" w:cs="Calibri"/>
          <w:b/>
          <w:bCs/>
          <w:lang w:eastAsia="pl-PL"/>
        </w:rPr>
        <w:t>……….</w:t>
      </w:r>
    </w:p>
    <w:p w14:paraId="26EF8F64" w14:textId="77777777" w:rsidR="00F56BBD" w:rsidRPr="00295946" w:rsidRDefault="00F56BBD" w:rsidP="00766609">
      <w:pPr>
        <w:autoSpaceDE w:val="0"/>
        <w:autoSpaceDN w:val="0"/>
        <w:adjustRightInd w:val="0"/>
        <w:spacing w:after="0"/>
        <w:jc w:val="center"/>
        <w:rPr>
          <w:rFonts w:eastAsia="TimesNewRoman,Bold" w:cs="Calibri"/>
          <w:b/>
          <w:bCs/>
          <w:lang w:eastAsia="pl-PL"/>
        </w:rPr>
      </w:pPr>
    </w:p>
    <w:p w14:paraId="4F5CB204" w14:textId="0D49054A" w:rsidR="00BF083F" w:rsidRPr="00295946" w:rsidRDefault="00F56BBD" w:rsidP="00766609">
      <w:pPr>
        <w:autoSpaceDE w:val="0"/>
        <w:autoSpaceDN w:val="0"/>
        <w:adjustRightInd w:val="0"/>
        <w:spacing w:after="0"/>
        <w:ind w:firstLine="708"/>
        <w:jc w:val="both"/>
        <w:rPr>
          <w:rFonts w:eastAsia="TimesNewRoman,Bold" w:cs="Calibri"/>
          <w:lang w:eastAsia="pl-PL"/>
        </w:rPr>
      </w:pPr>
      <w:r w:rsidRPr="00295946">
        <w:rPr>
          <w:rFonts w:eastAsia="TimesNewRoman,Bold" w:cs="Calibri"/>
          <w:lang w:eastAsia="pl-PL"/>
        </w:rPr>
        <w:t xml:space="preserve">W rezultacie wyboru oferty w wyniku rozstrzygnięcia postępowania przetargowego prowadzonego w trybie podstawowym bez negocjacji, zgodnie z ustawą Prawo zamówień publicznych z dnia 11 września 2019 r. </w:t>
      </w:r>
      <w:r w:rsidR="008F64B9" w:rsidRPr="008F64B9">
        <w:rPr>
          <w:rFonts w:eastAsia="Times New Roman" w:cs="Calibri"/>
          <w:lang w:eastAsia="pl-PL"/>
        </w:rPr>
        <w:t>(</w:t>
      </w:r>
      <w:r w:rsidR="00872F2C" w:rsidRPr="00872F2C">
        <w:rPr>
          <w:rFonts w:eastAsia="Times New Roman" w:cs="Calibri"/>
          <w:lang w:eastAsia="pl-PL"/>
        </w:rPr>
        <w:t xml:space="preserve">Dz. U. z 2023 r. poz. 1605 </w:t>
      </w:r>
      <w:r w:rsidR="008F64B9" w:rsidRPr="008F64B9">
        <w:rPr>
          <w:rFonts w:eastAsia="Times New Roman" w:cs="Calibri"/>
          <w:lang w:eastAsia="pl-PL"/>
        </w:rPr>
        <w:t xml:space="preserve">z </w:t>
      </w:r>
      <w:proofErr w:type="spellStart"/>
      <w:r w:rsidR="008F64B9" w:rsidRPr="008F64B9">
        <w:rPr>
          <w:rFonts w:eastAsia="Times New Roman" w:cs="Calibri"/>
          <w:lang w:eastAsia="pl-PL"/>
        </w:rPr>
        <w:t>późn</w:t>
      </w:r>
      <w:proofErr w:type="spellEnd"/>
      <w:r w:rsidR="008F64B9" w:rsidRPr="008F64B9">
        <w:rPr>
          <w:rFonts w:eastAsia="Times New Roman" w:cs="Calibri"/>
          <w:lang w:eastAsia="pl-PL"/>
        </w:rPr>
        <w:t xml:space="preserve">. zm.) </w:t>
      </w:r>
      <w:r w:rsidRPr="00295946">
        <w:rPr>
          <w:rFonts w:eastAsia="TimesNewRoman,Bold" w:cs="Calibri"/>
          <w:lang w:eastAsia="pl-PL"/>
        </w:rPr>
        <w:t>zarejestrowanego pod sygnaturą CRZP/</w:t>
      </w:r>
      <w:r w:rsidR="00872F2C">
        <w:rPr>
          <w:rFonts w:eastAsia="TimesNewRoman,Bold" w:cs="Calibri"/>
          <w:lang w:eastAsia="pl-PL"/>
        </w:rPr>
        <w:t>37</w:t>
      </w:r>
      <w:r w:rsidRPr="00295946">
        <w:rPr>
          <w:rFonts w:eastAsia="TimesNewRoman,Bold" w:cs="Calibri"/>
          <w:lang w:eastAsia="pl-PL"/>
        </w:rPr>
        <w:t>/202</w:t>
      </w:r>
      <w:r w:rsidR="00872F2C">
        <w:rPr>
          <w:rFonts w:eastAsia="TimesNewRoman,Bold" w:cs="Calibri"/>
          <w:lang w:eastAsia="pl-PL"/>
        </w:rPr>
        <w:t>4</w:t>
      </w:r>
      <w:r w:rsidRPr="00295946">
        <w:rPr>
          <w:rFonts w:eastAsia="TimesNewRoman,Bold" w:cs="Calibri"/>
          <w:lang w:eastAsia="pl-PL"/>
        </w:rPr>
        <w:t xml:space="preserve">/AZP dotyczącego: „Usługa tłumaczenia z j. polskiego na j. angielski artykułów zgłoszonych do </w:t>
      </w:r>
      <w:r w:rsidR="00224849">
        <w:rPr>
          <w:rFonts w:eastAsia="TimesNewRoman,Bold" w:cs="Calibri"/>
          <w:lang w:eastAsia="pl-PL"/>
        </w:rPr>
        <w:t>czasopisma SJGMU</w:t>
      </w:r>
      <w:r w:rsidRPr="00295946">
        <w:rPr>
          <w:rFonts w:eastAsia="TimesNewRoman,Bold" w:cs="Calibri"/>
          <w:lang w:eastAsia="pl-PL"/>
        </w:rPr>
        <w:t xml:space="preserve"> oraz </w:t>
      </w:r>
      <w:r w:rsidR="00E50F04">
        <w:rPr>
          <w:rFonts w:eastAsia="TimesNewRoman,Bold" w:cs="Calibri"/>
          <w:lang w:eastAsia="pl-PL"/>
        </w:rPr>
        <w:t xml:space="preserve">korekty </w:t>
      </w:r>
      <w:r w:rsidRPr="00295946">
        <w:rPr>
          <w:rFonts w:eastAsia="TimesNewRoman,Bold" w:cs="Calibri"/>
          <w:lang w:eastAsia="pl-PL"/>
        </w:rPr>
        <w:t>native speakera” pomiędzy:</w:t>
      </w:r>
    </w:p>
    <w:p w14:paraId="32261041" w14:textId="77777777" w:rsidR="004865B5" w:rsidRPr="00295946" w:rsidRDefault="004865B5" w:rsidP="00766609">
      <w:pPr>
        <w:spacing w:after="0"/>
        <w:jc w:val="both"/>
        <w:rPr>
          <w:rFonts w:eastAsia="Times New Roman" w:cs="Calibri"/>
          <w:b/>
          <w:lang w:eastAsia="pl-PL"/>
        </w:rPr>
      </w:pPr>
    </w:p>
    <w:p w14:paraId="794A6E6B" w14:textId="77777777" w:rsidR="00BF083F" w:rsidRPr="00295946" w:rsidRDefault="00B66F74" w:rsidP="00766609">
      <w:pPr>
        <w:spacing w:after="0"/>
        <w:jc w:val="both"/>
        <w:rPr>
          <w:rFonts w:eastAsia="Times New Roman" w:cs="Calibri"/>
          <w:b/>
          <w:lang w:eastAsia="pl-PL"/>
        </w:rPr>
      </w:pPr>
      <w:r w:rsidRPr="00295946">
        <w:rPr>
          <w:rFonts w:eastAsia="Times New Roman" w:cs="Calibri"/>
          <w:b/>
          <w:lang w:eastAsia="pl-PL"/>
        </w:rPr>
        <w:t>Uniwersytet Morski</w:t>
      </w:r>
      <w:r w:rsidR="00060B49" w:rsidRPr="00295946">
        <w:rPr>
          <w:rFonts w:eastAsia="Times New Roman" w:cs="Calibri"/>
          <w:b/>
          <w:lang w:eastAsia="pl-PL"/>
        </w:rPr>
        <w:t xml:space="preserve"> w Gdyni</w:t>
      </w:r>
    </w:p>
    <w:p w14:paraId="377AF2C9" w14:textId="77777777" w:rsidR="00BF083F" w:rsidRPr="00295946" w:rsidRDefault="00060B49" w:rsidP="00766609">
      <w:pPr>
        <w:spacing w:after="0"/>
        <w:jc w:val="both"/>
        <w:rPr>
          <w:rFonts w:eastAsia="Times New Roman" w:cs="Calibri"/>
          <w:b/>
          <w:lang w:eastAsia="pl-PL"/>
        </w:rPr>
      </w:pPr>
      <w:r w:rsidRPr="00295946">
        <w:rPr>
          <w:rFonts w:eastAsia="Times New Roman" w:cs="Calibri"/>
          <w:b/>
          <w:lang w:eastAsia="pl-PL"/>
        </w:rPr>
        <w:t>ul. Morska</w:t>
      </w:r>
      <w:r w:rsidR="00BF083F" w:rsidRPr="00295946">
        <w:rPr>
          <w:rFonts w:eastAsia="Times New Roman" w:cs="Calibri"/>
          <w:b/>
          <w:lang w:eastAsia="pl-PL"/>
        </w:rPr>
        <w:t xml:space="preserve"> </w:t>
      </w:r>
      <w:r w:rsidRPr="00295946">
        <w:rPr>
          <w:rFonts w:eastAsia="Times New Roman" w:cs="Calibri"/>
          <w:b/>
          <w:lang w:eastAsia="pl-PL"/>
        </w:rPr>
        <w:t>81-87</w:t>
      </w:r>
      <w:r w:rsidR="00BF083F" w:rsidRPr="00295946">
        <w:rPr>
          <w:rFonts w:eastAsia="Times New Roman" w:cs="Calibri"/>
          <w:b/>
          <w:lang w:eastAsia="pl-PL"/>
        </w:rPr>
        <w:t xml:space="preserve"> </w:t>
      </w:r>
    </w:p>
    <w:p w14:paraId="02C0E2DD" w14:textId="77777777" w:rsidR="00BF083F" w:rsidRPr="00295946" w:rsidRDefault="00060B49" w:rsidP="00766609">
      <w:pPr>
        <w:spacing w:after="0"/>
        <w:jc w:val="both"/>
        <w:rPr>
          <w:rFonts w:eastAsia="Times New Roman" w:cs="Calibri"/>
          <w:b/>
          <w:lang w:eastAsia="pl-PL"/>
        </w:rPr>
      </w:pPr>
      <w:r w:rsidRPr="00295946">
        <w:rPr>
          <w:rFonts w:eastAsia="Times New Roman" w:cs="Calibri"/>
          <w:b/>
          <w:lang w:eastAsia="pl-PL"/>
        </w:rPr>
        <w:t>81-225</w:t>
      </w:r>
      <w:r w:rsidR="00BF083F" w:rsidRPr="00295946">
        <w:rPr>
          <w:rFonts w:eastAsia="Times New Roman" w:cs="Calibri"/>
          <w:b/>
          <w:lang w:eastAsia="pl-PL"/>
        </w:rPr>
        <w:t xml:space="preserve"> </w:t>
      </w:r>
      <w:r w:rsidRPr="00295946">
        <w:rPr>
          <w:rFonts w:eastAsia="Times New Roman" w:cs="Calibri"/>
          <w:b/>
          <w:lang w:eastAsia="pl-PL"/>
        </w:rPr>
        <w:t>Gdynia</w:t>
      </w:r>
    </w:p>
    <w:p w14:paraId="3CCBE398" w14:textId="77777777" w:rsidR="00BF083F" w:rsidRPr="00295946" w:rsidRDefault="00BF083F" w:rsidP="00766609">
      <w:pPr>
        <w:spacing w:after="0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 xml:space="preserve">NIP: </w:t>
      </w:r>
      <w:r w:rsidR="00060B49" w:rsidRPr="00295946">
        <w:rPr>
          <w:rFonts w:eastAsia="Times New Roman" w:cs="Calibri"/>
          <w:b/>
          <w:lang w:eastAsia="pl-PL"/>
        </w:rPr>
        <w:t>586-001-28-73</w:t>
      </w:r>
    </w:p>
    <w:p w14:paraId="74E7179C" w14:textId="77777777" w:rsidR="00BF083F" w:rsidRPr="00295946" w:rsidRDefault="00BF083F" w:rsidP="00766609">
      <w:pPr>
        <w:spacing w:after="0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>Zwanym dalej Zamaw</w:t>
      </w:r>
      <w:r w:rsidR="002F241F" w:rsidRPr="00295946">
        <w:rPr>
          <w:rFonts w:eastAsia="Times New Roman" w:cs="Calibri"/>
          <w:lang w:eastAsia="pl-PL"/>
        </w:rPr>
        <w:t>iającym, reprezentowanym przez:</w:t>
      </w:r>
    </w:p>
    <w:p w14:paraId="6081A0E6" w14:textId="77777777" w:rsidR="00BF083F" w:rsidRPr="00295946" w:rsidRDefault="00BF083F" w:rsidP="00766609">
      <w:pPr>
        <w:numPr>
          <w:ilvl w:val="0"/>
          <w:numId w:val="1"/>
        </w:numPr>
        <w:spacing w:after="0"/>
        <w:ind w:left="0" w:firstLine="0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680680AD" w14:textId="77777777" w:rsidR="00BF083F" w:rsidRPr="00295946" w:rsidRDefault="00BF083F" w:rsidP="00766609">
      <w:pPr>
        <w:numPr>
          <w:ilvl w:val="0"/>
          <w:numId w:val="1"/>
        </w:numPr>
        <w:spacing w:after="0"/>
        <w:ind w:left="0" w:firstLine="0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5C8366FB" w14:textId="77777777" w:rsidR="00BF083F" w:rsidRPr="00295946" w:rsidRDefault="00BF083F" w:rsidP="00766609">
      <w:pPr>
        <w:spacing w:after="0"/>
        <w:jc w:val="center"/>
        <w:rPr>
          <w:rFonts w:eastAsia="Times New Roman" w:cs="Calibri"/>
          <w:i/>
          <w:lang w:eastAsia="pl-PL"/>
        </w:rPr>
      </w:pPr>
      <w:r w:rsidRPr="00295946">
        <w:rPr>
          <w:rFonts w:eastAsia="Times New Roman" w:cs="Calibri"/>
          <w:i/>
          <w:lang w:eastAsia="pl-PL"/>
        </w:rPr>
        <w:t>(imiona, nazwiska i stanowiska umocowanych przedstawicieli)</w:t>
      </w:r>
    </w:p>
    <w:p w14:paraId="381287DF" w14:textId="77777777" w:rsidR="00BF083F" w:rsidRPr="00295946" w:rsidRDefault="002F241F" w:rsidP="00766609">
      <w:pPr>
        <w:spacing w:after="0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 xml:space="preserve">a </w:t>
      </w:r>
    </w:p>
    <w:p w14:paraId="39F343F0" w14:textId="77777777" w:rsidR="00BF083F" w:rsidRPr="00295946" w:rsidRDefault="00F60B79" w:rsidP="00766609">
      <w:pPr>
        <w:spacing w:after="0"/>
        <w:jc w:val="both"/>
        <w:rPr>
          <w:rFonts w:eastAsia="Times New Roman" w:cs="Calibri"/>
          <w:b/>
          <w:lang w:eastAsia="pl-PL"/>
        </w:rPr>
      </w:pPr>
      <w:r w:rsidRPr="00295946">
        <w:rPr>
          <w:rFonts w:eastAsia="Times New Roman" w:cs="Calibri"/>
          <w:b/>
          <w:lang w:eastAsia="pl-PL"/>
        </w:rPr>
        <w:t>……………………………………………….</w:t>
      </w:r>
    </w:p>
    <w:p w14:paraId="4482246E" w14:textId="77777777" w:rsidR="00BF083F" w:rsidRPr="00295946" w:rsidRDefault="00F60B79" w:rsidP="00766609">
      <w:pPr>
        <w:spacing w:after="0"/>
        <w:jc w:val="both"/>
        <w:rPr>
          <w:rFonts w:eastAsia="Times New Roman" w:cs="Calibri"/>
          <w:b/>
          <w:lang w:eastAsia="pl-PL"/>
        </w:rPr>
      </w:pPr>
      <w:r w:rsidRPr="00295946">
        <w:rPr>
          <w:rFonts w:eastAsia="Times New Roman" w:cs="Calibri"/>
          <w:b/>
          <w:lang w:eastAsia="pl-PL"/>
        </w:rPr>
        <w:t>……………………………………………….</w:t>
      </w:r>
    </w:p>
    <w:p w14:paraId="4FBC6C6C" w14:textId="77777777" w:rsidR="00BF083F" w:rsidRPr="00295946" w:rsidRDefault="00BF083F" w:rsidP="00766609">
      <w:pPr>
        <w:widowControl w:val="0"/>
        <w:overflowPunct w:val="0"/>
        <w:autoSpaceDE w:val="0"/>
        <w:autoSpaceDN w:val="0"/>
        <w:adjustRightInd w:val="0"/>
        <w:spacing w:after="0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 xml:space="preserve">NIP </w:t>
      </w:r>
      <w:r w:rsidR="00F60B79" w:rsidRPr="00295946">
        <w:rPr>
          <w:rFonts w:eastAsia="Times New Roman" w:cs="Calibri"/>
          <w:b/>
          <w:lang w:eastAsia="pl-PL"/>
        </w:rPr>
        <w:t>…………………………………………</w:t>
      </w:r>
    </w:p>
    <w:p w14:paraId="0A984A9F" w14:textId="77777777" w:rsidR="001224DC" w:rsidRPr="00295946" w:rsidRDefault="001224DC" w:rsidP="00766609">
      <w:pPr>
        <w:spacing w:after="0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 xml:space="preserve">Zarejestrowaną w KRS/EDG pod nr </w:t>
      </w:r>
      <w:r w:rsidR="00F60B79" w:rsidRPr="00295946">
        <w:rPr>
          <w:rFonts w:eastAsia="Times New Roman" w:cs="Calibri"/>
          <w:lang w:eastAsia="pl-PL"/>
        </w:rPr>
        <w:t>……………………………………</w:t>
      </w:r>
    </w:p>
    <w:p w14:paraId="0F737202" w14:textId="77777777" w:rsidR="00BF083F" w:rsidRPr="00295946" w:rsidRDefault="00BF083F" w:rsidP="00766609">
      <w:pPr>
        <w:widowControl w:val="0"/>
        <w:overflowPunct w:val="0"/>
        <w:autoSpaceDE w:val="0"/>
        <w:autoSpaceDN w:val="0"/>
        <w:adjustRightInd w:val="0"/>
        <w:spacing w:after="0"/>
        <w:jc w:val="both"/>
        <w:rPr>
          <w:rFonts w:eastAsia="Times New Roman" w:cs="Calibri"/>
          <w:lang w:eastAsia="pl-PL"/>
        </w:rPr>
      </w:pPr>
    </w:p>
    <w:p w14:paraId="5AE96BB3" w14:textId="77777777" w:rsidR="00BF083F" w:rsidRPr="00295946" w:rsidRDefault="00BF083F" w:rsidP="00766609">
      <w:pPr>
        <w:spacing w:after="0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>Zwanym dalej Wy</w:t>
      </w:r>
      <w:r w:rsidR="002F241F" w:rsidRPr="00295946">
        <w:rPr>
          <w:rFonts w:eastAsia="Times New Roman" w:cs="Calibri"/>
          <w:lang w:eastAsia="pl-PL"/>
        </w:rPr>
        <w:t>konawcą, reprezentowanym przez:</w:t>
      </w:r>
    </w:p>
    <w:p w14:paraId="47D59BFA" w14:textId="77777777" w:rsidR="00BF083F" w:rsidRPr="00295946" w:rsidRDefault="00BF083F" w:rsidP="00766609">
      <w:pPr>
        <w:numPr>
          <w:ilvl w:val="0"/>
          <w:numId w:val="2"/>
        </w:numPr>
        <w:spacing w:after="0"/>
        <w:ind w:left="0" w:firstLine="0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68CD9983" w14:textId="77777777" w:rsidR="00BF083F" w:rsidRPr="00295946" w:rsidRDefault="00BF083F" w:rsidP="00766609">
      <w:pPr>
        <w:numPr>
          <w:ilvl w:val="0"/>
          <w:numId w:val="2"/>
        </w:numPr>
        <w:spacing w:after="0"/>
        <w:ind w:left="0" w:firstLine="0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328732AC" w14:textId="77777777" w:rsidR="00BF083F" w:rsidRPr="00295946" w:rsidRDefault="00BF083F" w:rsidP="00766609">
      <w:pPr>
        <w:spacing w:after="0"/>
        <w:jc w:val="center"/>
        <w:rPr>
          <w:rFonts w:eastAsia="Times New Roman" w:cs="Calibri"/>
          <w:i/>
          <w:lang w:eastAsia="pl-PL"/>
        </w:rPr>
      </w:pPr>
      <w:r w:rsidRPr="00295946">
        <w:rPr>
          <w:rFonts w:eastAsia="Times New Roman" w:cs="Calibri"/>
          <w:i/>
          <w:lang w:eastAsia="pl-PL"/>
        </w:rPr>
        <w:t>(imiona, nazwiska i stanowis</w:t>
      </w:r>
      <w:r w:rsidR="002F241F" w:rsidRPr="00295946">
        <w:rPr>
          <w:rFonts w:eastAsia="Times New Roman" w:cs="Calibri"/>
          <w:i/>
          <w:lang w:eastAsia="pl-PL"/>
        </w:rPr>
        <w:t>ka umocowanych przedstawicieli)</w:t>
      </w:r>
    </w:p>
    <w:p w14:paraId="07AFC289" w14:textId="77777777" w:rsidR="004865B5" w:rsidRPr="00295946" w:rsidRDefault="004865B5" w:rsidP="00766609">
      <w:pPr>
        <w:spacing w:after="0"/>
        <w:jc w:val="both"/>
        <w:rPr>
          <w:rFonts w:eastAsia="Times New Roman" w:cs="Calibri"/>
          <w:lang w:eastAsia="pl-PL"/>
        </w:rPr>
      </w:pPr>
    </w:p>
    <w:p w14:paraId="7CC6B145" w14:textId="77777777" w:rsidR="00BF083F" w:rsidRPr="00295946" w:rsidRDefault="00BF083F" w:rsidP="00766609">
      <w:pPr>
        <w:spacing w:after="0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 xml:space="preserve">W </w:t>
      </w:r>
      <w:r w:rsidR="00F60B79" w:rsidRPr="00295946">
        <w:rPr>
          <w:rFonts w:eastAsia="Times New Roman" w:cs="Calibri"/>
          <w:lang w:eastAsia="pl-PL"/>
        </w:rPr>
        <w:t>Gdyni</w:t>
      </w:r>
      <w:r w:rsidRPr="00295946">
        <w:rPr>
          <w:rFonts w:eastAsia="Times New Roman" w:cs="Calibri"/>
          <w:lang w:eastAsia="pl-PL"/>
        </w:rPr>
        <w:t xml:space="preserve"> została zawarta umowa </w:t>
      </w:r>
      <w:r w:rsidR="00F86821" w:rsidRPr="00295946">
        <w:rPr>
          <w:rFonts w:eastAsia="Times New Roman" w:cs="Calibri"/>
          <w:lang w:eastAsia="pl-PL"/>
        </w:rPr>
        <w:t xml:space="preserve">wykonawcza </w:t>
      </w:r>
      <w:r w:rsidRPr="00295946">
        <w:rPr>
          <w:rFonts w:eastAsia="Times New Roman" w:cs="Calibri"/>
          <w:lang w:eastAsia="pl-PL"/>
        </w:rPr>
        <w:t>następującej treści:</w:t>
      </w:r>
    </w:p>
    <w:p w14:paraId="6D8BAA69" w14:textId="77777777" w:rsidR="00BF083F" w:rsidRPr="00295946" w:rsidRDefault="00BF083F" w:rsidP="00766609">
      <w:pPr>
        <w:spacing w:after="0"/>
        <w:jc w:val="center"/>
        <w:rPr>
          <w:rFonts w:eastAsia="Times New Roman" w:cs="Calibri"/>
          <w:b/>
          <w:lang w:eastAsia="pl-PL"/>
        </w:rPr>
      </w:pPr>
    </w:p>
    <w:p w14:paraId="22157236" w14:textId="77777777" w:rsidR="00BF083F" w:rsidRPr="00295946" w:rsidRDefault="00BF083F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>§ 1</w:t>
      </w:r>
    </w:p>
    <w:p w14:paraId="2BCB4308" w14:textId="77777777" w:rsidR="002F241F" w:rsidRPr="00295946" w:rsidRDefault="00421D64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>PRZEDMIOT UMOWY</w:t>
      </w:r>
    </w:p>
    <w:p w14:paraId="2FD75356" w14:textId="0A16C331" w:rsidR="002F241F" w:rsidRPr="00295946" w:rsidRDefault="00BF083F" w:rsidP="00FA7EBB">
      <w:pPr>
        <w:spacing w:after="0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 xml:space="preserve">Przedmiotem </w:t>
      </w:r>
      <w:r w:rsidR="001224DC" w:rsidRPr="00295946">
        <w:rPr>
          <w:rFonts w:eastAsia="Times New Roman" w:cs="Calibri"/>
          <w:lang w:eastAsia="pl-PL"/>
        </w:rPr>
        <w:t xml:space="preserve">umowy </w:t>
      </w:r>
      <w:r w:rsidR="00DA4D35" w:rsidRPr="00295946">
        <w:rPr>
          <w:rFonts w:eastAsia="Times New Roman" w:cs="Calibri"/>
          <w:lang w:eastAsia="pl-PL"/>
        </w:rPr>
        <w:t xml:space="preserve">jest </w:t>
      </w:r>
      <w:r w:rsidR="00477AA6">
        <w:rPr>
          <w:rFonts w:eastAsia="Times New Roman" w:cs="Calibri"/>
          <w:lang w:eastAsia="pl-PL"/>
        </w:rPr>
        <w:t>wykonanie</w:t>
      </w:r>
      <w:r w:rsidR="00477AA6" w:rsidRPr="00295946">
        <w:rPr>
          <w:rFonts w:eastAsia="Times New Roman" w:cs="Calibri"/>
          <w:lang w:eastAsia="pl-PL"/>
        </w:rPr>
        <w:t xml:space="preserve"> </w:t>
      </w:r>
      <w:r w:rsidR="00462E37" w:rsidRPr="00295946">
        <w:rPr>
          <w:rFonts w:eastAsia="Times New Roman" w:cs="Calibri"/>
          <w:lang w:eastAsia="pl-PL"/>
        </w:rPr>
        <w:t>tłumacze</w:t>
      </w:r>
      <w:r w:rsidR="000B5BE1" w:rsidRPr="00295946">
        <w:rPr>
          <w:rFonts w:eastAsia="Times New Roman" w:cs="Calibri"/>
          <w:lang w:eastAsia="pl-PL"/>
        </w:rPr>
        <w:t>ń</w:t>
      </w:r>
      <w:r w:rsidR="00462E37" w:rsidRPr="00295946">
        <w:rPr>
          <w:rFonts w:eastAsia="Times New Roman" w:cs="Calibri"/>
          <w:lang w:eastAsia="pl-PL"/>
        </w:rPr>
        <w:t xml:space="preserve"> </w:t>
      </w:r>
      <w:r w:rsidR="000B5BE1" w:rsidRPr="00295946">
        <w:rPr>
          <w:rFonts w:eastAsia="Times New Roman" w:cs="Calibri"/>
          <w:lang w:eastAsia="pl-PL"/>
        </w:rPr>
        <w:t xml:space="preserve">pisemnych </w:t>
      </w:r>
      <w:r w:rsidR="00462E37" w:rsidRPr="00295946">
        <w:rPr>
          <w:rFonts w:eastAsia="Times New Roman" w:cs="Calibri"/>
          <w:lang w:eastAsia="pl-PL"/>
        </w:rPr>
        <w:t>z j. polskiego na j. angi</w:t>
      </w:r>
      <w:r w:rsidR="002964EB" w:rsidRPr="00295946">
        <w:rPr>
          <w:rFonts w:eastAsia="Times New Roman" w:cs="Calibri"/>
          <w:lang w:eastAsia="pl-PL"/>
        </w:rPr>
        <w:t xml:space="preserve">elski artykułów zgłoszonych do </w:t>
      </w:r>
      <w:r w:rsidR="00224849">
        <w:rPr>
          <w:rFonts w:eastAsia="Times New Roman" w:cs="Calibri"/>
          <w:lang w:eastAsia="pl-PL"/>
        </w:rPr>
        <w:t>czasopisma SJGMU</w:t>
      </w:r>
      <w:r w:rsidR="002964EB" w:rsidRPr="00295946">
        <w:rPr>
          <w:rFonts w:eastAsia="Times New Roman" w:cs="Calibri"/>
          <w:lang w:eastAsia="pl-PL"/>
        </w:rPr>
        <w:t xml:space="preserve"> oraz </w:t>
      </w:r>
      <w:r w:rsidR="00E50F04">
        <w:rPr>
          <w:rFonts w:eastAsia="Times New Roman" w:cs="Calibri"/>
          <w:lang w:eastAsia="pl-PL"/>
        </w:rPr>
        <w:t>ich korekty</w:t>
      </w:r>
      <w:r w:rsidR="00E50F04" w:rsidRPr="00295946">
        <w:rPr>
          <w:rFonts w:eastAsia="Times New Roman" w:cs="Calibri"/>
          <w:lang w:eastAsia="pl-PL"/>
        </w:rPr>
        <w:t xml:space="preserve"> </w:t>
      </w:r>
      <w:r w:rsidR="00E50F04">
        <w:rPr>
          <w:rFonts w:eastAsia="Times New Roman" w:cs="Calibri"/>
          <w:lang w:eastAsia="pl-PL"/>
        </w:rPr>
        <w:t xml:space="preserve">przez </w:t>
      </w:r>
      <w:r w:rsidR="002964EB" w:rsidRPr="00295946">
        <w:rPr>
          <w:rFonts w:eastAsia="Times New Roman" w:cs="Calibri"/>
          <w:lang w:eastAsia="pl-PL"/>
        </w:rPr>
        <w:t>N</w:t>
      </w:r>
      <w:r w:rsidR="00462E37" w:rsidRPr="00295946">
        <w:rPr>
          <w:rFonts w:eastAsia="Times New Roman" w:cs="Calibri"/>
          <w:lang w:eastAsia="pl-PL"/>
        </w:rPr>
        <w:t xml:space="preserve">ative </w:t>
      </w:r>
      <w:r w:rsidR="002964EB" w:rsidRPr="00295946">
        <w:rPr>
          <w:rFonts w:eastAsia="Times New Roman" w:cs="Calibri"/>
          <w:lang w:eastAsia="pl-PL"/>
        </w:rPr>
        <w:t>S</w:t>
      </w:r>
      <w:r w:rsidR="00462E37" w:rsidRPr="00295946">
        <w:rPr>
          <w:rFonts w:eastAsia="Times New Roman" w:cs="Calibri"/>
          <w:lang w:eastAsia="pl-PL"/>
        </w:rPr>
        <w:t>peakera</w:t>
      </w:r>
      <w:r w:rsidR="0080257B" w:rsidRPr="00295946">
        <w:rPr>
          <w:rFonts w:eastAsia="Times New Roman" w:cs="Calibri"/>
          <w:lang w:eastAsia="pl-PL"/>
        </w:rPr>
        <w:t xml:space="preserve"> (NS) zgodnie ze specyfikacją</w:t>
      </w:r>
      <w:r w:rsidR="00FB186F" w:rsidRPr="00295946">
        <w:rPr>
          <w:rFonts w:eastAsia="Times New Roman" w:cs="Calibri"/>
          <w:lang w:eastAsia="pl-PL"/>
        </w:rPr>
        <w:t xml:space="preserve"> Wa</w:t>
      </w:r>
      <w:r w:rsidR="00F56BBD" w:rsidRPr="00295946">
        <w:rPr>
          <w:rFonts w:eastAsia="Times New Roman" w:cs="Calibri"/>
          <w:lang w:eastAsia="pl-PL"/>
        </w:rPr>
        <w:t>runków Zamówienia (dalej jako S</w:t>
      </w:r>
      <w:r w:rsidR="00FB186F" w:rsidRPr="00295946">
        <w:rPr>
          <w:rFonts w:eastAsia="Times New Roman" w:cs="Calibri"/>
          <w:lang w:eastAsia="pl-PL"/>
        </w:rPr>
        <w:t>WZ) oraz ofertą Wykonawcy z dnia…………………</w:t>
      </w:r>
      <w:r w:rsidR="00CB0981" w:rsidRPr="00295946">
        <w:rPr>
          <w:rFonts w:eastAsia="Times New Roman" w:cs="Calibri"/>
          <w:lang w:eastAsia="pl-PL"/>
        </w:rPr>
        <w:t>,</w:t>
      </w:r>
      <w:r w:rsidR="000F4010">
        <w:rPr>
          <w:rFonts w:eastAsia="Times New Roman" w:cs="Calibri"/>
          <w:lang w:eastAsia="pl-PL"/>
        </w:rPr>
        <w:t xml:space="preserve"> </w:t>
      </w:r>
      <w:r w:rsidR="00FB186F" w:rsidRPr="00295946">
        <w:rPr>
          <w:rFonts w:eastAsia="Times New Roman" w:cs="Calibri"/>
          <w:lang w:eastAsia="pl-PL"/>
        </w:rPr>
        <w:t>będącym</w:t>
      </w:r>
      <w:r w:rsidR="00CB0981" w:rsidRPr="00295946">
        <w:rPr>
          <w:rFonts w:eastAsia="Times New Roman" w:cs="Calibri"/>
          <w:lang w:eastAsia="pl-PL"/>
        </w:rPr>
        <w:t>i</w:t>
      </w:r>
      <w:r w:rsidR="00FB186F" w:rsidRPr="00295946">
        <w:rPr>
          <w:rFonts w:eastAsia="Times New Roman" w:cs="Calibri"/>
          <w:lang w:eastAsia="pl-PL"/>
        </w:rPr>
        <w:t xml:space="preserve"> integralną częścią niniejszej umowy</w:t>
      </w:r>
      <w:r w:rsidR="00C92E66">
        <w:rPr>
          <w:rFonts w:eastAsia="Times New Roman" w:cs="Calibri"/>
          <w:lang w:eastAsia="pl-PL"/>
        </w:rPr>
        <w:t xml:space="preserve"> – zwane dalej również dziełem</w:t>
      </w:r>
      <w:r w:rsidR="00FB186F" w:rsidRPr="00295946">
        <w:rPr>
          <w:rFonts w:eastAsia="Times New Roman" w:cs="Calibri"/>
          <w:lang w:eastAsia="pl-PL"/>
        </w:rPr>
        <w:t>.</w:t>
      </w:r>
    </w:p>
    <w:p w14:paraId="72A4E461" w14:textId="77777777" w:rsidR="002F241F" w:rsidRPr="00295946" w:rsidRDefault="002F241F" w:rsidP="00766609">
      <w:pPr>
        <w:suppressAutoHyphens/>
        <w:spacing w:after="0"/>
        <w:rPr>
          <w:rFonts w:eastAsia="Times New Roman" w:cs="Calibri"/>
          <w:b/>
          <w:bCs/>
          <w:lang w:eastAsia="ar-SA"/>
        </w:rPr>
      </w:pPr>
    </w:p>
    <w:p w14:paraId="3ADA4AC9" w14:textId="77777777" w:rsidR="00FB186F" w:rsidRPr="00295946" w:rsidRDefault="00FB186F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>§ 2</w:t>
      </w:r>
    </w:p>
    <w:p w14:paraId="6373CA13" w14:textId="77777777" w:rsidR="002F241F" w:rsidRPr="00295946" w:rsidRDefault="00FB186F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E41527">
        <w:rPr>
          <w:rFonts w:eastAsia="Times New Roman" w:cs="Calibri"/>
          <w:b/>
          <w:bCs/>
          <w:lang w:eastAsia="ar-SA"/>
        </w:rPr>
        <w:t>TERMINY I WARUNKI REALIZACJI UMOWY</w:t>
      </w:r>
    </w:p>
    <w:p w14:paraId="6C1C188F" w14:textId="77777777" w:rsidR="000F0006" w:rsidRPr="00295946" w:rsidRDefault="000F0006" w:rsidP="00477AA6">
      <w:pPr>
        <w:numPr>
          <w:ilvl w:val="0"/>
          <w:numId w:val="13"/>
        </w:numPr>
        <w:suppressAutoHyphens/>
        <w:spacing w:after="0"/>
        <w:ind w:left="426" w:hanging="426"/>
        <w:jc w:val="both"/>
        <w:rPr>
          <w:rFonts w:eastAsia="Times New Roman" w:cs="Calibri"/>
          <w:bCs/>
          <w:lang w:eastAsia="ar-SA"/>
        </w:rPr>
      </w:pPr>
      <w:r w:rsidRPr="00295946">
        <w:rPr>
          <w:rFonts w:eastAsia="Times New Roman" w:cs="Calibri"/>
          <w:bCs/>
          <w:lang w:eastAsia="ar-SA"/>
        </w:rPr>
        <w:t>Przedmiot umowy realizowany będzie zgodnie z następującym harmonogramem:</w:t>
      </w:r>
    </w:p>
    <w:p w14:paraId="0CE7281A" w14:textId="77777777" w:rsidR="000F0006" w:rsidRPr="00295946" w:rsidRDefault="000F0006" w:rsidP="00766609">
      <w:pPr>
        <w:suppressAutoHyphens/>
        <w:spacing w:after="0"/>
        <w:ind w:left="567" w:hanging="283"/>
        <w:jc w:val="both"/>
        <w:rPr>
          <w:rFonts w:eastAsia="Times New Roman" w:cs="Calibri"/>
          <w:bCs/>
          <w:lang w:eastAsia="ar-SA"/>
        </w:rPr>
      </w:pPr>
      <w:r w:rsidRPr="00295946">
        <w:rPr>
          <w:rFonts w:eastAsia="Times New Roman" w:cs="Calibri"/>
          <w:bCs/>
          <w:lang w:eastAsia="ar-SA"/>
        </w:rPr>
        <w:t>a) Zamawiający przekaże Wykonawcy drogą elektroniczną tekst do przetłumaczenia</w:t>
      </w:r>
      <w:r w:rsidR="0026596F">
        <w:rPr>
          <w:rFonts w:eastAsia="Times New Roman" w:cs="Calibri"/>
          <w:bCs/>
          <w:lang w:eastAsia="ar-SA"/>
        </w:rPr>
        <w:t xml:space="preserve"> </w:t>
      </w:r>
      <w:r w:rsidR="00477AA6">
        <w:rPr>
          <w:rFonts w:eastAsia="Times New Roman" w:cs="Calibri"/>
          <w:bCs/>
          <w:lang w:eastAsia="ar-SA"/>
        </w:rPr>
        <w:t>i korekty przez Native Speakera,</w:t>
      </w:r>
    </w:p>
    <w:p w14:paraId="1AFA348E" w14:textId="77777777" w:rsidR="000F0006" w:rsidRPr="00295946" w:rsidRDefault="000F0006" w:rsidP="00766609">
      <w:pPr>
        <w:suppressAutoHyphens/>
        <w:spacing w:after="0"/>
        <w:ind w:left="567" w:hanging="283"/>
        <w:jc w:val="both"/>
        <w:rPr>
          <w:rFonts w:eastAsia="Times New Roman" w:cs="Calibri"/>
          <w:bCs/>
          <w:lang w:eastAsia="ar-SA"/>
        </w:rPr>
      </w:pPr>
      <w:r w:rsidRPr="00295946">
        <w:rPr>
          <w:rFonts w:eastAsia="Times New Roman" w:cs="Calibri"/>
          <w:bCs/>
          <w:lang w:eastAsia="ar-SA"/>
        </w:rPr>
        <w:t xml:space="preserve">b) Wykonawca przekaże Zamawiającemu przetłumaczony tekst </w:t>
      </w:r>
      <w:r w:rsidR="00F56BBD" w:rsidRPr="00295946">
        <w:rPr>
          <w:rFonts w:eastAsia="Times New Roman" w:cs="Calibri"/>
          <w:bCs/>
          <w:lang w:eastAsia="ar-SA"/>
        </w:rPr>
        <w:t xml:space="preserve">drogą elektroniczną w terminie: </w:t>
      </w:r>
      <w:r w:rsidR="00F56BBD" w:rsidRPr="00295946">
        <w:rPr>
          <w:rFonts w:eastAsia="Times New Roman" w:cs="Calibri"/>
          <w:bCs/>
          <w:lang w:eastAsia="ar-SA"/>
        </w:rPr>
        <w:br/>
      </w:r>
      <w:r w:rsidR="00F56BBD" w:rsidRPr="00295946">
        <w:rPr>
          <w:rFonts w:eastAsia="Times New Roman" w:cs="Calibri"/>
          <w:lang w:eastAsia="pl-PL"/>
        </w:rPr>
        <w:t>10</w:t>
      </w:r>
      <w:r w:rsidRPr="00295946">
        <w:rPr>
          <w:rFonts w:eastAsia="Times New Roman" w:cs="Calibri"/>
          <w:lang w:eastAsia="pl-PL"/>
        </w:rPr>
        <w:t xml:space="preserve"> dni</w:t>
      </w:r>
      <w:r w:rsidR="00656722" w:rsidRPr="00295946">
        <w:rPr>
          <w:rFonts w:eastAsia="Times New Roman" w:cs="Calibri"/>
          <w:lang w:eastAsia="pl-PL"/>
        </w:rPr>
        <w:t xml:space="preserve"> kalendarzowych </w:t>
      </w:r>
      <w:r w:rsidR="00477AA6">
        <w:rPr>
          <w:rFonts w:eastAsia="Times New Roman" w:cs="Calibri"/>
          <w:lang w:eastAsia="pl-PL"/>
        </w:rPr>
        <w:t>od momentu dostarczenia plików,</w:t>
      </w:r>
    </w:p>
    <w:p w14:paraId="0BBEED87" w14:textId="77777777" w:rsidR="000F0006" w:rsidRPr="00295946" w:rsidRDefault="00F31A72" w:rsidP="00766609">
      <w:pPr>
        <w:spacing w:after="0"/>
        <w:ind w:left="567" w:hanging="283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lastRenderedPageBreak/>
        <w:t xml:space="preserve">c) Zamawiający zgłosi ewentualne uwagi w terminie 3 dni roboczych </w:t>
      </w:r>
      <w:r w:rsidR="002F241F" w:rsidRPr="00295946">
        <w:rPr>
          <w:rFonts w:eastAsia="Times New Roman" w:cs="Calibri"/>
          <w:lang w:eastAsia="pl-PL"/>
        </w:rPr>
        <w:t>od dnia otrzymania tłumaczenia.</w:t>
      </w:r>
    </w:p>
    <w:p w14:paraId="36AB0186" w14:textId="77777777" w:rsidR="00982BDD" w:rsidRPr="00295946" w:rsidRDefault="00F9245C" w:rsidP="00477AA6">
      <w:pPr>
        <w:numPr>
          <w:ilvl w:val="0"/>
          <w:numId w:val="13"/>
        </w:numPr>
        <w:spacing w:after="0"/>
        <w:ind w:left="426" w:hanging="426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 xml:space="preserve">Zamawiający zastrzega, że liczba stron do tłumaczenia jest wielkością szacunkową </w:t>
      </w:r>
      <w:r w:rsidR="00982BDD" w:rsidRPr="00295946">
        <w:rPr>
          <w:rFonts w:eastAsia="Times New Roman" w:cs="Calibri"/>
          <w:lang w:eastAsia="pl-PL"/>
        </w:rPr>
        <w:br/>
      </w:r>
      <w:r w:rsidRPr="00295946">
        <w:rPr>
          <w:rFonts w:eastAsia="Times New Roman" w:cs="Calibri"/>
          <w:lang w:eastAsia="pl-PL"/>
        </w:rPr>
        <w:t>i rzeczywista liczba może być mniejsza.</w:t>
      </w:r>
    </w:p>
    <w:p w14:paraId="59665555" w14:textId="77777777" w:rsidR="00F9245C" w:rsidRPr="0022528C" w:rsidRDefault="00982BDD" w:rsidP="00477AA6">
      <w:pPr>
        <w:numPr>
          <w:ilvl w:val="0"/>
          <w:numId w:val="13"/>
        </w:numPr>
        <w:spacing w:after="0"/>
        <w:ind w:left="426" w:hanging="426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 xml:space="preserve">Wykonawca oświadcza, że przedmiot umowy będzie przez niego wykonywany </w:t>
      </w:r>
      <w:r w:rsidRPr="0022528C">
        <w:rPr>
          <w:rFonts w:eastAsia="Times New Roman" w:cs="Calibri"/>
          <w:lang w:eastAsia="pl-PL"/>
        </w:rPr>
        <w:t>z należytą starannością.</w:t>
      </w:r>
    </w:p>
    <w:p w14:paraId="45E48E0C" w14:textId="77777777" w:rsidR="00982BDD" w:rsidRPr="00295946" w:rsidRDefault="00982BDD" w:rsidP="00477AA6">
      <w:pPr>
        <w:numPr>
          <w:ilvl w:val="0"/>
          <w:numId w:val="13"/>
        </w:numPr>
        <w:spacing w:after="0"/>
        <w:ind w:left="426" w:hanging="426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>Wykonawca oświadcza, że dysponuje odpowiednią wyspecjalizowaną kadrą posiadającą niezbędną wiedzę i doświadczenie w zakresie tłumaczeń.</w:t>
      </w:r>
    </w:p>
    <w:p w14:paraId="6C2A38F9" w14:textId="77777777" w:rsidR="00982BDD" w:rsidRPr="00295946" w:rsidRDefault="00982BDD" w:rsidP="00477AA6">
      <w:pPr>
        <w:numPr>
          <w:ilvl w:val="0"/>
          <w:numId w:val="13"/>
        </w:numPr>
        <w:spacing w:after="0"/>
        <w:ind w:left="426" w:hanging="426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 xml:space="preserve">Wykonawca zobowiązuje się do zachowania </w:t>
      </w:r>
      <w:r w:rsidR="005F4194" w:rsidRPr="00295946">
        <w:rPr>
          <w:rFonts w:eastAsia="Times New Roman" w:cs="Calibri"/>
          <w:lang w:eastAsia="pl-PL"/>
        </w:rPr>
        <w:t xml:space="preserve">w </w:t>
      </w:r>
      <w:r w:rsidRPr="00295946">
        <w:rPr>
          <w:rFonts w:eastAsia="Times New Roman" w:cs="Calibri"/>
          <w:lang w:eastAsia="pl-PL"/>
        </w:rPr>
        <w:t>tajemnicy wszelkich materiałów, tekstów lub dokumentów przekazanych w związku z realizacją niniejszej umowy, a w szczególności nie udostępniania treści tłumaczonych tekstów naukowych osobom trzecim.</w:t>
      </w:r>
    </w:p>
    <w:p w14:paraId="2AD8A7C3" w14:textId="77777777" w:rsidR="00046F52" w:rsidRPr="00295946" w:rsidRDefault="00046F52" w:rsidP="00477AA6">
      <w:pPr>
        <w:pStyle w:val="Akapitzlist"/>
        <w:widowControl/>
        <w:numPr>
          <w:ilvl w:val="0"/>
          <w:numId w:val="13"/>
        </w:numPr>
        <w:suppressAutoHyphens w:val="0"/>
        <w:spacing w:line="276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  <w:lang w:val="pl-PL"/>
        </w:rPr>
        <w:t>Wykonawca zobowiązuje się:</w:t>
      </w:r>
    </w:p>
    <w:p w14:paraId="54A8AEB1" w14:textId="77777777" w:rsidR="00046F52" w:rsidRPr="00295946" w:rsidRDefault="00046F52" w:rsidP="00766609">
      <w:pPr>
        <w:pStyle w:val="Akapitzlist"/>
        <w:numPr>
          <w:ilvl w:val="0"/>
          <w:numId w:val="6"/>
        </w:numPr>
        <w:spacing w:line="276" w:lineRule="auto"/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</w:rPr>
        <w:t>zachować oryginalną szatę graficzną tłumaczonych artykułów uwzględniając w tekstach tłumaczeń wszystkie elementy oryginału, w tym: rysunki, wykresy, opisy itd.;</w:t>
      </w:r>
    </w:p>
    <w:p w14:paraId="6642A7BF" w14:textId="77777777" w:rsidR="00046F52" w:rsidRPr="00295946" w:rsidRDefault="00046F52" w:rsidP="00766609">
      <w:pPr>
        <w:pStyle w:val="Akapitzlist"/>
        <w:numPr>
          <w:ilvl w:val="0"/>
          <w:numId w:val="6"/>
        </w:numPr>
        <w:spacing w:line="276" w:lineRule="auto"/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</w:rPr>
        <w:t>przetłumacz</w:t>
      </w:r>
      <w:r w:rsidRPr="00295946">
        <w:rPr>
          <w:rFonts w:ascii="Calibri" w:hAnsi="Calibri" w:cs="Calibri"/>
          <w:sz w:val="22"/>
          <w:szCs w:val="22"/>
          <w:lang w:val="pl-PL"/>
        </w:rPr>
        <w:t>yć</w:t>
      </w:r>
      <w:r w:rsidRPr="00295946">
        <w:rPr>
          <w:rFonts w:ascii="Calibri" w:hAnsi="Calibri" w:cs="Calibri"/>
          <w:sz w:val="22"/>
          <w:szCs w:val="22"/>
        </w:rPr>
        <w:t xml:space="preserve"> wszystki</w:t>
      </w:r>
      <w:r w:rsidRPr="00295946">
        <w:rPr>
          <w:rFonts w:ascii="Calibri" w:hAnsi="Calibri" w:cs="Calibri"/>
          <w:sz w:val="22"/>
          <w:szCs w:val="22"/>
          <w:lang w:val="pl-PL"/>
        </w:rPr>
        <w:t>e</w:t>
      </w:r>
      <w:r w:rsidRPr="00295946">
        <w:rPr>
          <w:rFonts w:ascii="Calibri" w:hAnsi="Calibri" w:cs="Calibri"/>
          <w:sz w:val="22"/>
          <w:szCs w:val="22"/>
        </w:rPr>
        <w:t xml:space="preserve"> element</w:t>
      </w:r>
      <w:r w:rsidRPr="00295946">
        <w:rPr>
          <w:rFonts w:ascii="Calibri" w:hAnsi="Calibri" w:cs="Calibri"/>
          <w:sz w:val="22"/>
          <w:szCs w:val="22"/>
          <w:lang w:val="pl-PL"/>
        </w:rPr>
        <w:t xml:space="preserve">y </w:t>
      </w:r>
      <w:r w:rsidRPr="00295946">
        <w:rPr>
          <w:rFonts w:ascii="Calibri" w:hAnsi="Calibri" w:cs="Calibri"/>
          <w:sz w:val="22"/>
          <w:szCs w:val="22"/>
        </w:rPr>
        <w:t>szaty graficznej wymienione powyżej;</w:t>
      </w:r>
    </w:p>
    <w:p w14:paraId="262A365C" w14:textId="77777777" w:rsidR="00046F52" w:rsidRPr="00295946" w:rsidRDefault="00046F52" w:rsidP="00766609">
      <w:pPr>
        <w:pStyle w:val="Akapitzlist"/>
        <w:numPr>
          <w:ilvl w:val="0"/>
          <w:numId w:val="6"/>
        </w:numPr>
        <w:spacing w:line="276" w:lineRule="auto"/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</w:rPr>
        <w:t xml:space="preserve">po wykonaniu prac </w:t>
      </w:r>
      <w:r w:rsidRPr="00295946">
        <w:rPr>
          <w:rFonts w:ascii="Calibri" w:hAnsi="Calibri" w:cs="Calibri"/>
          <w:sz w:val="22"/>
          <w:szCs w:val="22"/>
          <w:lang w:val="pl-PL"/>
        </w:rPr>
        <w:t>do</w:t>
      </w:r>
      <w:r w:rsidRPr="00295946">
        <w:rPr>
          <w:rFonts w:ascii="Calibri" w:hAnsi="Calibri" w:cs="Calibri"/>
          <w:sz w:val="22"/>
          <w:szCs w:val="22"/>
        </w:rPr>
        <w:t>starczyć za pomocą poczty elektronicznej 3 pliki każdego artykułu:</w:t>
      </w:r>
    </w:p>
    <w:p w14:paraId="3C743772" w14:textId="77777777" w:rsidR="00046F52" w:rsidRPr="00295946" w:rsidRDefault="00046F52" w:rsidP="00766609">
      <w:pPr>
        <w:pStyle w:val="Akapitzlist"/>
        <w:spacing w:line="276" w:lineRule="auto"/>
        <w:ind w:left="567" w:hanging="283"/>
        <w:jc w:val="both"/>
        <w:rPr>
          <w:rFonts w:ascii="Calibri" w:hAnsi="Calibri" w:cs="Calibri"/>
          <w:sz w:val="22"/>
          <w:szCs w:val="22"/>
          <w:lang w:val="pl-PL"/>
        </w:rPr>
      </w:pPr>
      <w:r w:rsidRPr="00295946">
        <w:rPr>
          <w:rFonts w:ascii="Calibri" w:hAnsi="Calibri" w:cs="Calibri"/>
          <w:sz w:val="22"/>
          <w:szCs w:val="22"/>
        </w:rPr>
        <w:t>- plik po przetłumaczeniu</w:t>
      </w:r>
      <w:r w:rsidRPr="00295946">
        <w:rPr>
          <w:rFonts w:ascii="Calibri" w:hAnsi="Calibri" w:cs="Calibri"/>
          <w:sz w:val="22"/>
          <w:szCs w:val="22"/>
          <w:lang w:val="pl-PL"/>
        </w:rPr>
        <w:t>,</w:t>
      </w:r>
    </w:p>
    <w:p w14:paraId="517FE9F4" w14:textId="2EC642CC" w:rsidR="00046F52" w:rsidRPr="00295946" w:rsidRDefault="00046F52" w:rsidP="00766609">
      <w:pPr>
        <w:pStyle w:val="Akapitzlist"/>
        <w:spacing w:line="276" w:lineRule="auto"/>
        <w:ind w:left="567" w:hanging="283"/>
        <w:jc w:val="both"/>
        <w:rPr>
          <w:rFonts w:ascii="Calibri" w:hAnsi="Calibri" w:cs="Calibri"/>
          <w:sz w:val="22"/>
          <w:szCs w:val="22"/>
          <w:lang w:val="pl-PL"/>
        </w:rPr>
      </w:pPr>
      <w:r w:rsidRPr="00295946">
        <w:rPr>
          <w:rFonts w:ascii="Calibri" w:hAnsi="Calibri" w:cs="Calibri"/>
          <w:sz w:val="22"/>
          <w:szCs w:val="22"/>
        </w:rPr>
        <w:t xml:space="preserve">- plik po </w:t>
      </w:r>
      <w:r w:rsidR="00E06B0A">
        <w:rPr>
          <w:rFonts w:ascii="Calibri" w:hAnsi="Calibri" w:cs="Calibri"/>
          <w:sz w:val="22"/>
          <w:szCs w:val="22"/>
        </w:rPr>
        <w:t>korek</w:t>
      </w:r>
      <w:r w:rsidR="00E06B0A">
        <w:rPr>
          <w:rFonts w:ascii="Calibri" w:hAnsi="Calibri" w:cs="Calibri"/>
          <w:sz w:val="22"/>
          <w:szCs w:val="22"/>
          <w:lang w:val="pl-PL"/>
        </w:rPr>
        <w:t>cie</w:t>
      </w:r>
      <w:r w:rsidRPr="00295946">
        <w:rPr>
          <w:rFonts w:ascii="Calibri" w:hAnsi="Calibri" w:cs="Calibri"/>
          <w:sz w:val="22"/>
          <w:szCs w:val="22"/>
        </w:rPr>
        <w:t xml:space="preserve"> N</w:t>
      </w:r>
      <w:r w:rsidRPr="00295946">
        <w:rPr>
          <w:rFonts w:ascii="Calibri" w:hAnsi="Calibri" w:cs="Calibri"/>
          <w:sz w:val="22"/>
          <w:szCs w:val="22"/>
          <w:lang w:val="pl-PL"/>
        </w:rPr>
        <w:t>S</w:t>
      </w:r>
      <w:r w:rsidRPr="00295946">
        <w:rPr>
          <w:rFonts w:ascii="Calibri" w:hAnsi="Calibri" w:cs="Calibri"/>
          <w:sz w:val="22"/>
          <w:szCs w:val="22"/>
        </w:rPr>
        <w:t xml:space="preserve"> w trybie śledzenia zmian</w:t>
      </w:r>
      <w:r w:rsidRPr="00295946">
        <w:rPr>
          <w:rFonts w:ascii="Calibri" w:hAnsi="Calibri" w:cs="Calibri"/>
          <w:sz w:val="22"/>
          <w:szCs w:val="22"/>
          <w:lang w:val="pl-PL"/>
        </w:rPr>
        <w:t>,</w:t>
      </w:r>
    </w:p>
    <w:p w14:paraId="333F11CE" w14:textId="06FD5E62" w:rsidR="00046F52" w:rsidRPr="00295946" w:rsidRDefault="00046F52" w:rsidP="00766609">
      <w:pPr>
        <w:pStyle w:val="Akapitzlist"/>
        <w:spacing w:line="276" w:lineRule="auto"/>
        <w:ind w:left="567" w:hanging="283"/>
        <w:jc w:val="both"/>
        <w:rPr>
          <w:rFonts w:ascii="Calibri" w:hAnsi="Calibri" w:cs="Calibri"/>
          <w:sz w:val="22"/>
          <w:szCs w:val="22"/>
          <w:lang w:val="pl-PL"/>
        </w:rPr>
      </w:pPr>
      <w:r w:rsidRPr="00295946">
        <w:rPr>
          <w:rFonts w:ascii="Calibri" w:hAnsi="Calibri" w:cs="Calibri"/>
          <w:sz w:val="22"/>
          <w:szCs w:val="22"/>
        </w:rPr>
        <w:t xml:space="preserve">- finalny plik – tłumaczenie wraz z </w:t>
      </w:r>
      <w:r w:rsidR="00E06B0A">
        <w:rPr>
          <w:rFonts w:ascii="Calibri" w:hAnsi="Calibri" w:cs="Calibri"/>
          <w:sz w:val="22"/>
          <w:szCs w:val="22"/>
        </w:rPr>
        <w:t>korekt</w:t>
      </w:r>
      <w:r w:rsidRPr="00295946">
        <w:rPr>
          <w:rFonts w:ascii="Calibri" w:hAnsi="Calibri" w:cs="Calibri"/>
          <w:sz w:val="22"/>
          <w:szCs w:val="22"/>
        </w:rPr>
        <w:t>ą N</w:t>
      </w:r>
      <w:r w:rsidRPr="00295946">
        <w:rPr>
          <w:rFonts w:ascii="Calibri" w:hAnsi="Calibri" w:cs="Calibri"/>
          <w:sz w:val="22"/>
          <w:szCs w:val="22"/>
          <w:lang w:val="pl-PL"/>
        </w:rPr>
        <w:t>S;</w:t>
      </w:r>
    </w:p>
    <w:p w14:paraId="159ACF59" w14:textId="77777777" w:rsidR="00046F52" w:rsidRPr="00295946" w:rsidRDefault="00046F52" w:rsidP="00766609">
      <w:pPr>
        <w:pStyle w:val="Akapitzlist"/>
        <w:numPr>
          <w:ilvl w:val="0"/>
          <w:numId w:val="6"/>
        </w:numPr>
        <w:spacing w:line="276" w:lineRule="auto"/>
        <w:ind w:left="567" w:hanging="283"/>
        <w:jc w:val="both"/>
        <w:rPr>
          <w:rFonts w:ascii="Calibri" w:hAnsi="Calibri" w:cs="Calibri"/>
          <w:sz w:val="22"/>
          <w:szCs w:val="22"/>
          <w:lang w:val="pl-PL"/>
        </w:rPr>
      </w:pPr>
      <w:r w:rsidRPr="00295946">
        <w:rPr>
          <w:rFonts w:ascii="Calibri" w:hAnsi="Calibri" w:cs="Calibri"/>
          <w:sz w:val="22"/>
          <w:szCs w:val="22"/>
          <w:lang w:val="pl-PL"/>
        </w:rPr>
        <w:t xml:space="preserve">zapewnić wykonanie tłumaczeń z zachowaniem staranności zawodowej, rzetelnie </w:t>
      </w:r>
      <w:r w:rsidRPr="00295946">
        <w:rPr>
          <w:rFonts w:ascii="Calibri" w:hAnsi="Calibri" w:cs="Calibri"/>
          <w:sz w:val="22"/>
          <w:szCs w:val="22"/>
          <w:lang w:val="pl-PL"/>
        </w:rPr>
        <w:br/>
        <w:t>i terminowo, przez osoby wskazane w ofercie, posiadające wymagane</w:t>
      </w:r>
      <w:r w:rsidR="002F241F" w:rsidRPr="00295946">
        <w:rPr>
          <w:rFonts w:ascii="Calibri" w:hAnsi="Calibri" w:cs="Calibri"/>
          <w:sz w:val="22"/>
          <w:szCs w:val="22"/>
          <w:lang w:val="pl-PL"/>
        </w:rPr>
        <w:t xml:space="preserve"> kwalifikacje</w:t>
      </w:r>
      <w:r w:rsidR="00766609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766609">
        <w:rPr>
          <w:rFonts w:ascii="Calibri" w:hAnsi="Calibri" w:cs="Calibri"/>
          <w:sz w:val="22"/>
          <w:szCs w:val="22"/>
          <w:lang w:val="pl-PL"/>
        </w:rPr>
        <w:br/>
        <w:t>i doświadczenie.</w:t>
      </w:r>
    </w:p>
    <w:p w14:paraId="6F11560E" w14:textId="77777777" w:rsidR="00F9245C" w:rsidRPr="00295946" w:rsidRDefault="00947E3C" w:rsidP="00477AA6">
      <w:pPr>
        <w:pStyle w:val="Akapitzlist"/>
        <w:widowControl/>
        <w:numPr>
          <w:ilvl w:val="0"/>
          <w:numId w:val="13"/>
        </w:numPr>
        <w:suppressAutoHyphens w:val="0"/>
        <w:spacing w:line="276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  <w:lang w:val="pl-PL"/>
        </w:rPr>
        <w:t>Wykonawca będzie przekazywał Zamawiającemu tłumaczone t</w:t>
      </w:r>
      <w:r w:rsidR="0022528C">
        <w:rPr>
          <w:rFonts w:ascii="Calibri" w:hAnsi="Calibri" w:cs="Calibri"/>
          <w:sz w:val="22"/>
          <w:szCs w:val="22"/>
          <w:lang w:val="pl-PL"/>
        </w:rPr>
        <w:t>eksty wyłącznie w dni robocze w </w:t>
      </w:r>
      <w:r w:rsidRPr="00295946">
        <w:rPr>
          <w:rFonts w:ascii="Calibri" w:hAnsi="Calibri" w:cs="Calibri"/>
          <w:sz w:val="22"/>
          <w:szCs w:val="22"/>
          <w:lang w:val="pl-PL"/>
        </w:rPr>
        <w:t>godzinach 7:15 – 15:15.</w:t>
      </w:r>
    </w:p>
    <w:p w14:paraId="071F574B" w14:textId="77777777" w:rsidR="00CF7AA2" w:rsidRPr="00295946" w:rsidRDefault="00CF7AA2" w:rsidP="00477AA6">
      <w:pPr>
        <w:pStyle w:val="Akapitzlist"/>
        <w:widowControl/>
        <w:numPr>
          <w:ilvl w:val="0"/>
          <w:numId w:val="13"/>
        </w:numPr>
        <w:suppressAutoHyphens w:val="0"/>
        <w:spacing w:line="276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  <w:lang w:val="pl-PL"/>
        </w:rPr>
        <w:t xml:space="preserve">Przetłumaczony tekst powinien być przekazany Zamawiającemu w formie edytowalnej </w:t>
      </w:r>
      <w:r w:rsidRPr="00295946">
        <w:rPr>
          <w:rFonts w:ascii="Calibri" w:hAnsi="Calibri" w:cs="Calibri"/>
          <w:sz w:val="22"/>
          <w:szCs w:val="22"/>
          <w:lang w:val="pl-PL"/>
        </w:rPr>
        <w:br/>
        <w:t>w formacie (.</w:t>
      </w:r>
      <w:proofErr w:type="spellStart"/>
      <w:r w:rsidRPr="00295946">
        <w:rPr>
          <w:rFonts w:ascii="Calibri" w:hAnsi="Calibri" w:cs="Calibri"/>
          <w:sz w:val="22"/>
          <w:szCs w:val="22"/>
          <w:lang w:val="pl-PL"/>
        </w:rPr>
        <w:t>doc</w:t>
      </w:r>
      <w:proofErr w:type="spellEnd"/>
      <w:r w:rsidRPr="00295946">
        <w:rPr>
          <w:rFonts w:ascii="Calibri" w:hAnsi="Calibri" w:cs="Calibri"/>
          <w:sz w:val="22"/>
          <w:szCs w:val="22"/>
          <w:lang w:val="pl-PL"/>
        </w:rPr>
        <w:t xml:space="preserve">, </w:t>
      </w:r>
      <w:r w:rsidR="00CD2FE1" w:rsidRPr="00295946">
        <w:rPr>
          <w:rFonts w:ascii="Calibri" w:hAnsi="Calibri" w:cs="Calibri"/>
          <w:sz w:val="22"/>
          <w:szCs w:val="22"/>
          <w:lang w:val="pl-PL"/>
        </w:rPr>
        <w:t>lub .</w:t>
      </w:r>
      <w:proofErr w:type="spellStart"/>
      <w:r w:rsidR="00CD2FE1" w:rsidRPr="00295946">
        <w:rPr>
          <w:rFonts w:ascii="Calibri" w:hAnsi="Calibri" w:cs="Calibri"/>
          <w:sz w:val="22"/>
          <w:szCs w:val="22"/>
          <w:lang w:val="pl-PL"/>
        </w:rPr>
        <w:t>docx</w:t>
      </w:r>
      <w:proofErr w:type="spellEnd"/>
      <w:r w:rsidR="00CD2FE1" w:rsidRPr="00295946">
        <w:rPr>
          <w:rFonts w:ascii="Calibri" w:hAnsi="Calibri" w:cs="Calibri"/>
          <w:sz w:val="22"/>
          <w:szCs w:val="22"/>
          <w:lang w:val="pl-PL"/>
        </w:rPr>
        <w:t>).</w:t>
      </w:r>
    </w:p>
    <w:p w14:paraId="586483A1" w14:textId="77777777" w:rsidR="00947E3C" w:rsidRPr="00295946" w:rsidRDefault="00947E3C" w:rsidP="00477AA6">
      <w:pPr>
        <w:pStyle w:val="Akapitzlist"/>
        <w:widowControl/>
        <w:numPr>
          <w:ilvl w:val="0"/>
          <w:numId w:val="13"/>
        </w:numPr>
        <w:suppressAutoHyphens w:val="0"/>
        <w:spacing w:line="276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  <w:lang w:val="pl-PL"/>
        </w:rPr>
        <w:t>Tekst przeznaczony do tłumaczenia będzie przekazywany Wykonawcy za pośrednictwem poczty elektronicznej na adres………………………………………………. Tekst po przetłumaczeniu przekazywany będzie przez Wykonawcę odbiorcy pocztą elektroniczną na adres………………………………………………</w:t>
      </w:r>
    </w:p>
    <w:p w14:paraId="231A97D9" w14:textId="77777777" w:rsidR="00947E3C" w:rsidRPr="00295946" w:rsidRDefault="00947E3C" w:rsidP="00477AA6">
      <w:pPr>
        <w:pStyle w:val="Akapitzlist"/>
        <w:widowControl/>
        <w:numPr>
          <w:ilvl w:val="0"/>
          <w:numId w:val="13"/>
        </w:numPr>
        <w:suppressAutoHyphens w:val="0"/>
        <w:spacing w:line="276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  <w:lang w:val="pl-PL"/>
        </w:rPr>
        <w:t>Każdorazowo po otrzymaniu tekstu, Wykonawca jest zobowiązany do wysłania e-maila na adres……………………………………………… w celu potwierdzenia odbioru materiałów. Zamawiający po otrzymaniu tekstu przetłumaczonego jest zobowiązany przesłać maila na adres ………………………………………………….. w celu potwierdzenia otrzymania materiałów.</w:t>
      </w:r>
    </w:p>
    <w:p w14:paraId="4E4029F0" w14:textId="77777777" w:rsidR="00AC757D" w:rsidRPr="00295946" w:rsidRDefault="006561D3" w:rsidP="00477AA6">
      <w:pPr>
        <w:numPr>
          <w:ilvl w:val="0"/>
          <w:numId w:val="13"/>
        </w:numPr>
        <w:spacing w:after="0"/>
        <w:ind w:left="426" w:hanging="426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>Zamawiający zastrzega sobie możliwość weryfikacji językowej i techniczno-merytorycznej dostarczonych przez Wykonawcę tłumaczeń, a w przypadku stwierdzenia ich nieprawidłowości lub niekompletności zobowiązuje Wykonawcę do niezwłocznego usunięcia stwierdzonych nieprawidłowoś</w:t>
      </w:r>
      <w:r w:rsidR="00046F52" w:rsidRPr="00295946">
        <w:rPr>
          <w:rFonts w:eastAsia="Times New Roman" w:cs="Calibri"/>
          <w:lang w:eastAsia="pl-PL"/>
        </w:rPr>
        <w:t>ci lub uzupełnienia tłumaczenia.</w:t>
      </w:r>
    </w:p>
    <w:p w14:paraId="0E95A851" w14:textId="264AECFE" w:rsidR="00046F52" w:rsidRPr="00295946" w:rsidRDefault="00046F52" w:rsidP="00477AA6">
      <w:pPr>
        <w:numPr>
          <w:ilvl w:val="0"/>
          <w:numId w:val="13"/>
        </w:numPr>
        <w:spacing w:after="0"/>
        <w:ind w:left="426" w:hanging="426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 xml:space="preserve">Odbiór </w:t>
      </w:r>
      <w:r w:rsidR="00C92E66">
        <w:rPr>
          <w:rFonts w:eastAsia="Times New Roman" w:cs="Calibri"/>
          <w:lang w:eastAsia="pl-PL"/>
        </w:rPr>
        <w:t>dzieła</w:t>
      </w:r>
      <w:r w:rsidRPr="00295946">
        <w:rPr>
          <w:rFonts w:eastAsia="Times New Roman" w:cs="Calibri"/>
          <w:lang w:eastAsia="pl-PL"/>
        </w:rPr>
        <w:t xml:space="preserve"> potwierdzony będzie poprzez podpisanie protokołu zdawczo – odbiorczego bez zastrzeżeń.</w:t>
      </w:r>
    </w:p>
    <w:p w14:paraId="1E66F3E2" w14:textId="7EFCC7FB" w:rsidR="00046F52" w:rsidRPr="00295946" w:rsidRDefault="00046F52" w:rsidP="00477AA6">
      <w:pPr>
        <w:numPr>
          <w:ilvl w:val="0"/>
          <w:numId w:val="13"/>
        </w:numPr>
        <w:spacing w:after="0"/>
        <w:ind w:left="426" w:hanging="426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>Zamawiającemu przysługuje prawo do odmowy odbioru wykonane</w:t>
      </w:r>
      <w:r w:rsidR="00C92E66">
        <w:rPr>
          <w:rFonts w:eastAsia="Times New Roman" w:cs="Calibri"/>
          <w:lang w:eastAsia="pl-PL"/>
        </w:rPr>
        <w:t>go dzieła</w:t>
      </w:r>
      <w:r w:rsidRPr="00295946">
        <w:rPr>
          <w:rFonts w:eastAsia="Times New Roman" w:cs="Calibri"/>
          <w:lang w:eastAsia="pl-PL"/>
        </w:rPr>
        <w:t xml:space="preserve">, w szczególności w przypadku, gdy tłumaczenie będzie wykonane niestarannie lub będzie zawierało błędy językowe. </w:t>
      </w:r>
    </w:p>
    <w:p w14:paraId="6EA6F160" w14:textId="4290EBFC" w:rsidR="00046F52" w:rsidRPr="00295946" w:rsidRDefault="00046F52" w:rsidP="00477AA6">
      <w:pPr>
        <w:numPr>
          <w:ilvl w:val="0"/>
          <w:numId w:val="13"/>
        </w:numPr>
        <w:spacing w:after="0"/>
        <w:ind w:left="426" w:hanging="426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>W pr</w:t>
      </w:r>
      <w:r w:rsidR="00CF7AA2" w:rsidRPr="00295946">
        <w:rPr>
          <w:rFonts w:eastAsia="Times New Roman" w:cs="Calibri"/>
          <w:lang w:eastAsia="pl-PL"/>
        </w:rPr>
        <w:t>zypadku, o którym mowa w ust. 13</w:t>
      </w:r>
      <w:r w:rsidRPr="00295946">
        <w:rPr>
          <w:rFonts w:eastAsia="Times New Roman" w:cs="Calibri"/>
          <w:lang w:eastAsia="pl-PL"/>
        </w:rPr>
        <w:t xml:space="preserve"> niniejszego paragrafu, Wykonawca w terminie 1 tygodnia poprawi i ponownie dostarczy Zamawiającemu do akceptacji wykonan</w:t>
      </w:r>
      <w:r w:rsidR="00C92E66">
        <w:rPr>
          <w:rFonts w:eastAsia="Times New Roman" w:cs="Calibri"/>
          <w:lang w:eastAsia="pl-PL"/>
        </w:rPr>
        <w:t>e dzieło</w:t>
      </w:r>
      <w:r w:rsidRPr="00295946">
        <w:rPr>
          <w:rFonts w:eastAsia="Times New Roman" w:cs="Calibri"/>
          <w:lang w:eastAsia="pl-PL"/>
        </w:rPr>
        <w:t>.</w:t>
      </w:r>
    </w:p>
    <w:p w14:paraId="1586ECA2" w14:textId="77777777" w:rsidR="00C77DDA" w:rsidRPr="00295946" w:rsidRDefault="00C77DDA" w:rsidP="00766609">
      <w:pPr>
        <w:suppressAutoHyphens/>
        <w:spacing w:after="0"/>
        <w:rPr>
          <w:rFonts w:eastAsia="Times New Roman" w:cs="Calibri"/>
          <w:b/>
          <w:bCs/>
          <w:lang w:eastAsia="ar-SA"/>
        </w:rPr>
      </w:pPr>
    </w:p>
    <w:p w14:paraId="7430C6F5" w14:textId="77777777" w:rsidR="00766609" w:rsidRDefault="00766609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</w:p>
    <w:p w14:paraId="0E4DA97B" w14:textId="77777777" w:rsidR="00BF083F" w:rsidRPr="00295946" w:rsidRDefault="00BF083F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lastRenderedPageBreak/>
        <w:t>§ 3</w:t>
      </w:r>
    </w:p>
    <w:p w14:paraId="546B8C8E" w14:textId="77777777" w:rsidR="002F241F" w:rsidRPr="00295946" w:rsidRDefault="00421D64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>WYNAGRODZENIE WYKONAWCY</w:t>
      </w:r>
    </w:p>
    <w:p w14:paraId="3CFBF841" w14:textId="77777777" w:rsidR="00E4076D" w:rsidRPr="00295946" w:rsidRDefault="00BF083F" w:rsidP="00766609">
      <w:pPr>
        <w:numPr>
          <w:ilvl w:val="0"/>
          <w:numId w:val="10"/>
        </w:numPr>
        <w:suppressAutoHyphens/>
        <w:spacing w:after="0"/>
        <w:ind w:left="0"/>
        <w:jc w:val="both"/>
        <w:rPr>
          <w:rFonts w:eastAsia="Times New Roman" w:cs="Calibri"/>
          <w:bCs/>
          <w:lang w:eastAsia="ar-SA"/>
        </w:rPr>
      </w:pPr>
      <w:r w:rsidRPr="00295946">
        <w:rPr>
          <w:rFonts w:eastAsia="Times New Roman" w:cs="Calibri"/>
          <w:bCs/>
          <w:lang w:eastAsia="ar-SA"/>
        </w:rPr>
        <w:t xml:space="preserve">Strony ustalają, że za </w:t>
      </w:r>
      <w:r w:rsidR="00DC7392" w:rsidRPr="00295946">
        <w:rPr>
          <w:rFonts w:eastAsia="Times New Roman" w:cs="Calibri"/>
          <w:bCs/>
          <w:lang w:eastAsia="ar-SA"/>
        </w:rPr>
        <w:t xml:space="preserve">prawidłową i terminową </w:t>
      </w:r>
      <w:r w:rsidRPr="00295946">
        <w:rPr>
          <w:rFonts w:eastAsia="Times New Roman" w:cs="Calibri"/>
          <w:bCs/>
          <w:lang w:eastAsia="ar-SA"/>
        </w:rPr>
        <w:t>realizację przedmiotu umowy</w:t>
      </w:r>
      <w:r w:rsidRPr="00295946">
        <w:rPr>
          <w:rFonts w:eastAsia="Times New Roman" w:cs="Calibri"/>
          <w:bCs/>
          <w:lang w:eastAsia="pl-PL"/>
        </w:rPr>
        <w:t xml:space="preserve"> </w:t>
      </w:r>
      <w:r w:rsidRPr="00295946">
        <w:rPr>
          <w:rFonts w:eastAsia="Times New Roman" w:cs="Calibri"/>
          <w:bCs/>
          <w:lang w:eastAsia="ar-SA"/>
        </w:rPr>
        <w:t>Zamawiający zapłaci wynagrodzenie</w:t>
      </w:r>
      <w:r w:rsidR="00AC757D" w:rsidRPr="00295946">
        <w:rPr>
          <w:rFonts w:eastAsia="Times New Roman" w:cs="Calibri"/>
          <w:bCs/>
          <w:lang w:eastAsia="ar-SA"/>
        </w:rPr>
        <w:t xml:space="preserve"> w wysokości:</w:t>
      </w:r>
    </w:p>
    <w:p w14:paraId="296FB932" w14:textId="77777777" w:rsidR="00E4076D" w:rsidRPr="00295946" w:rsidRDefault="00E4076D" w:rsidP="00766609">
      <w:pPr>
        <w:suppressAutoHyphens/>
        <w:spacing w:after="0"/>
        <w:rPr>
          <w:rFonts w:eastAsia="Times New Roman" w:cs="Calibri"/>
          <w:bCs/>
          <w:lang w:eastAsia="ar-SA"/>
        </w:rPr>
      </w:pPr>
      <w:r w:rsidRPr="00295946">
        <w:rPr>
          <w:rFonts w:eastAsia="Times New Roman" w:cs="Calibri"/>
          <w:bCs/>
          <w:lang w:eastAsia="ar-SA"/>
        </w:rPr>
        <w:t>Brutto:…………………………………………………</w:t>
      </w:r>
      <w:r w:rsidR="000003C6" w:rsidRPr="00295946">
        <w:rPr>
          <w:rFonts w:eastAsia="Times New Roman" w:cs="Calibri"/>
          <w:lang w:eastAsia="ar-SA"/>
        </w:rPr>
        <w:t xml:space="preserve"> złotych,</w:t>
      </w:r>
    </w:p>
    <w:p w14:paraId="3E207600" w14:textId="77777777" w:rsidR="00E4076D" w:rsidRPr="00295946" w:rsidRDefault="00E4076D" w:rsidP="00766609">
      <w:pPr>
        <w:suppressAutoHyphens/>
        <w:spacing w:after="0"/>
        <w:rPr>
          <w:rFonts w:eastAsia="Times New Roman" w:cs="Calibri"/>
          <w:bCs/>
          <w:lang w:eastAsia="ar-SA"/>
        </w:rPr>
      </w:pPr>
      <w:r w:rsidRPr="00295946">
        <w:rPr>
          <w:rFonts w:eastAsia="Times New Roman" w:cs="Calibri"/>
          <w:bCs/>
          <w:lang w:eastAsia="ar-SA"/>
        </w:rPr>
        <w:t>(słownie:</w:t>
      </w:r>
      <w:r w:rsidRPr="00295946">
        <w:rPr>
          <w:rFonts w:cs="Calibri"/>
          <w:bCs/>
        </w:rPr>
        <w:t xml:space="preserve"> ……………………………………………………………………………………………………………..</w:t>
      </w:r>
      <w:r w:rsidRPr="00295946">
        <w:rPr>
          <w:rFonts w:eastAsia="Times New Roman" w:cs="Calibri"/>
          <w:bCs/>
          <w:lang w:eastAsia="ar-SA"/>
        </w:rPr>
        <w:t xml:space="preserve"> …./100)</w:t>
      </w:r>
      <w:r w:rsidR="000003C6" w:rsidRPr="00295946">
        <w:rPr>
          <w:rFonts w:eastAsia="Times New Roman" w:cs="Calibri"/>
          <w:bCs/>
          <w:lang w:eastAsia="ar-SA"/>
        </w:rPr>
        <w:t>.</w:t>
      </w:r>
    </w:p>
    <w:p w14:paraId="7E5BB8BC" w14:textId="77777777" w:rsidR="00E4076D" w:rsidRPr="00295946" w:rsidRDefault="00462E37" w:rsidP="00766609">
      <w:pPr>
        <w:suppressAutoHyphens/>
        <w:spacing w:after="0"/>
        <w:ind w:firstLine="284"/>
        <w:rPr>
          <w:rFonts w:eastAsia="Times New Roman" w:cs="Calibri"/>
          <w:bCs/>
          <w:lang w:eastAsia="ar-SA"/>
        </w:rPr>
      </w:pPr>
      <w:r w:rsidRPr="00295946">
        <w:rPr>
          <w:rFonts w:eastAsia="Times New Roman" w:cs="Calibri"/>
          <w:bCs/>
          <w:lang w:eastAsia="ar-SA"/>
        </w:rPr>
        <w:t>cena za tłumaczenie 1 strony B</w:t>
      </w:r>
      <w:r w:rsidR="00FE7C8F" w:rsidRPr="00295946">
        <w:rPr>
          <w:rFonts w:eastAsia="Times New Roman" w:cs="Calibri"/>
          <w:bCs/>
          <w:lang w:eastAsia="ar-SA"/>
        </w:rPr>
        <w:t>-</w:t>
      </w:r>
      <w:r w:rsidRPr="00295946">
        <w:rPr>
          <w:rFonts w:eastAsia="Times New Roman" w:cs="Calibri"/>
          <w:bCs/>
          <w:lang w:eastAsia="ar-SA"/>
        </w:rPr>
        <w:t>5 ……………………..</w:t>
      </w:r>
    </w:p>
    <w:p w14:paraId="1FCB033A" w14:textId="7C696174" w:rsidR="00462E37" w:rsidRPr="00295946" w:rsidRDefault="00462E37" w:rsidP="00766609">
      <w:pPr>
        <w:suppressAutoHyphens/>
        <w:spacing w:after="0"/>
        <w:ind w:firstLine="284"/>
        <w:rPr>
          <w:rFonts w:eastAsia="Times New Roman" w:cs="Calibri"/>
          <w:bCs/>
          <w:lang w:eastAsia="ar-SA"/>
        </w:rPr>
      </w:pPr>
      <w:r w:rsidRPr="00295946">
        <w:rPr>
          <w:rFonts w:eastAsia="Times New Roman" w:cs="Calibri"/>
          <w:bCs/>
          <w:lang w:eastAsia="ar-SA"/>
        </w:rPr>
        <w:t xml:space="preserve">cena </w:t>
      </w:r>
      <w:r w:rsidR="00067F88" w:rsidRPr="00295946">
        <w:rPr>
          <w:rFonts w:eastAsia="Times New Roman" w:cs="Calibri"/>
          <w:bCs/>
          <w:lang w:eastAsia="ar-SA"/>
        </w:rPr>
        <w:t xml:space="preserve">za </w:t>
      </w:r>
      <w:r w:rsidR="00E06B0A">
        <w:rPr>
          <w:rFonts w:eastAsia="Times New Roman" w:cs="Calibri"/>
          <w:bCs/>
          <w:lang w:eastAsia="ar-SA"/>
        </w:rPr>
        <w:t>korekt</w:t>
      </w:r>
      <w:r w:rsidR="00067F88" w:rsidRPr="00295946">
        <w:rPr>
          <w:rFonts w:eastAsia="Times New Roman" w:cs="Calibri"/>
          <w:bCs/>
          <w:lang w:eastAsia="ar-SA"/>
        </w:rPr>
        <w:t xml:space="preserve">ę 1 strony B-5 przez NS </w:t>
      </w:r>
      <w:r w:rsidRPr="00295946">
        <w:rPr>
          <w:rFonts w:eastAsia="Times New Roman" w:cs="Calibri"/>
          <w:bCs/>
          <w:lang w:eastAsia="ar-SA"/>
        </w:rPr>
        <w:t>……………………..</w:t>
      </w:r>
    </w:p>
    <w:p w14:paraId="4A479685" w14:textId="71CCA76F" w:rsidR="00067F88" w:rsidRPr="00295946" w:rsidRDefault="00067F88" w:rsidP="00766609">
      <w:pPr>
        <w:numPr>
          <w:ilvl w:val="0"/>
          <w:numId w:val="10"/>
        </w:numPr>
        <w:suppressAutoHyphens/>
        <w:spacing w:after="0"/>
        <w:ind w:left="0"/>
        <w:jc w:val="both"/>
        <w:rPr>
          <w:rFonts w:eastAsia="Times New Roman" w:cs="Calibri"/>
          <w:bCs/>
          <w:lang w:eastAsia="ar-SA"/>
        </w:rPr>
      </w:pPr>
      <w:r w:rsidRPr="00295946">
        <w:rPr>
          <w:rFonts w:eastAsia="Times New Roman" w:cs="Calibri"/>
          <w:bCs/>
          <w:lang w:eastAsia="ar-SA"/>
        </w:rPr>
        <w:t>Strony dokonają rozliczeń wyłącznie zgodnie z rzeczywistym za</w:t>
      </w:r>
      <w:r w:rsidR="00477AA6">
        <w:rPr>
          <w:rFonts w:eastAsia="Times New Roman" w:cs="Calibri"/>
          <w:bCs/>
          <w:lang w:eastAsia="ar-SA"/>
        </w:rPr>
        <w:t>kresem wykonanego tłumaczenia i </w:t>
      </w:r>
      <w:r w:rsidR="00E06B0A">
        <w:rPr>
          <w:rFonts w:eastAsia="Times New Roman" w:cs="Calibri"/>
          <w:bCs/>
          <w:lang w:eastAsia="ar-SA"/>
        </w:rPr>
        <w:t>korekty</w:t>
      </w:r>
      <w:r w:rsidRPr="00295946">
        <w:rPr>
          <w:rFonts w:eastAsia="Times New Roman" w:cs="Calibri"/>
          <w:bCs/>
          <w:lang w:eastAsia="ar-SA"/>
        </w:rPr>
        <w:t xml:space="preserve"> NS, tj. zgodnie z rzeczywistą liczba znaków </w:t>
      </w:r>
      <w:r w:rsidR="00EE3905" w:rsidRPr="00295946">
        <w:rPr>
          <w:rFonts w:eastAsia="Times New Roman" w:cs="Calibri"/>
          <w:bCs/>
          <w:lang w:eastAsia="ar-SA"/>
        </w:rPr>
        <w:t>ze spacjami.</w:t>
      </w:r>
    </w:p>
    <w:p w14:paraId="37664CFA" w14:textId="77777777" w:rsidR="00BF083F" w:rsidRPr="00295946" w:rsidRDefault="00C87D4F" w:rsidP="00766609">
      <w:pPr>
        <w:numPr>
          <w:ilvl w:val="0"/>
          <w:numId w:val="10"/>
        </w:numPr>
        <w:suppressAutoHyphens/>
        <w:spacing w:after="0"/>
        <w:ind w:left="0"/>
        <w:jc w:val="both"/>
        <w:rPr>
          <w:rFonts w:eastAsia="Times New Roman" w:cs="Calibri"/>
          <w:bCs/>
          <w:lang w:eastAsia="ar-SA"/>
        </w:rPr>
      </w:pPr>
      <w:r w:rsidRPr="00295946">
        <w:rPr>
          <w:rFonts w:eastAsia="Times New Roman" w:cs="Calibri"/>
          <w:bCs/>
          <w:lang w:eastAsia="ar-SA"/>
        </w:rPr>
        <w:t>Zamawiający zobowiązuje się z</w:t>
      </w:r>
      <w:r w:rsidR="00BF083F" w:rsidRPr="00295946">
        <w:rPr>
          <w:rFonts w:eastAsia="Times New Roman" w:cs="Calibri"/>
          <w:bCs/>
          <w:lang w:eastAsia="ar-SA"/>
        </w:rPr>
        <w:t>apła</w:t>
      </w:r>
      <w:r w:rsidRPr="00295946">
        <w:rPr>
          <w:rFonts w:eastAsia="Times New Roman" w:cs="Calibri"/>
          <w:bCs/>
          <w:lang w:eastAsia="ar-SA"/>
        </w:rPr>
        <w:t>cić</w:t>
      </w:r>
      <w:r w:rsidR="00BF083F" w:rsidRPr="00295946">
        <w:rPr>
          <w:rFonts w:eastAsia="Times New Roman" w:cs="Calibri"/>
          <w:bCs/>
          <w:lang w:eastAsia="ar-SA"/>
        </w:rPr>
        <w:t xml:space="preserve"> za </w:t>
      </w:r>
      <w:r w:rsidR="00EE3905" w:rsidRPr="00295946">
        <w:rPr>
          <w:rFonts w:eastAsia="Times New Roman" w:cs="Calibri"/>
          <w:bCs/>
          <w:lang w:eastAsia="ar-SA"/>
        </w:rPr>
        <w:t xml:space="preserve">zrealizowana część zamówienia (jeden numer czasopisma) </w:t>
      </w:r>
      <w:r w:rsidRPr="00295946">
        <w:rPr>
          <w:rFonts w:eastAsia="Times New Roman" w:cs="Calibri"/>
          <w:bCs/>
          <w:lang w:eastAsia="ar-SA"/>
        </w:rPr>
        <w:t xml:space="preserve">wynagrodzenie Wykonawcy w terminie </w:t>
      </w:r>
      <w:r w:rsidR="00AC757D" w:rsidRPr="00295946">
        <w:rPr>
          <w:rFonts w:eastAsia="Times New Roman" w:cs="Calibri"/>
          <w:bCs/>
          <w:lang w:eastAsia="ar-SA"/>
        </w:rPr>
        <w:t>30</w:t>
      </w:r>
      <w:r w:rsidR="00372782" w:rsidRPr="00295946">
        <w:rPr>
          <w:rFonts w:eastAsia="Times New Roman" w:cs="Calibri"/>
          <w:bCs/>
          <w:lang w:eastAsia="ar-SA"/>
        </w:rPr>
        <w:t xml:space="preserve"> dni</w:t>
      </w:r>
      <w:r w:rsidR="00BF083F" w:rsidRPr="00295946">
        <w:rPr>
          <w:rFonts w:eastAsia="Times New Roman" w:cs="Calibri"/>
          <w:bCs/>
          <w:lang w:eastAsia="ar-SA"/>
        </w:rPr>
        <w:t xml:space="preserve"> </w:t>
      </w:r>
      <w:r w:rsidRPr="00295946">
        <w:rPr>
          <w:rFonts w:eastAsia="Times New Roman" w:cs="Calibri"/>
          <w:bCs/>
          <w:lang w:eastAsia="ar-SA"/>
        </w:rPr>
        <w:t>od dnia otrzymania prawidłowo wystawionej faktury</w:t>
      </w:r>
      <w:r w:rsidR="00F56BBD" w:rsidRPr="00295946">
        <w:rPr>
          <w:rFonts w:eastAsia="TimesNewRoman" w:cs="Calibri"/>
          <w:lang w:eastAsia="ar-SA"/>
        </w:rPr>
        <w:t xml:space="preserve">. </w:t>
      </w:r>
      <w:r w:rsidR="00DC7392" w:rsidRPr="00295946">
        <w:rPr>
          <w:rFonts w:eastAsia="Times New Roman" w:cs="Calibri"/>
          <w:bCs/>
          <w:lang w:eastAsia="ar-SA"/>
        </w:rPr>
        <w:t>Podstawą do wystawienia faktury przez Wykonawcę jest sporządzony przez przedstawiciel</w:t>
      </w:r>
      <w:r w:rsidR="00017BF2" w:rsidRPr="00295946">
        <w:rPr>
          <w:rFonts w:eastAsia="Times New Roman" w:cs="Calibri"/>
          <w:bCs/>
          <w:lang w:eastAsia="ar-SA"/>
        </w:rPr>
        <w:t>i</w:t>
      </w:r>
      <w:r w:rsidR="00DC7392" w:rsidRPr="00295946">
        <w:rPr>
          <w:rFonts w:eastAsia="Times New Roman" w:cs="Calibri"/>
          <w:bCs/>
          <w:lang w:eastAsia="ar-SA"/>
        </w:rPr>
        <w:t xml:space="preserve"> Zamawiającego protokół </w:t>
      </w:r>
      <w:r w:rsidR="00AC757D" w:rsidRPr="00295946">
        <w:rPr>
          <w:rFonts w:eastAsia="Times New Roman" w:cs="Calibri"/>
          <w:bCs/>
          <w:lang w:eastAsia="ar-SA"/>
        </w:rPr>
        <w:t>zdawczo-odbiorczy</w:t>
      </w:r>
      <w:r w:rsidR="00DC7392" w:rsidRPr="00295946">
        <w:rPr>
          <w:rFonts w:eastAsia="Times New Roman" w:cs="Calibri"/>
          <w:bCs/>
          <w:lang w:eastAsia="ar-SA"/>
        </w:rPr>
        <w:t xml:space="preserve">. </w:t>
      </w:r>
    </w:p>
    <w:p w14:paraId="6AA3D26F" w14:textId="77777777" w:rsidR="00BF083F" w:rsidRPr="008A43B9" w:rsidRDefault="00BF083F" w:rsidP="00766609">
      <w:pPr>
        <w:numPr>
          <w:ilvl w:val="0"/>
          <w:numId w:val="10"/>
        </w:numPr>
        <w:suppressAutoHyphens/>
        <w:spacing w:after="0"/>
        <w:ind w:left="0"/>
        <w:jc w:val="both"/>
        <w:rPr>
          <w:rFonts w:eastAsia="Times New Roman" w:cs="Calibri"/>
          <w:lang w:eastAsia="ar-SA"/>
        </w:rPr>
      </w:pPr>
      <w:r w:rsidRPr="00295946">
        <w:rPr>
          <w:rFonts w:eastAsia="Times New Roman" w:cs="Calibri"/>
          <w:bCs/>
          <w:lang w:eastAsia="ar-SA"/>
        </w:rPr>
        <w:t xml:space="preserve">Zamawiający upoważnia Wykonawcę do wystawiania faktur VAT bez konieczności </w:t>
      </w:r>
      <w:r w:rsidRPr="00295946">
        <w:rPr>
          <w:rFonts w:eastAsia="Times New Roman" w:cs="Calibri"/>
          <w:lang w:eastAsia="ar-SA"/>
        </w:rPr>
        <w:t>uzyskiwania</w:t>
      </w:r>
      <w:r w:rsidRPr="00295946">
        <w:rPr>
          <w:rFonts w:eastAsia="Times New Roman" w:cs="Calibri"/>
          <w:bCs/>
          <w:lang w:eastAsia="ar-SA"/>
        </w:rPr>
        <w:t xml:space="preserve"> podpisu.</w:t>
      </w:r>
    </w:p>
    <w:p w14:paraId="29CCCE55" w14:textId="77777777" w:rsidR="008A43B9" w:rsidRPr="008A43B9" w:rsidRDefault="008A43B9" w:rsidP="00766609">
      <w:pPr>
        <w:numPr>
          <w:ilvl w:val="0"/>
          <w:numId w:val="10"/>
        </w:numPr>
        <w:suppressAutoHyphens/>
        <w:spacing w:after="0"/>
        <w:ind w:left="0"/>
        <w:jc w:val="both"/>
        <w:rPr>
          <w:rFonts w:eastAsia="Times New Roman" w:cs="Calibri"/>
          <w:lang w:eastAsia="ar-SA"/>
        </w:rPr>
      </w:pPr>
      <w:r w:rsidRPr="008A43B9">
        <w:rPr>
          <w:rFonts w:eastAsia="Times New Roman" w:cs="Calibri"/>
          <w:lang w:eastAsia="ar-SA"/>
        </w:rPr>
        <w:t xml:space="preserve">Wynagrodzenie Wykonawcy określone według Formularza Ofertowego, może ulec zmianie w okresie trwania umowy ale zmiana ta musi spełniać łącznie następujące warunki: </w:t>
      </w:r>
    </w:p>
    <w:p w14:paraId="31145CD6" w14:textId="77777777" w:rsidR="008A43B9" w:rsidRPr="008A43B9" w:rsidRDefault="008A43B9" w:rsidP="00766609">
      <w:pPr>
        <w:numPr>
          <w:ilvl w:val="0"/>
          <w:numId w:val="16"/>
        </w:numPr>
        <w:suppressAutoHyphens/>
        <w:spacing w:after="0"/>
        <w:jc w:val="both"/>
        <w:rPr>
          <w:rFonts w:eastAsia="Times New Roman" w:cs="Calibri"/>
          <w:lang w:eastAsia="ar-SA"/>
        </w:rPr>
      </w:pPr>
      <w:r w:rsidRPr="008A43B9">
        <w:rPr>
          <w:rFonts w:eastAsia="Times New Roman" w:cs="Calibri"/>
          <w:lang w:eastAsia="ar-SA"/>
        </w:rPr>
        <w:t>Wykonawca złoży Zamawiającemu uzasadniony wniosek na piśmie jednakże nie wcześniej niż po upływie co najmniej 6 miesięcy od daty zawarcia Umowy;</w:t>
      </w:r>
    </w:p>
    <w:p w14:paraId="753A3BEE" w14:textId="77777777" w:rsidR="008A43B9" w:rsidRPr="008A43B9" w:rsidRDefault="008A43B9" w:rsidP="00766609">
      <w:pPr>
        <w:numPr>
          <w:ilvl w:val="0"/>
          <w:numId w:val="16"/>
        </w:numPr>
        <w:suppressAutoHyphens/>
        <w:spacing w:after="0"/>
        <w:jc w:val="both"/>
        <w:rPr>
          <w:rFonts w:eastAsia="Times New Roman" w:cs="Calibri"/>
          <w:lang w:eastAsia="ar-SA"/>
        </w:rPr>
      </w:pPr>
      <w:r w:rsidRPr="008A43B9">
        <w:rPr>
          <w:rFonts w:eastAsia="Times New Roman" w:cs="Calibri"/>
          <w:lang w:eastAsia="ar-SA"/>
        </w:rPr>
        <w:t>wskaźnik cen towarów i usług konsumpcyjnych publikowany przez Główny Urząd Statystyczny za ostatni miesiąc poprzedzający datę wpłynięcia wniosku Wykonawcy, musi wzrosnąć o więcej niż 1,00% (jeden procent);</w:t>
      </w:r>
    </w:p>
    <w:p w14:paraId="561A1085" w14:textId="77777777" w:rsidR="008A43B9" w:rsidRPr="008A43B9" w:rsidRDefault="008A43B9" w:rsidP="00766609">
      <w:pPr>
        <w:numPr>
          <w:ilvl w:val="0"/>
          <w:numId w:val="16"/>
        </w:numPr>
        <w:suppressAutoHyphens/>
        <w:spacing w:after="0"/>
        <w:jc w:val="both"/>
        <w:rPr>
          <w:rFonts w:eastAsia="Times New Roman" w:cs="Calibri"/>
          <w:lang w:eastAsia="ar-SA"/>
        </w:rPr>
      </w:pPr>
      <w:r w:rsidRPr="008A43B9">
        <w:rPr>
          <w:rFonts w:eastAsia="Times New Roman" w:cs="Calibri"/>
          <w:lang w:eastAsia="ar-SA"/>
        </w:rPr>
        <w:t>wniosek nie może wskazywać wzrostu Wynagrodzenia powyżej tego opublikowanego wskaźnika;</w:t>
      </w:r>
    </w:p>
    <w:p w14:paraId="40F8B048" w14:textId="77777777" w:rsidR="008A43B9" w:rsidRPr="008A43B9" w:rsidRDefault="008A43B9" w:rsidP="00766609">
      <w:pPr>
        <w:numPr>
          <w:ilvl w:val="0"/>
          <w:numId w:val="16"/>
        </w:numPr>
        <w:suppressAutoHyphens/>
        <w:spacing w:after="0"/>
        <w:jc w:val="both"/>
        <w:rPr>
          <w:rFonts w:eastAsia="Times New Roman" w:cs="Calibri"/>
          <w:lang w:eastAsia="ar-SA"/>
        </w:rPr>
      </w:pPr>
      <w:r w:rsidRPr="008A43B9">
        <w:rPr>
          <w:rFonts w:eastAsia="Times New Roman" w:cs="Calibri"/>
          <w:lang w:eastAsia="ar-SA"/>
        </w:rPr>
        <w:t>od złożenia poprzedniego wniosku upłynęło co najmniej 6 miesięcy, chyba że jest to pierwszy wniosek;</w:t>
      </w:r>
    </w:p>
    <w:p w14:paraId="1F8F9E90" w14:textId="77777777" w:rsidR="008A43B9" w:rsidRPr="008A43B9" w:rsidRDefault="008A43B9" w:rsidP="00766609">
      <w:pPr>
        <w:numPr>
          <w:ilvl w:val="0"/>
          <w:numId w:val="16"/>
        </w:numPr>
        <w:suppressAutoHyphens/>
        <w:spacing w:after="0"/>
        <w:jc w:val="both"/>
        <w:rPr>
          <w:rFonts w:eastAsia="Times New Roman" w:cs="Calibri"/>
          <w:lang w:eastAsia="ar-SA"/>
        </w:rPr>
      </w:pPr>
      <w:r w:rsidRPr="008A43B9">
        <w:rPr>
          <w:rFonts w:eastAsia="Times New Roman" w:cs="Calibri"/>
          <w:lang w:eastAsia="ar-SA"/>
        </w:rPr>
        <w:t>maksymalna wartość wzrostu wynagrodzenia Wykonawcy nie przekroczy war</w:t>
      </w:r>
      <w:r w:rsidR="000F4010">
        <w:rPr>
          <w:rFonts w:eastAsia="Times New Roman" w:cs="Calibri"/>
          <w:lang w:eastAsia="ar-SA"/>
        </w:rPr>
        <w:t>tości ustalonej zgodnie z ust. 7</w:t>
      </w:r>
      <w:r w:rsidRPr="008A43B9">
        <w:rPr>
          <w:rFonts w:eastAsia="Times New Roman" w:cs="Calibri"/>
          <w:lang w:eastAsia="ar-SA"/>
        </w:rPr>
        <w:t> poniżej;</w:t>
      </w:r>
    </w:p>
    <w:p w14:paraId="63C2BD12" w14:textId="77777777" w:rsidR="008A43B9" w:rsidRPr="008A43B9" w:rsidRDefault="008A43B9" w:rsidP="00766609">
      <w:pPr>
        <w:numPr>
          <w:ilvl w:val="0"/>
          <w:numId w:val="16"/>
        </w:numPr>
        <w:suppressAutoHyphens/>
        <w:spacing w:after="0"/>
        <w:jc w:val="both"/>
        <w:rPr>
          <w:rFonts w:eastAsia="Times New Roman" w:cs="Calibri"/>
          <w:lang w:eastAsia="ar-SA"/>
        </w:rPr>
      </w:pPr>
      <w:r w:rsidRPr="008A43B9">
        <w:rPr>
          <w:rFonts w:eastAsia="Times New Roman" w:cs="Calibri"/>
          <w:lang w:eastAsia="ar-SA"/>
        </w:rPr>
        <w:t>zostanie podpisany aneks do Umowy.</w:t>
      </w:r>
    </w:p>
    <w:p w14:paraId="40DC55AC" w14:textId="77777777" w:rsidR="008A43B9" w:rsidRPr="008A43B9" w:rsidRDefault="008A43B9" w:rsidP="00766609">
      <w:pPr>
        <w:numPr>
          <w:ilvl w:val="0"/>
          <w:numId w:val="10"/>
        </w:numPr>
        <w:suppressAutoHyphens/>
        <w:spacing w:after="0"/>
        <w:ind w:left="0"/>
        <w:jc w:val="both"/>
        <w:rPr>
          <w:rFonts w:eastAsia="Times New Roman" w:cs="Calibri"/>
          <w:lang w:eastAsia="ar-SA"/>
        </w:rPr>
      </w:pPr>
      <w:r w:rsidRPr="008A43B9">
        <w:rPr>
          <w:rFonts w:eastAsia="Times New Roman" w:cs="Calibri"/>
          <w:lang w:eastAsia="ar-SA"/>
        </w:rPr>
        <w:t>Zamawiający ma obowiązek rozpatrzyć wniosek w terminie 21 dni od daty jego wpływu. Wniosek odrzucony z powodu braków formalnych uznawany jest przez Strony jako niebyły.</w:t>
      </w:r>
    </w:p>
    <w:p w14:paraId="5FCF842B" w14:textId="77777777" w:rsidR="008A43B9" w:rsidRPr="008A43B9" w:rsidRDefault="008A43B9" w:rsidP="00766609">
      <w:pPr>
        <w:numPr>
          <w:ilvl w:val="0"/>
          <w:numId w:val="10"/>
        </w:numPr>
        <w:suppressAutoHyphens/>
        <w:spacing w:after="0"/>
        <w:ind w:left="0"/>
        <w:jc w:val="both"/>
        <w:rPr>
          <w:rFonts w:eastAsia="Times New Roman" w:cs="Calibri"/>
          <w:lang w:eastAsia="ar-SA"/>
        </w:rPr>
      </w:pPr>
      <w:r w:rsidRPr="008A43B9">
        <w:rPr>
          <w:rFonts w:eastAsia="Times New Roman" w:cs="Calibri"/>
          <w:lang w:eastAsia="ar-SA"/>
        </w:rPr>
        <w:t xml:space="preserve">Wzrost Wynagrodzenia Wykonawcy, w zakresie prac wykonanych/dostaw zrealizowanych po dniu złożenia wniosku, nastąpi poprzez zwiększenie cen z Formularza Ofertowego o wskaźnik cen towarów i usług konsumpcyjnych publikowany przez Główny Urząd Statystyczny za ostatni miesiąc poprzedzający datę wpłynięcia wniosku lecz nie więcej niż 2%. </w:t>
      </w:r>
    </w:p>
    <w:p w14:paraId="6D85407B" w14:textId="49769D60" w:rsidR="00407006" w:rsidRPr="00E06B0A" w:rsidRDefault="008A43B9" w:rsidP="00E06B0A">
      <w:pPr>
        <w:numPr>
          <w:ilvl w:val="0"/>
          <w:numId w:val="10"/>
        </w:numPr>
        <w:suppressAutoHyphens/>
        <w:spacing w:after="0"/>
        <w:ind w:left="0"/>
        <w:jc w:val="both"/>
        <w:rPr>
          <w:rFonts w:eastAsia="Times New Roman" w:cs="Calibri"/>
          <w:lang w:eastAsia="ar-SA"/>
        </w:rPr>
      </w:pPr>
      <w:r w:rsidRPr="008A43B9">
        <w:rPr>
          <w:rFonts w:eastAsia="Times New Roman" w:cs="Calibri"/>
          <w:lang w:eastAsia="ar-SA"/>
        </w:rPr>
        <w:t xml:space="preserve">Rozliczenie umowy z uwzględnieniem wzrostu Wynagrodzenia dotyczy prac niewykonanych do dnia zawarcia aneksu do umowy i będzie następowało począwszy od miesiąca następnego po miesiącu, w którym został podpisany w tym zakresie aneks do Umowy. Wysokość wynagrodzenia brutto, zawiera należny podatek VAT zgodnie z ustawą z dnia 11 marca 2004 r. o podatku od towarów i usług (Dz.U. z 2021 poz. 685, z </w:t>
      </w:r>
      <w:proofErr w:type="spellStart"/>
      <w:r w:rsidRPr="008A43B9">
        <w:rPr>
          <w:rFonts w:eastAsia="Times New Roman" w:cs="Calibri"/>
          <w:lang w:eastAsia="ar-SA"/>
        </w:rPr>
        <w:t>poźn</w:t>
      </w:r>
      <w:proofErr w:type="spellEnd"/>
      <w:r w:rsidRPr="008A43B9">
        <w:rPr>
          <w:rFonts w:eastAsia="Times New Roman" w:cs="Calibri"/>
          <w:lang w:eastAsia="ar-SA"/>
        </w:rPr>
        <w:t>. zm.)</w:t>
      </w:r>
      <w:r w:rsidRPr="008A43B9">
        <w:rPr>
          <w:rFonts w:eastAsia="Times New Roman" w:cs="Calibri"/>
          <w:iCs/>
          <w:lang w:eastAsia="ar-SA"/>
        </w:rPr>
        <w:t>.</w:t>
      </w:r>
    </w:p>
    <w:p w14:paraId="2C07914A" w14:textId="77777777" w:rsidR="00BF083F" w:rsidRPr="00295946" w:rsidRDefault="00BF083F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>§ 4</w:t>
      </w:r>
    </w:p>
    <w:p w14:paraId="395D9F39" w14:textId="77777777" w:rsidR="002F241F" w:rsidRPr="00295946" w:rsidRDefault="00E30E31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>OSOBY DO KONTAKTU</w:t>
      </w:r>
      <w:r w:rsidR="005C11C1" w:rsidRPr="00295946">
        <w:rPr>
          <w:rFonts w:eastAsia="Times New Roman" w:cs="Calibri"/>
          <w:b/>
          <w:bCs/>
          <w:lang w:eastAsia="ar-SA"/>
        </w:rPr>
        <w:t xml:space="preserve"> </w:t>
      </w:r>
    </w:p>
    <w:p w14:paraId="57B2114B" w14:textId="77777777" w:rsidR="00BF083F" w:rsidRPr="00295946" w:rsidRDefault="00BF083F" w:rsidP="00766609">
      <w:pPr>
        <w:suppressAutoHyphens/>
        <w:spacing w:after="0"/>
        <w:jc w:val="both"/>
        <w:rPr>
          <w:rFonts w:eastAsia="Times New Roman" w:cs="Calibri"/>
          <w:bCs/>
          <w:lang w:eastAsia="ar-SA"/>
        </w:rPr>
      </w:pPr>
      <w:r w:rsidRPr="00295946">
        <w:rPr>
          <w:rFonts w:eastAsia="Times New Roman" w:cs="Calibri"/>
          <w:bCs/>
          <w:lang w:eastAsia="ar-SA"/>
        </w:rPr>
        <w:t>Do kontaktu z Wykonawcą ze strony Zamawiając</w:t>
      </w:r>
      <w:r w:rsidR="003628A8" w:rsidRPr="00295946">
        <w:rPr>
          <w:rFonts w:eastAsia="Times New Roman" w:cs="Calibri"/>
          <w:bCs/>
          <w:lang w:eastAsia="ar-SA"/>
        </w:rPr>
        <w:t>ego upoważnia się: …………………………………………</w:t>
      </w:r>
      <w:r w:rsidR="00F60B79" w:rsidRPr="00295946">
        <w:rPr>
          <w:rFonts w:eastAsia="Times New Roman" w:cs="Calibri"/>
          <w:bCs/>
          <w:lang w:eastAsia="ar-SA"/>
        </w:rPr>
        <w:t>….</w:t>
      </w:r>
      <w:r w:rsidR="003628A8" w:rsidRPr="00295946">
        <w:rPr>
          <w:rFonts w:eastAsia="Times New Roman" w:cs="Calibri"/>
          <w:bCs/>
          <w:lang w:eastAsia="ar-SA"/>
        </w:rPr>
        <w:t>.</w:t>
      </w:r>
    </w:p>
    <w:p w14:paraId="05AB1C46" w14:textId="66804E1B" w:rsidR="00766609" w:rsidRPr="00E06B0A" w:rsidRDefault="00BF083F" w:rsidP="00E06B0A">
      <w:pPr>
        <w:suppressAutoHyphens/>
        <w:spacing w:after="0"/>
        <w:jc w:val="both"/>
        <w:rPr>
          <w:rFonts w:eastAsia="Times New Roman" w:cs="Calibri"/>
          <w:bCs/>
          <w:lang w:eastAsia="ar-SA"/>
        </w:rPr>
      </w:pPr>
      <w:r w:rsidRPr="00295946">
        <w:rPr>
          <w:rFonts w:eastAsia="Times New Roman" w:cs="Calibri"/>
          <w:bCs/>
          <w:lang w:eastAsia="ar-SA"/>
        </w:rPr>
        <w:t>Do kontaktu z Zamawiającym ze strony Wykonawcy upoważnia się: ………………………………………………</w:t>
      </w:r>
    </w:p>
    <w:p w14:paraId="1068551E" w14:textId="77777777" w:rsidR="00BF083F" w:rsidRPr="00295946" w:rsidRDefault="00BF083F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lastRenderedPageBreak/>
        <w:t>§ 5</w:t>
      </w:r>
    </w:p>
    <w:p w14:paraId="0D960F68" w14:textId="77777777" w:rsidR="002F241F" w:rsidRPr="00295946" w:rsidRDefault="00BF083F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>KARY UMOWN</w:t>
      </w:r>
      <w:r w:rsidR="00421D64" w:rsidRPr="00295946">
        <w:rPr>
          <w:rFonts w:eastAsia="Times New Roman" w:cs="Calibri"/>
          <w:b/>
          <w:bCs/>
          <w:lang w:eastAsia="ar-SA"/>
        </w:rPr>
        <w:t>E</w:t>
      </w:r>
    </w:p>
    <w:p w14:paraId="50D9C267" w14:textId="77777777" w:rsidR="00B76127" w:rsidRPr="00295946" w:rsidRDefault="00B76127" w:rsidP="00766609">
      <w:pPr>
        <w:numPr>
          <w:ilvl w:val="0"/>
          <w:numId w:val="5"/>
        </w:numPr>
        <w:suppressAutoHyphens/>
        <w:spacing w:after="0"/>
        <w:ind w:left="0"/>
        <w:jc w:val="both"/>
        <w:rPr>
          <w:rStyle w:val="FontStyle14"/>
          <w:rFonts w:ascii="Calibri" w:eastAsia="Times New Roman" w:hAnsi="Calibri" w:cs="Calibri"/>
          <w:bCs/>
          <w:lang w:eastAsia="ar-SA"/>
        </w:rPr>
      </w:pPr>
      <w:r w:rsidRPr="00295946">
        <w:rPr>
          <w:rStyle w:val="FontStyle14"/>
          <w:rFonts w:ascii="Calibri" w:hAnsi="Calibri" w:cs="Calibri"/>
        </w:rPr>
        <w:t xml:space="preserve">Wykonawca zapłaci Zamawiającemu kary umowne </w:t>
      </w:r>
      <w:r w:rsidR="00766609">
        <w:rPr>
          <w:rStyle w:val="FontStyle14"/>
          <w:rFonts w:ascii="Calibri" w:hAnsi="Calibri" w:cs="Calibri"/>
        </w:rPr>
        <w:t xml:space="preserve"> z tytułu</w:t>
      </w:r>
      <w:r w:rsidRPr="00295946">
        <w:rPr>
          <w:rStyle w:val="FontStyle14"/>
          <w:rFonts w:ascii="Calibri" w:hAnsi="Calibri" w:cs="Calibri"/>
        </w:rPr>
        <w:t>:</w:t>
      </w:r>
    </w:p>
    <w:p w14:paraId="4D03B70B" w14:textId="12BD9129" w:rsidR="00907EC7" w:rsidRPr="00295946" w:rsidRDefault="00766609" w:rsidP="00766609">
      <w:pPr>
        <w:numPr>
          <w:ilvl w:val="1"/>
          <w:numId w:val="5"/>
        </w:numPr>
        <w:suppressAutoHyphens/>
        <w:spacing w:after="0"/>
        <w:ind w:left="567" w:hanging="283"/>
        <w:jc w:val="both"/>
        <w:rPr>
          <w:rStyle w:val="FontStyle14"/>
          <w:rFonts w:ascii="Calibri" w:eastAsia="Times New Roman" w:hAnsi="Calibri" w:cs="Calibri"/>
          <w:bCs/>
          <w:lang w:eastAsia="ar-SA"/>
        </w:rPr>
      </w:pPr>
      <w:r>
        <w:rPr>
          <w:rStyle w:val="FontStyle14"/>
          <w:rFonts w:ascii="Calibri" w:hAnsi="Calibri" w:cs="Calibri"/>
        </w:rPr>
        <w:t>zwłoki</w:t>
      </w:r>
      <w:r w:rsidRPr="00295946">
        <w:rPr>
          <w:rStyle w:val="FontStyle14"/>
          <w:rFonts w:ascii="Calibri" w:hAnsi="Calibri" w:cs="Calibri"/>
        </w:rPr>
        <w:t xml:space="preserve"> </w:t>
      </w:r>
      <w:r w:rsidR="00907EC7" w:rsidRPr="00295946">
        <w:rPr>
          <w:rStyle w:val="FontStyle14"/>
          <w:rFonts w:ascii="Calibri" w:hAnsi="Calibri" w:cs="Calibri"/>
        </w:rPr>
        <w:t xml:space="preserve">w stosunku do terminów </w:t>
      </w:r>
      <w:r w:rsidR="005F4194" w:rsidRPr="00295946">
        <w:rPr>
          <w:rStyle w:val="FontStyle14"/>
          <w:rFonts w:ascii="Calibri" w:hAnsi="Calibri" w:cs="Calibri"/>
        </w:rPr>
        <w:t xml:space="preserve">opisanych </w:t>
      </w:r>
      <w:r w:rsidR="00907EC7" w:rsidRPr="00295946">
        <w:rPr>
          <w:rStyle w:val="FontStyle14"/>
          <w:rFonts w:ascii="Calibri" w:hAnsi="Calibri" w:cs="Calibri"/>
        </w:rPr>
        <w:t>w §</w:t>
      </w:r>
      <w:r>
        <w:rPr>
          <w:rStyle w:val="FontStyle14"/>
          <w:rFonts w:ascii="Calibri" w:hAnsi="Calibri" w:cs="Calibri"/>
        </w:rPr>
        <w:t xml:space="preserve"> </w:t>
      </w:r>
      <w:r w:rsidR="00F56BBD" w:rsidRPr="00295946">
        <w:rPr>
          <w:rStyle w:val="FontStyle14"/>
          <w:rFonts w:ascii="Calibri" w:hAnsi="Calibri" w:cs="Calibri"/>
        </w:rPr>
        <w:t>2</w:t>
      </w:r>
      <w:r w:rsidR="00907EC7" w:rsidRPr="00295946">
        <w:rPr>
          <w:rStyle w:val="FontStyle14"/>
          <w:rFonts w:ascii="Calibri" w:hAnsi="Calibri" w:cs="Calibri"/>
        </w:rPr>
        <w:t xml:space="preserve"> ust.</w:t>
      </w:r>
      <w:r>
        <w:rPr>
          <w:rStyle w:val="FontStyle14"/>
          <w:rFonts w:ascii="Calibri" w:hAnsi="Calibri" w:cs="Calibri"/>
        </w:rPr>
        <w:t xml:space="preserve"> </w:t>
      </w:r>
      <w:r w:rsidR="00907EC7" w:rsidRPr="00295946">
        <w:rPr>
          <w:rStyle w:val="FontStyle14"/>
          <w:rFonts w:ascii="Calibri" w:hAnsi="Calibri" w:cs="Calibri"/>
        </w:rPr>
        <w:t>1 w wykonaniu zamówienia przedmiotu umowy  w wysokości 5% wartości za pierwszy dzień oraz 0,5% szacunkowej wartości umowy brutto opisanej w §</w:t>
      </w:r>
      <w:r>
        <w:rPr>
          <w:rStyle w:val="FontStyle14"/>
          <w:rFonts w:ascii="Calibri" w:hAnsi="Calibri" w:cs="Calibri"/>
        </w:rPr>
        <w:t xml:space="preserve"> </w:t>
      </w:r>
      <w:r w:rsidR="00907EC7" w:rsidRPr="00295946">
        <w:rPr>
          <w:rStyle w:val="FontStyle14"/>
          <w:rFonts w:ascii="Calibri" w:hAnsi="Calibri" w:cs="Calibri"/>
        </w:rPr>
        <w:t>3 ust.</w:t>
      </w:r>
      <w:r w:rsidR="005B1439" w:rsidRPr="00295946">
        <w:rPr>
          <w:rStyle w:val="FontStyle14"/>
          <w:rFonts w:ascii="Calibri" w:hAnsi="Calibri" w:cs="Calibri"/>
        </w:rPr>
        <w:t xml:space="preserve"> </w:t>
      </w:r>
      <w:r w:rsidR="00907EC7" w:rsidRPr="00295946">
        <w:rPr>
          <w:rStyle w:val="FontStyle14"/>
          <w:rFonts w:ascii="Calibri" w:hAnsi="Calibri" w:cs="Calibri"/>
        </w:rPr>
        <w:t xml:space="preserve">1 za każdy kolejny dzień </w:t>
      </w:r>
      <w:r>
        <w:rPr>
          <w:rStyle w:val="FontStyle14"/>
          <w:rFonts w:ascii="Calibri" w:hAnsi="Calibri" w:cs="Calibri"/>
        </w:rPr>
        <w:t>zwłoki</w:t>
      </w:r>
      <w:r w:rsidR="00907EC7" w:rsidRPr="00295946">
        <w:rPr>
          <w:rStyle w:val="FontStyle14"/>
          <w:rFonts w:ascii="Calibri" w:hAnsi="Calibri" w:cs="Calibri"/>
        </w:rPr>
        <w:t>,</w:t>
      </w:r>
    </w:p>
    <w:p w14:paraId="229201BB" w14:textId="7E958A4E" w:rsidR="00421D64" w:rsidRPr="00295946" w:rsidRDefault="00907EC7" w:rsidP="00766609">
      <w:pPr>
        <w:numPr>
          <w:ilvl w:val="1"/>
          <w:numId w:val="5"/>
        </w:numPr>
        <w:suppressAutoHyphens/>
        <w:spacing w:after="0"/>
        <w:ind w:left="567" w:hanging="283"/>
        <w:jc w:val="both"/>
        <w:rPr>
          <w:rStyle w:val="FontStyle14"/>
          <w:rFonts w:ascii="Calibri" w:hAnsi="Calibri" w:cs="Calibri"/>
        </w:rPr>
      </w:pPr>
      <w:r w:rsidRPr="00295946">
        <w:rPr>
          <w:rStyle w:val="FontStyle14"/>
          <w:rFonts w:ascii="Calibri" w:hAnsi="Calibri" w:cs="Calibri"/>
        </w:rPr>
        <w:t xml:space="preserve">odstąpienia od umowy przez Zamawiającego z przyczyn leżących po stronie Wykonawcy </w:t>
      </w:r>
      <w:r w:rsidR="00CB0981" w:rsidRPr="00295946">
        <w:rPr>
          <w:rStyle w:val="FontStyle14"/>
          <w:rFonts w:ascii="Calibri" w:hAnsi="Calibri" w:cs="Calibri"/>
        </w:rPr>
        <w:br/>
      </w:r>
      <w:r w:rsidRPr="00295946">
        <w:rPr>
          <w:rStyle w:val="FontStyle14"/>
          <w:rFonts w:ascii="Calibri" w:hAnsi="Calibri" w:cs="Calibri"/>
        </w:rPr>
        <w:t xml:space="preserve">w wysokości 20% szacunkowej wartości umowy brutto opisanej w </w:t>
      </w:r>
      <w:r w:rsidR="005B1439" w:rsidRPr="00295946">
        <w:rPr>
          <w:rStyle w:val="FontStyle14"/>
          <w:rFonts w:ascii="Calibri" w:hAnsi="Calibri" w:cs="Calibri"/>
        </w:rPr>
        <w:t>§</w:t>
      </w:r>
      <w:r w:rsidR="00766609">
        <w:rPr>
          <w:rStyle w:val="FontStyle14"/>
          <w:rFonts w:ascii="Calibri" w:hAnsi="Calibri" w:cs="Calibri"/>
        </w:rPr>
        <w:t xml:space="preserve"> </w:t>
      </w:r>
      <w:r w:rsidRPr="00295946">
        <w:rPr>
          <w:rStyle w:val="FontStyle14"/>
          <w:rFonts w:ascii="Calibri" w:hAnsi="Calibri" w:cs="Calibri"/>
        </w:rPr>
        <w:t>3 ust.</w:t>
      </w:r>
      <w:r w:rsidR="003F3AC1">
        <w:rPr>
          <w:rStyle w:val="FontStyle14"/>
          <w:rFonts w:ascii="Calibri" w:hAnsi="Calibri" w:cs="Calibri"/>
        </w:rPr>
        <w:t xml:space="preserve"> </w:t>
      </w:r>
      <w:r w:rsidRPr="00295946">
        <w:rPr>
          <w:rStyle w:val="FontStyle14"/>
          <w:rFonts w:ascii="Calibri" w:hAnsi="Calibri" w:cs="Calibri"/>
        </w:rPr>
        <w:t>1</w:t>
      </w:r>
      <w:r w:rsidR="00EB66C0" w:rsidRPr="00295946">
        <w:rPr>
          <w:rStyle w:val="FontStyle14"/>
          <w:rFonts w:ascii="Calibri" w:hAnsi="Calibri" w:cs="Calibri"/>
        </w:rPr>
        <w:t>.</w:t>
      </w:r>
    </w:p>
    <w:p w14:paraId="56592984" w14:textId="77777777" w:rsidR="00EB66C0" w:rsidRPr="00295946" w:rsidRDefault="00EB66C0" w:rsidP="00766609">
      <w:pPr>
        <w:numPr>
          <w:ilvl w:val="0"/>
          <w:numId w:val="5"/>
        </w:numPr>
        <w:suppressAutoHyphens/>
        <w:spacing w:after="0"/>
        <w:ind w:left="0"/>
        <w:jc w:val="both"/>
        <w:rPr>
          <w:rStyle w:val="FontStyle14"/>
          <w:rFonts w:ascii="Calibri" w:hAnsi="Calibri" w:cs="Calibri"/>
        </w:rPr>
      </w:pPr>
      <w:r w:rsidRPr="00295946">
        <w:rPr>
          <w:rStyle w:val="FontStyle14"/>
          <w:rFonts w:ascii="Calibri" w:hAnsi="Calibri" w:cs="Calibri"/>
        </w:rPr>
        <w:t xml:space="preserve">Zapłata kary umownej nie wyklucza prawa Zamawiającego do dochodzenia odszkodowania </w:t>
      </w:r>
      <w:r w:rsidR="006B140E" w:rsidRPr="00295946">
        <w:rPr>
          <w:rStyle w:val="FontStyle14"/>
          <w:rFonts w:ascii="Calibri" w:hAnsi="Calibri" w:cs="Calibri"/>
        </w:rPr>
        <w:br/>
      </w:r>
      <w:r w:rsidRPr="00295946">
        <w:rPr>
          <w:rStyle w:val="FontStyle14"/>
          <w:rFonts w:ascii="Calibri" w:hAnsi="Calibri" w:cs="Calibri"/>
        </w:rPr>
        <w:t>w</w:t>
      </w:r>
      <w:r w:rsidR="005B1439" w:rsidRPr="00295946">
        <w:rPr>
          <w:rStyle w:val="FontStyle14"/>
          <w:rFonts w:ascii="Calibri" w:hAnsi="Calibri" w:cs="Calibri"/>
        </w:rPr>
        <w:t xml:space="preserve"> </w:t>
      </w:r>
      <w:r w:rsidRPr="00295946">
        <w:rPr>
          <w:rStyle w:val="FontStyle14"/>
          <w:rFonts w:ascii="Calibri" w:hAnsi="Calibri" w:cs="Calibri"/>
        </w:rPr>
        <w:t>pełnej wysokości na zasadach ogólnych przewidzianych w kodeksie cywilnym.</w:t>
      </w:r>
    </w:p>
    <w:p w14:paraId="359A8AD7" w14:textId="77777777" w:rsidR="00421D64" w:rsidRPr="00295946" w:rsidRDefault="00421D64" w:rsidP="00766609">
      <w:pPr>
        <w:numPr>
          <w:ilvl w:val="0"/>
          <w:numId w:val="5"/>
        </w:numPr>
        <w:spacing w:after="0"/>
        <w:ind w:left="0"/>
        <w:jc w:val="both"/>
        <w:rPr>
          <w:rStyle w:val="FontStyle14"/>
          <w:rFonts w:ascii="Calibri" w:hAnsi="Calibri" w:cs="Calibri"/>
        </w:rPr>
      </w:pPr>
      <w:r w:rsidRPr="00295946">
        <w:rPr>
          <w:rStyle w:val="FontStyle14"/>
          <w:rFonts w:ascii="Calibri" w:hAnsi="Calibri" w:cs="Calibri"/>
        </w:rPr>
        <w:t>Łączna maksymalna wysokość kar umownych nie może prze</w:t>
      </w:r>
      <w:r w:rsidR="00766609">
        <w:rPr>
          <w:rStyle w:val="FontStyle14"/>
          <w:rFonts w:ascii="Calibri" w:hAnsi="Calibri" w:cs="Calibri"/>
        </w:rPr>
        <w:t>kroczyć 30</w:t>
      </w:r>
      <w:r w:rsidRPr="00295946">
        <w:rPr>
          <w:rStyle w:val="FontStyle14"/>
          <w:rFonts w:ascii="Calibri" w:hAnsi="Calibri" w:cs="Calibri"/>
        </w:rPr>
        <w:t>% wynagrodzenia brutto opisanego w § 3 ust. 1</w:t>
      </w:r>
    </w:p>
    <w:p w14:paraId="04CD2470" w14:textId="77777777" w:rsidR="002F241F" w:rsidRPr="00295946" w:rsidRDefault="009835AA" w:rsidP="00766609">
      <w:pPr>
        <w:numPr>
          <w:ilvl w:val="0"/>
          <w:numId w:val="5"/>
        </w:numPr>
        <w:suppressAutoHyphens/>
        <w:spacing w:after="0"/>
        <w:ind w:left="0"/>
        <w:jc w:val="both"/>
        <w:rPr>
          <w:rFonts w:cs="Calibri"/>
        </w:rPr>
      </w:pPr>
      <w:r w:rsidRPr="00295946">
        <w:rPr>
          <w:rStyle w:val="FontStyle14"/>
          <w:rFonts w:ascii="Calibri" w:hAnsi="Calibri" w:cs="Calibri"/>
        </w:rPr>
        <w:t xml:space="preserve">Zamawiający uprawniony jest do potrącenia należności z tytułu kar umownych z należnościami Wykonawcy z tytułu należnego wynagrodzenia. </w:t>
      </w:r>
    </w:p>
    <w:p w14:paraId="4CFB975B" w14:textId="77777777" w:rsidR="002F241F" w:rsidRPr="00295946" w:rsidRDefault="002F241F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</w:p>
    <w:p w14:paraId="6AEA6083" w14:textId="77777777" w:rsidR="00BF083F" w:rsidRPr="00295946" w:rsidRDefault="00BF083F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>§ 6</w:t>
      </w:r>
    </w:p>
    <w:p w14:paraId="3C85755B" w14:textId="77777777" w:rsidR="000F4010" w:rsidRDefault="00BF083F" w:rsidP="00766609">
      <w:pPr>
        <w:suppressAutoHyphens/>
        <w:spacing w:after="0"/>
        <w:jc w:val="center"/>
        <w:rPr>
          <w:rStyle w:val="FontStyle14"/>
          <w:rFonts w:ascii="Calibri" w:eastAsia="Times New Roman" w:hAnsi="Calibri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>TERMIN WYKONANIA PRZEDMIOTU UMOWY</w:t>
      </w:r>
      <w:r w:rsidR="00EB66C0" w:rsidRPr="00295946">
        <w:rPr>
          <w:rFonts w:eastAsia="Times New Roman" w:cs="Calibri"/>
          <w:b/>
          <w:bCs/>
          <w:lang w:eastAsia="ar-SA"/>
        </w:rPr>
        <w:t xml:space="preserve"> </w:t>
      </w:r>
    </w:p>
    <w:p w14:paraId="66F3EFF5" w14:textId="77777777" w:rsidR="00454460" w:rsidRPr="000F4010" w:rsidRDefault="00FE7C8F" w:rsidP="00766609">
      <w:pPr>
        <w:suppressAutoHyphens/>
        <w:spacing w:after="0"/>
        <w:jc w:val="both"/>
        <w:rPr>
          <w:rFonts w:eastAsia="Times New Roman" w:cs="Calibri"/>
          <w:b/>
          <w:bCs/>
          <w:lang w:eastAsia="ar-SA"/>
        </w:rPr>
      </w:pPr>
      <w:r w:rsidRPr="00295946">
        <w:rPr>
          <w:rStyle w:val="FontStyle14"/>
          <w:rFonts w:ascii="Calibri" w:hAnsi="Calibri" w:cs="Calibri"/>
        </w:rPr>
        <w:t xml:space="preserve">Umowa zostaje zawarta na </w:t>
      </w:r>
      <w:r w:rsidR="000F4010">
        <w:rPr>
          <w:rStyle w:val="FontStyle14"/>
          <w:rFonts w:ascii="Calibri" w:hAnsi="Calibri" w:cs="Calibri"/>
        </w:rPr>
        <w:t xml:space="preserve">okres </w:t>
      </w:r>
      <w:r w:rsidRPr="00295946">
        <w:rPr>
          <w:rStyle w:val="FontStyle14"/>
          <w:rFonts w:ascii="Calibri" w:hAnsi="Calibri" w:cs="Calibri"/>
        </w:rPr>
        <w:t>12 miesięcy począwszy od dnia jej podpisania.</w:t>
      </w:r>
    </w:p>
    <w:p w14:paraId="37498A48" w14:textId="77777777" w:rsidR="002F241F" w:rsidRPr="00295946" w:rsidRDefault="002F241F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</w:p>
    <w:p w14:paraId="1B4AC4CD" w14:textId="77777777" w:rsidR="00BB7B97" w:rsidRPr="00295946" w:rsidRDefault="00BB7B97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>§ 7</w:t>
      </w:r>
    </w:p>
    <w:p w14:paraId="1E6C9B61" w14:textId="77777777" w:rsidR="002F241F" w:rsidRPr="00295946" w:rsidRDefault="00421D64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 xml:space="preserve">PRAWA AUTORSKIE </w:t>
      </w:r>
    </w:p>
    <w:p w14:paraId="4791A6D7" w14:textId="77777777" w:rsidR="00BB7B97" w:rsidRPr="00295946" w:rsidRDefault="00BB7B97" w:rsidP="00766609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/>
        <w:ind w:left="0"/>
        <w:contextualSpacing/>
        <w:jc w:val="both"/>
        <w:rPr>
          <w:rFonts w:eastAsia="Times New Roman" w:cs="Calibri"/>
          <w:bCs/>
          <w:spacing w:val="-3"/>
          <w:lang w:eastAsia="pl-PL"/>
        </w:rPr>
      </w:pPr>
      <w:r w:rsidRPr="00295946">
        <w:rPr>
          <w:rFonts w:eastAsia="Times New Roman" w:cs="Calibri"/>
          <w:bCs/>
          <w:lang w:eastAsia="pl-PL"/>
        </w:rPr>
        <w:t xml:space="preserve">Wykonawca z chwilą </w:t>
      </w:r>
      <w:r w:rsidR="00F32C39" w:rsidRPr="00295946">
        <w:rPr>
          <w:rFonts w:eastAsia="Times New Roman" w:cs="Calibri"/>
          <w:bCs/>
          <w:spacing w:val="-3"/>
          <w:lang w:eastAsia="pl-PL"/>
        </w:rPr>
        <w:t>przesłania</w:t>
      </w:r>
      <w:r w:rsidRPr="00295946">
        <w:rPr>
          <w:rFonts w:eastAsia="Times New Roman" w:cs="Calibri"/>
          <w:bCs/>
          <w:spacing w:val="-3"/>
          <w:lang w:eastAsia="pl-PL"/>
        </w:rPr>
        <w:t xml:space="preserve"> Zamawiającemu </w:t>
      </w:r>
      <w:r w:rsidR="00D57EA9" w:rsidRPr="00295946">
        <w:rPr>
          <w:rFonts w:eastAsia="Times New Roman" w:cs="Calibri"/>
          <w:bCs/>
          <w:spacing w:val="-3"/>
          <w:lang w:eastAsia="pl-PL"/>
        </w:rPr>
        <w:t xml:space="preserve">tłumaczenia (Utwór) </w:t>
      </w:r>
      <w:r w:rsidR="00F32C39" w:rsidRPr="00295946">
        <w:rPr>
          <w:rFonts w:eastAsia="Times New Roman" w:cs="Calibri"/>
          <w:bCs/>
          <w:spacing w:val="-3"/>
          <w:lang w:eastAsia="pl-PL"/>
        </w:rPr>
        <w:t xml:space="preserve">w wersji elektronicznej </w:t>
      </w:r>
      <w:r w:rsidR="000F4010">
        <w:rPr>
          <w:rFonts w:eastAsia="Times New Roman" w:cs="Calibri"/>
          <w:lang w:eastAsia="pl-PL"/>
        </w:rPr>
        <w:t>w </w:t>
      </w:r>
      <w:r w:rsidR="00F32C39" w:rsidRPr="00295946">
        <w:rPr>
          <w:rFonts w:eastAsia="Times New Roman" w:cs="Calibri"/>
          <w:lang w:eastAsia="pl-PL"/>
        </w:rPr>
        <w:t>formacie pliku .</w:t>
      </w:r>
      <w:proofErr w:type="spellStart"/>
      <w:r w:rsidR="00F32C39" w:rsidRPr="00295946">
        <w:rPr>
          <w:rFonts w:eastAsia="Times New Roman" w:cs="Calibri"/>
          <w:lang w:eastAsia="pl-PL"/>
        </w:rPr>
        <w:t>doc</w:t>
      </w:r>
      <w:proofErr w:type="spellEnd"/>
      <w:r w:rsidR="00D57EA9" w:rsidRPr="00295946">
        <w:rPr>
          <w:rFonts w:eastAsia="Times New Roman" w:cs="Calibri"/>
          <w:lang w:eastAsia="pl-PL"/>
        </w:rPr>
        <w:t xml:space="preserve">, </w:t>
      </w:r>
      <w:proofErr w:type="spellStart"/>
      <w:r w:rsidR="00D57EA9" w:rsidRPr="00295946">
        <w:rPr>
          <w:rFonts w:eastAsia="Times New Roman" w:cs="Calibri"/>
          <w:lang w:eastAsia="pl-PL"/>
        </w:rPr>
        <w:t>docx</w:t>
      </w:r>
      <w:proofErr w:type="spellEnd"/>
      <w:r w:rsidR="00F32C39" w:rsidRPr="00295946">
        <w:rPr>
          <w:rFonts w:eastAsia="Times New Roman" w:cs="Calibri"/>
          <w:lang w:eastAsia="pl-PL"/>
        </w:rPr>
        <w:t xml:space="preserve"> </w:t>
      </w:r>
      <w:r w:rsidR="00F32C39" w:rsidRPr="00295946">
        <w:rPr>
          <w:rFonts w:eastAsia="Times New Roman" w:cs="Calibri"/>
          <w:bCs/>
          <w:spacing w:val="-3"/>
          <w:lang w:eastAsia="pl-PL"/>
        </w:rPr>
        <w:t xml:space="preserve">drogą elektroniczną na adres </w:t>
      </w:r>
      <w:r w:rsidR="00031F66" w:rsidRPr="00295946">
        <w:rPr>
          <w:rFonts w:eastAsia="Times New Roman" w:cs="Calibri"/>
          <w:bCs/>
          <w:spacing w:val="-3"/>
          <w:lang w:eastAsia="pl-PL"/>
        </w:rPr>
        <w:t>……………………………..</w:t>
      </w:r>
      <w:r w:rsidR="00F32C39" w:rsidRPr="00295946">
        <w:rPr>
          <w:rFonts w:eastAsia="Times New Roman" w:cs="Calibri"/>
          <w:bCs/>
          <w:spacing w:val="-3"/>
          <w:lang w:eastAsia="pl-PL"/>
        </w:rPr>
        <w:t xml:space="preserve"> </w:t>
      </w:r>
      <w:r w:rsidRPr="00295946">
        <w:rPr>
          <w:rFonts w:eastAsia="Times New Roman" w:cs="Calibri"/>
          <w:bCs/>
          <w:spacing w:val="-3"/>
          <w:lang w:eastAsia="pl-PL"/>
        </w:rPr>
        <w:t xml:space="preserve">przenosi na Zamawiającego </w:t>
      </w:r>
      <w:r w:rsidR="00F32C39" w:rsidRPr="00295946">
        <w:rPr>
          <w:rFonts w:eastAsia="Times New Roman" w:cs="Calibri"/>
          <w:bCs/>
          <w:spacing w:val="-3"/>
          <w:lang w:eastAsia="pl-PL"/>
        </w:rPr>
        <w:t>za wynagrodzeniem opisanym w § 3</w:t>
      </w:r>
      <w:r w:rsidRPr="00295946">
        <w:rPr>
          <w:rFonts w:eastAsia="Times New Roman" w:cs="Calibri"/>
          <w:bCs/>
          <w:spacing w:val="-3"/>
          <w:lang w:eastAsia="pl-PL"/>
        </w:rPr>
        <w:t xml:space="preserve">, bez ograniczeń czasowych lub terytorialnych </w:t>
      </w:r>
      <w:r w:rsidRPr="00295946">
        <w:rPr>
          <w:rFonts w:eastAsia="Times New Roman" w:cs="Calibri"/>
          <w:bCs/>
          <w:spacing w:val="-8"/>
          <w:lang w:eastAsia="pl-PL"/>
        </w:rPr>
        <w:t xml:space="preserve">autorskie prawa majątkowe, prawa zależne </w:t>
      </w:r>
      <w:r w:rsidRPr="00295946">
        <w:rPr>
          <w:rFonts w:eastAsia="Times New Roman" w:cs="Calibri"/>
          <w:bCs/>
          <w:lang w:eastAsia="pl-PL"/>
        </w:rPr>
        <w:t xml:space="preserve">i prawa pokrewne, w szczególności w zakresie i </w:t>
      </w:r>
      <w:r w:rsidRPr="00295946">
        <w:rPr>
          <w:rFonts w:eastAsia="Times New Roman" w:cs="Calibri"/>
          <w:bCs/>
          <w:spacing w:val="-8"/>
          <w:lang w:eastAsia="pl-PL"/>
        </w:rPr>
        <w:t>na następujących polach eksploatacji:</w:t>
      </w:r>
    </w:p>
    <w:p w14:paraId="39BA4E56" w14:textId="77777777" w:rsidR="00754CCC" w:rsidRPr="00295946" w:rsidRDefault="00754CCC" w:rsidP="00766609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</w:rPr>
        <w:t>wprowadzanie, utrwalanie, w tym techniką cyfrową, i przechowywanie, w tym w pamięci komputera i/lub serwera oraz systemach informatycznych, teleinformatycznych lub telekomunikacyjnych, w tym na wybranych platformach cyfrowych lub w bazach danych oraz zarządzanie Utworem wprowadzonym do komputera i/lub serwera, wyżej wskazanych systemów, platform lub bazy danych, jak równi</w:t>
      </w:r>
      <w:r w:rsidR="000F4010">
        <w:rPr>
          <w:rFonts w:ascii="Calibri" w:hAnsi="Calibri" w:cs="Calibri"/>
          <w:sz w:val="22"/>
          <w:szCs w:val="22"/>
        </w:rPr>
        <w:t>eż przetwarzanie Utworu także w</w:t>
      </w:r>
      <w:r w:rsidR="000F4010">
        <w:rPr>
          <w:rFonts w:ascii="Calibri" w:hAnsi="Calibri" w:cs="Calibri"/>
          <w:sz w:val="22"/>
          <w:szCs w:val="22"/>
          <w:lang w:val="pl-PL"/>
        </w:rPr>
        <w:t> </w:t>
      </w:r>
      <w:r w:rsidRPr="00295946">
        <w:rPr>
          <w:rFonts w:ascii="Calibri" w:hAnsi="Calibri" w:cs="Calibri"/>
          <w:sz w:val="22"/>
          <w:szCs w:val="22"/>
        </w:rPr>
        <w:t>wykorzystaniem elementów infrastruktury usytuowanej poza terytorium Polski,</w:t>
      </w:r>
    </w:p>
    <w:p w14:paraId="3B5C16FA" w14:textId="77777777" w:rsidR="00754CCC" w:rsidRPr="00295946" w:rsidRDefault="00754CCC" w:rsidP="00766609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 w:rsidRPr="00295946">
        <w:rPr>
          <w:rFonts w:ascii="Calibri" w:eastAsia="Arial Narrow" w:hAnsi="Calibri" w:cs="Calibri"/>
          <w:sz w:val="22"/>
          <w:szCs w:val="22"/>
          <w:lang w:bidi="pl-PL"/>
        </w:rPr>
        <w:t>utrwalania udostępnionej przez Przekazującego zawartości Publikacji lub ich części na wszelkich nośnikach elektronicznych i przy użyciu wszelkich technik informatycznych,</w:t>
      </w:r>
    </w:p>
    <w:p w14:paraId="56EA5793" w14:textId="77777777" w:rsidR="00754CCC" w:rsidRPr="00295946" w:rsidRDefault="00754CCC" w:rsidP="00766609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</w:rPr>
        <w:t>zapisywanie na platformie cyfrowej i wprowadzanie do obro</w:t>
      </w:r>
      <w:r w:rsidR="000F4010">
        <w:rPr>
          <w:rFonts w:ascii="Calibri" w:hAnsi="Calibri" w:cs="Calibri"/>
          <w:sz w:val="22"/>
          <w:szCs w:val="22"/>
        </w:rPr>
        <w:t>tu Utworu w postaci cyfrowej, w</w:t>
      </w:r>
      <w:r w:rsidR="000F4010">
        <w:rPr>
          <w:rFonts w:ascii="Calibri" w:hAnsi="Calibri" w:cs="Calibri"/>
          <w:sz w:val="22"/>
          <w:szCs w:val="22"/>
          <w:lang w:val="pl-PL"/>
        </w:rPr>
        <w:t> </w:t>
      </w:r>
      <w:r w:rsidRPr="00295946">
        <w:rPr>
          <w:rFonts w:ascii="Calibri" w:hAnsi="Calibri" w:cs="Calibri"/>
          <w:sz w:val="22"/>
          <w:szCs w:val="22"/>
        </w:rPr>
        <w:t>tym poprzez sprzedaż, użyczenie, najem, wypożyczenie, czasowe udostępnianie,</w:t>
      </w:r>
    </w:p>
    <w:p w14:paraId="772E8BAC" w14:textId="77777777" w:rsidR="00754CCC" w:rsidRPr="00295946" w:rsidRDefault="00754CCC" w:rsidP="00766609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</w:rPr>
        <w:t xml:space="preserve">zwielokrotnienie części lub całości Utworu, w tym techniką cyfrową, </w:t>
      </w:r>
    </w:p>
    <w:p w14:paraId="4FB14D8E" w14:textId="77777777" w:rsidR="00754CCC" w:rsidRPr="00295946" w:rsidRDefault="00754CCC" w:rsidP="00766609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</w:rPr>
        <w:t>rozpowszechnianie Utworu, w tym jego wyświetlanie, odtwarzanie, nadawanie, publiczne udostępnianie oraz publiczne udostępnianie w taki sposób, by każdy mógł mieć do nich dostęp, również poprzez pobranie (</w:t>
      </w:r>
      <w:proofErr w:type="spellStart"/>
      <w:r w:rsidRPr="00295946">
        <w:rPr>
          <w:rFonts w:ascii="Calibri" w:hAnsi="Calibri" w:cs="Calibri"/>
          <w:sz w:val="22"/>
          <w:szCs w:val="22"/>
        </w:rPr>
        <w:t>download</w:t>
      </w:r>
      <w:proofErr w:type="spellEnd"/>
      <w:r w:rsidRPr="00295946">
        <w:rPr>
          <w:rFonts w:ascii="Calibri" w:hAnsi="Calibri" w:cs="Calibri"/>
          <w:sz w:val="22"/>
          <w:szCs w:val="22"/>
        </w:rPr>
        <w:t>) Utworu, w czasie i miejscu przez siebie wybranym, w tym za pośrednictwem urządzeń, w tym urządzeń mobilnych, umożliwiających korzystanie (w tym pobranie lub odtwarzanie) z Utworu;</w:t>
      </w:r>
    </w:p>
    <w:p w14:paraId="5FF91507" w14:textId="77777777" w:rsidR="00754CCC" w:rsidRPr="00295946" w:rsidRDefault="00754CCC" w:rsidP="00766609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</w:rPr>
        <w:t xml:space="preserve">rozpowszechnianie Utworu, w tym, jego transmisję, emisję, wyświetlanie, odtwarzanie, nadawanie, publiczne udostępnianie Utworu, publiczne udostępnianie w taki sposób, by każdy mógł mieć do niego dostęp w czasie i miejscu przez siebie wybranym zgodnie z modelami </w:t>
      </w:r>
      <w:r w:rsidRPr="00295946">
        <w:rPr>
          <w:rFonts w:ascii="Calibri" w:hAnsi="Calibri" w:cs="Calibri"/>
          <w:sz w:val="22"/>
          <w:szCs w:val="22"/>
        </w:rPr>
        <w:lastRenderedPageBreak/>
        <w:t>subskrypcji stosowanymi przez dystrybutorów, z którymi W</w:t>
      </w:r>
      <w:r w:rsidR="000F4010">
        <w:rPr>
          <w:rFonts w:ascii="Calibri" w:hAnsi="Calibri" w:cs="Calibri"/>
          <w:sz w:val="22"/>
          <w:szCs w:val="22"/>
        </w:rPr>
        <w:t>ydawca zawrze stosowne umowy, w</w:t>
      </w:r>
      <w:r w:rsidR="000F4010">
        <w:rPr>
          <w:rFonts w:ascii="Calibri" w:hAnsi="Calibri" w:cs="Calibri"/>
          <w:sz w:val="22"/>
          <w:szCs w:val="22"/>
          <w:lang w:val="pl-PL"/>
        </w:rPr>
        <w:t> </w:t>
      </w:r>
      <w:r w:rsidRPr="00295946">
        <w:rPr>
          <w:rFonts w:ascii="Calibri" w:hAnsi="Calibri" w:cs="Calibri"/>
          <w:sz w:val="22"/>
          <w:szCs w:val="22"/>
        </w:rPr>
        <w:t>tym za pośrednictwem urządzeń, w tym urządzeń mobilnych,</w:t>
      </w:r>
      <w:r w:rsidR="000F4010">
        <w:rPr>
          <w:rFonts w:ascii="Calibri" w:hAnsi="Calibri" w:cs="Calibri"/>
          <w:sz w:val="22"/>
          <w:szCs w:val="22"/>
        </w:rPr>
        <w:t xml:space="preserve"> umożliwiających korzystanie (w</w:t>
      </w:r>
      <w:r w:rsidR="000F4010">
        <w:rPr>
          <w:rFonts w:ascii="Calibri" w:hAnsi="Calibri" w:cs="Calibri"/>
          <w:sz w:val="22"/>
          <w:szCs w:val="22"/>
          <w:lang w:val="pl-PL"/>
        </w:rPr>
        <w:t> </w:t>
      </w:r>
      <w:r w:rsidRPr="00295946">
        <w:rPr>
          <w:rFonts w:ascii="Calibri" w:hAnsi="Calibri" w:cs="Calibri"/>
          <w:sz w:val="22"/>
          <w:szCs w:val="22"/>
        </w:rPr>
        <w:t>tym pobranie lub odtwarzanie ) z Utworu;</w:t>
      </w:r>
    </w:p>
    <w:p w14:paraId="71A8A294" w14:textId="77777777" w:rsidR="00754CCC" w:rsidRPr="00295946" w:rsidRDefault="00754CCC" w:rsidP="00766609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</w:rPr>
        <w:t>udzielanie osobom trzecim nieograniczonego czasowo prawa do korzystania z Utworu w</w:t>
      </w:r>
      <w:r w:rsidR="000F4010">
        <w:rPr>
          <w:rFonts w:ascii="Calibri" w:hAnsi="Calibri" w:cs="Calibri"/>
          <w:sz w:val="22"/>
          <w:szCs w:val="22"/>
          <w:lang w:val="pl-PL"/>
        </w:rPr>
        <w:t> </w:t>
      </w:r>
      <w:r w:rsidRPr="00295946">
        <w:rPr>
          <w:rFonts w:ascii="Calibri" w:hAnsi="Calibri" w:cs="Calibri"/>
          <w:sz w:val="22"/>
          <w:szCs w:val="22"/>
        </w:rPr>
        <w:t>zakresie tzw. użytku własnego, w tym z możliwością pobrania i utrwalenia Utworu na urządzeniu umożliwiającym jego pobranie lub odtwarzanie;</w:t>
      </w:r>
    </w:p>
    <w:p w14:paraId="6D71FD53" w14:textId="77777777" w:rsidR="00754CCC" w:rsidRPr="00295946" w:rsidRDefault="00754CCC" w:rsidP="00766609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</w:rPr>
        <w:t xml:space="preserve">udostępnianie Utworu w sposób umożliwiający osobom </w:t>
      </w:r>
      <w:r w:rsidR="000F4010">
        <w:rPr>
          <w:rFonts w:ascii="Calibri" w:hAnsi="Calibri" w:cs="Calibri"/>
          <w:sz w:val="22"/>
          <w:szCs w:val="22"/>
        </w:rPr>
        <w:t>trzecim korzystanie z Utworu, w</w:t>
      </w:r>
      <w:r w:rsidR="000F4010">
        <w:rPr>
          <w:rFonts w:ascii="Calibri" w:hAnsi="Calibri" w:cs="Calibri"/>
          <w:sz w:val="22"/>
          <w:szCs w:val="22"/>
          <w:lang w:val="pl-PL"/>
        </w:rPr>
        <w:t> </w:t>
      </w:r>
      <w:r w:rsidRPr="00295946">
        <w:rPr>
          <w:rFonts w:ascii="Calibri" w:hAnsi="Calibri" w:cs="Calibri"/>
          <w:sz w:val="22"/>
          <w:szCs w:val="22"/>
        </w:rPr>
        <w:t>szczególności wyświetlanie lub przesłanie (umożliwienie pobrania) na urządzeniach lub do pamięci urządzeń znajdujących się poza terytorium Polski;</w:t>
      </w:r>
    </w:p>
    <w:p w14:paraId="49105934" w14:textId="77777777" w:rsidR="00754CCC" w:rsidRPr="00295946" w:rsidRDefault="00754CCC" w:rsidP="00766609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</w:rPr>
        <w:t>wykonywanie wszelkich niezbędnych czynności związanych z dostosowaniem Utworu do rozpowszechniania, w szczególności do dokonywania zabiegów technicznych takich jak skracanie, dekompozycja, dzielenie na fragmenty, edycja i zmiana danych Utworu oraz inne modyfikacje;</w:t>
      </w:r>
    </w:p>
    <w:p w14:paraId="133B0A11" w14:textId="77777777" w:rsidR="00754CCC" w:rsidRPr="00295946" w:rsidRDefault="00754CCC" w:rsidP="00766609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</w:rPr>
        <w:t>digitalizacja Utworu oraz dokonywanie konwersji / przekształceń pliku Utworu na inne formaty cyfrowe,</w:t>
      </w:r>
    </w:p>
    <w:p w14:paraId="5AFDF069" w14:textId="77777777" w:rsidR="00754CCC" w:rsidRPr="00295946" w:rsidRDefault="00754CCC" w:rsidP="00766609">
      <w:pPr>
        <w:pStyle w:val="Akapitzlist"/>
        <w:numPr>
          <w:ilvl w:val="0"/>
          <w:numId w:val="7"/>
        </w:numPr>
        <w:shd w:val="clear" w:color="auto" w:fill="FFFFFF"/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 w:rsidRPr="00295946">
        <w:rPr>
          <w:rFonts w:ascii="Calibri" w:hAnsi="Calibri" w:cs="Calibri"/>
          <w:spacing w:val="8"/>
          <w:sz w:val="22"/>
          <w:szCs w:val="22"/>
        </w:rPr>
        <w:t xml:space="preserve">dokonywanie w Utworze koniecznych zmian, wynikających z opracowania </w:t>
      </w:r>
      <w:r w:rsidRPr="00295946">
        <w:rPr>
          <w:rFonts w:ascii="Calibri" w:hAnsi="Calibri" w:cs="Calibri"/>
          <w:spacing w:val="-2"/>
          <w:sz w:val="22"/>
          <w:szCs w:val="22"/>
        </w:rPr>
        <w:t>redakcyjnego,</w:t>
      </w:r>
    </w:p>
    <w:p w14:paraId="5AFCDBDC" w14:textId="77777777" w:rsidR="00754CCC" w:rsidRPr="00295946" w:rsidRDefault="00754CCC" w:rsidP="00766609">
      <w:pPr>
        <w:pStyle w:val="Akapitzlist"/>
        <w:numPr>
          <w:ilvl w:val="0"/>
          <w:numId w:val="7"/>
        </w:numPr>
        <w:shd w:val="clear" w:color="auto" w:fill="FFFFFF"/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</w:rPr>
        <w:t>wprowadzenie do obrotu w tym poprzez sprzedaż, najem, dzierżawę, także poprzez dystrybucję w sieci Internet lub innych sieciach,</w:t>
      </w:r>
    </w:p>
    <w:p w14:paraId="318B8075" w14:textId="77777777" w:rsidR="00754CCC" w:rsidRPr="00295946" w:rsidRDefault="00754CCC" w:rsidP="00766609">
      <w:pPr>
        <w:pStyle w:val="Akapitzlist"/>
        <w:numPr>
          <w:ilvl w:val="0"/>
          <w:numId w:val="7"/>
        </w:numPr>
        <w:shd w:val="clear" w:color="auto" w:fill="FFFFFF"/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</w:rPr>
        <w:t>promocja Utworu w sposób i w formie wybranej przez Wydawcę, w tym w materiałach promocyjnych Wydawcy lub podmiotów z Wydawcą współpracu</w:t>
      </w:r>
      <w:r w:rsidR="000F4010">
        <w:rPr>
          <w:rFonts w:ascii="Calibri" w:hAnsi="Calibri" w:cs="Calibri"/>
          <w:sz w:val="22"/>
          <w:szCs w:val="22"/>
        </w:rPr>
        <w:t>jących, we wszelkich formach, w</w:t>
      </w:r>
      <w:r w:rsidR="000F4010">
        <w:rPr>
          <w:rFonts w:ascii="Calibri" w:hAnsi="Calibri" w:cs="Calibri"/>
          <w:sz w:val="22"/>
          <w:szCs w:val="22"/>
          <w:lang w:val="pl-PL"/>
        </w:rPr>
        <w:t> </w:t>
      </w:r>
      <w:r w:rsidRPr="00295946">
        <w:rPr>
          <w:rFonts w:ascii="Calibri" w:hAnsi="Calibri" w:cs="Calibri"/>
          <w:sz w:val="22"/>
          <w:szCs w:val="22"/>
        </w:rPr>
        <w:t>szczególności poprzez wykorzystywanie tych materiałów w innych utworach w rozumieniu Ustawy będących materiałami promocyjnymi lub reklamowymi wytworzonymi w dowolnej formie, w tym dźwiękowej, wideo, papierowej i elektronicznej oraz dokonania wyboru materiałów promocyjnych według swojego uznania oraz korzystania z tych materiałów.</w:t>
      </w:r>
    </w:p>
    <w:p w14:paraId="4FCBD3CE" w14:textId="77777777" w:rsidR="00BB7B97" w:rsidRPr="00295946" w:rsidRDefault="00BB7B97" w:rsidP="00766609">
      <w:pPr>
        <w:suppressAutoHyphens/>
        <w:spacing w:after="0"/>
        <w:jc w:val="both"/>
        <w:rPr>
          <w:rFonts w:eastAsia="Times New Roman" w:cs="Calibri"/>
          <w:b/>
          <w:lang w:eastAsia="pl-PL"/>
        </w:rPr>
      </w:pPr>
    </w:p>
    <w:p w14:paraId="598974BB" w14:textId="77777777" w:rsidR="00BF083F" w:rsidRPr="00295946" w:rsidRDefault="00BF083F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 xml:space="preserve">§ </w:t>
      </w:r>
      <w:r w:rsidR="00BB7B97" w:rsidRPr="00295946">
        <w:rPr>
          <w:rFonts w:eastAsia="Times New Roman" w:cs="Calibri"/>
          <w:b/>
          <w:bCs/>
          <w:lang w:eastAsia="ar-SA"/>
        </w:rPr>
        <w:t>8</w:t>
      </w:r>
    </w:p>
    <w:p w14:paraId="094FFD2F" w14:textId="77777777" w:rsidR="002F241F" w:rsidRPr="00295946" w:rsidRDefault="00421D64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>ODSTĄPIENIE OD UMOWY</w:t>
      </w:r>
    </w:p>
    <w:p w14:paraId="5CB09FFB" w14:textId="77777777" w:rsidR="00BF083F" w:rsidRPr="00295946" w:rsidRDefault="00BF083F" w:rsidP="00766609">
      <w:pPr>
        <w:suppressAutoHyphens/>
        <w:spacing w:after="0"/>
        <w:jc w:val="both"/>
        <w:rPr>
          <w:rFonts w:eastAsia="Times New Roman" w:cs="Calibri"/>
          <w:bCs/>
          <w:lang w:eastAsia="ar-SA"/>
        </w:rPr>
      </w:pPr>
      <w:r w:rsidRPr="00295946">
        <w:rPr>
          <w:rFonts w:eastAsia="Times New Roman" w:cs="Calibri"/>
          <w:bCs/>
          <w:lang w:eastAsia="ar-SA"/>
        </w:rPr>
        <w:t>Zamawiającemu przysługuje prawo do odstąpienia od umowy w razie wystąpienia istotnej zmiany okoliczności powodującej, że wykonanie umowy nie leży w interesie publicznym, czego nie można było przewidzieć w chwili zawarcia umowy. Odstąpienie od umowy w tym przypadku może nastąpić w terminie 30 dni od powzięcia wiadomości o powyższych okolicznościach. W takim wypadku Wykonawca może żądać jedynie wynagrodzenia należnego mu z tytułu wykonania umowy.</w:t>
      </w:r>
    </w:p>
    <w:p w14:paraId="7EF64AF4" w14:textId="77777777" w:rsidR="009A6FF8" w:rsidRPr="00295946" w:rsidRDefault="009A6FF8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</w:p>
    <w:p w14:paraId="49A66CA0" w14:textId="77777777" w:rsidR="00BF083F" w:rsidRPr="00295946" w:rsidRDefault="00BF083F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 xml:space="preserve">§ </w:t>
      </w:r>
      <w:r w:rsidR="00BB7B97" w:rsidRPr="00295946">
        <w:rPr>
          <w:rFonts w:eastAsia="Times New Roman" w:cs="Calibri"/>
          <w:b/>
          <w:bCs/>
          <w:lang w:eastAsia="ar-SA"/>
        </w:rPr>
        <w:t>9</w:t>
      </w:r>
    </w:p>
    <w:p w14:paraId="10A204E1" w14:textId="77777777" w:rsidR="002F241F" w:rsidRPr="00295946" w:rsidRDefault="00421D64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>ZMIANY W UMOWIE</w:t>
      </w:r>
    </w:p>
    <w:p w14:paraId="32A1DB8B" w14:textId="77777777" w:rsidR="00BF083F" w:rsidRPr="00295946" w:rsidRDefault="00BF083F" w:rsidP="00766609">
      <w:pPr>
        <w:numPr>
          <w:ilvl w:val="0"/>
          <w:numId w:val="3"/>
        </w:numPr>
        <w:tabs>
          <w:tab w:val="clear" w:pos="360"/>
          <w:tab w:val="num" w:pos="284"/>
        </w:tabs>
        <w:spacing w:after="0"/>
        <w:ind w:left="284" w:hanging="284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 xml:space="preserve">Niedopuszczalna jest zmiana postanowień niniejszej umowy poza zmianami przewidzianymi </w:t>
      </w:r>
      <w:r w:rsidR="006B140E" w:rsidRPr="00295946">
        <w:rPr>
          <w:rFonts w:eastAsia="Times New Roman" w:cs="Calibri"/>
          <w:lang w:eastAsia="pl-PL"/>
        </w:rPr>
        <w:br/>
      </w:r>
      <w:r w:rsidRPr="00295946">
        <w:rPr>
          <w:rFonts w:eastAsia="Times New Roman" w:cs="Calibri"/>
          <w:lang w:eastAsia="pl-PL"/>
        </w:rPr>
        <w:t>w ogłoszeniu o zamówieniu publicznym lub Specyfikacji  Warunków Zamówienia.</w:t>
      </w:r>
    </w:p>
    <w:p w14:paraId="067038FE" w14:textId="77777777" w:rsidR="00BF083F" w:rsidRPr="00295946" w:rsidRDefault="00BF083F" w:rsidP="00766609">
      <w:pPr>
        <w:numPr>
          <w:ilvl w:val="0"/>
          <w:numId w:val="3"/>
        </w:numPr>
        <w:tabs>
          <w:tab w:val="clear" w:pos="360"/>
          <w:tab w:val="num" w:pos="284"/>
        </w:tabs>
        <w:spacing w:after="0"/>
        <w:ind w:left="284" w:hanging="284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1A47256B" w14:textId="77777777" w:rsidR="006B140E" w:rsidRPr="00295946" w:rsidRDefault="006B140E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</w:p>
    <w:p w14:paraId="367335BD" w14:textId="77777777" w:rsidR="00BF083F" w:rsidRPr="00295946" w:rsidRDefault="00BF083F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 xml:space="preserve">§ </w:t>
      </w:r>
      <w:r w:rsidR="00BB7B97" w:rsidRPr="00295946">
        <w:rPr>
          <w:rFonts w:eastAsia="Times New Roman" w:cs="Calibri"/>
          <w:b/>
          <w:bCs/>
          <w:lang w:eastAsia="ar-SA"/>
        </w:rPr>
        <w:t>10</w:t>
      </w:r>
    </w:p>
    <w:p w14:paraId="7CE17284" w14:textId="77777777" w:rsidR="002F241F" w:rsidRPr="00295946" w:rsidRDefault="00421D64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>WŁAŚCIWOŚĆ SĄDU</w:t>
      </w:r>
    </w:p>
    <w:p w14:paraId="6FF33081" w14:textId="0D768E71" w:rsidR="00BF083F" w:rsidRPr="00295946" w:rsidRDefault="00BF083F" w:rsidP="00766609">
      <w:pPr>
        <w:suppressAutoHyphens/>
        <w:spacing w:after="0"/>
        <w:jc w:val="both"/>
        <w:rPr>
          <w:rFonts w:eastAsia="Times New Roman" w:cs="Calibri"/>
          <w:bCs/>
          <w:lang w:eastAsia="ar-SA"/>
        </w:rPr>
      </w:pPr>
      <w:r w:rsidRPr="00295946">
        <w:rPr>
          <w:rFonts w:eastAsia="Times New Roman" w:cs="Calibri"/>
          <w:bCs/>
          <w:lang w:eastAsia="ar-SA"/>
        </w:rPr>
        <w:t xml:space="preserve">Spory, które nie zostaną rozstrzygnięte polubownie, strony przekażą do rozstrzygnięcia przez sąd </w:t>
      </w:r>
      <w:r w:rsidR="00766609" w:rsidRPr="00295946">
        <w:rPr>
          <w:rFonts w:eastAsia="Times New Roman" w:cs="Calibri"/>
          <w:bCs/>
          <w:lang w:eastAsia="ar-SA"/>
        </w:rPr>
        <w:t xml:space="preserve">właściwy </w:t>
      </w:r>
      <w:r w:rsidR="00766609">
        <w:rPr>
          <w:rFonts w:eastAsia="Times New Roman" w:cs="Calibri"/>
          <w:bCs/>
          <w:lang w:eastAsia="ar-SA"/>
        </w:rPr>
        <w:t xml:space="preserve">miejscowo </w:t>
      </w:r>
      <w:r w:rsidRPr="00295946">
        <w:rPr>
          <w:rFonts w:eastAsia="Times New Roman" w:cs="Calibri"/>
          <w:bCs/>
          <w:lang w:eastAsia="ar-SA"/>
        </w:rPr>
        <w:t>dla siedziby Zamawiającego.</w:t>
      </w:r>
    </w:p>
    <w:p w14:paraId="5F98BD1F" w14:textId="77777777" w:rsidR="00BF083F" w:rsidRPr="00295946" w:rsidRDefault="00BF083F" w:rsidP="00766609">
      <w:pPr>
        <w:suppressAutoHyphens/>
        <w:spacing w:after="0"/>
        <w:jc w:val="center"/>
        <w:rPr>
          <w:rFonts w:eastAsia="Times New Roman" w:cs="Calibri"/>
          <w:bCs/>
          <w:lang w:eastAsia="ar-SA"/>
        </w:rPr>
      </w:pPr>
    </w:p>
    <w:p w14:paraId="595AB84F" w14:textId="77777777" w:rsidR="00E06B0A" w:rsidRDefault="00E06B0A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</w:p>
    <w:p w14:paraId="0BD8136E" w14:textId="77777777" w:rsidR="00E06B0A" w:rsidRDefault="00E06B0A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</w:p>
    <w:p w14:paraId="019C3CA3" w14:textId="085DA6E3" w:rsidR="00BF083F" w:rsidRPr="00295946" w:rsidRDefault="00BF083F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bookmarkStart w:id="0" w:name="_GoBack"/>
      <w:bookmarkEnd w:id="0"/>
      <w:r w:rsidRPr="00295946">
        <w:rPr>
          <w:rFonts w:eastAsia="Times New Roman" w:cs="Calibri"/>
          <w:b/>
          <w:bCs/>
          <w:lang w:eastAsia="ar-SA"/>
        </w:rPr>
        <w:lastRenderedPageBreak/>
        <w:t>§ 1</w:t>
      </w:r>
      <w:r w:rsidR="00BB7B97" w:rsidRPr="00295946">
        <w:rPr>
          <w:rFonts w:eastAsia="Times New Roman" w:cs="Calibri"/>
          <w:b/>
          <w:bCs/>
          <w:lang w:eastAsia="ar-SA"/>
        </w:rPr>
        <w:t>1</w:t>
      </w:r>
    </w:p>
    <w:p w14:paraId="61CEDBAE" w14:textId="77777777" w:rsidR="002F241F" w:rsidRPr="00295946" w:rsidRDefault="00421D64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>POSTANOWIENIA KOŃCOWE</w:t>
      </w:r>
    </w:p>
    <w:p w14:paraId="57CE9154" w14:textId="77777777" w:rsidR="00F56BBD" w:rsidRPr="00295946" w:rsidRDefault="00F56BBD" w:rsidP="00766609">
      <w:pPr>
        <w:numPr>
          <w:ilvl w:val="0"/>
          <w:numId w:val="4"/>
        </w:numPr>
        <w:spacing w:after="0"/>
        <w:jc w:val="both"/>
        <w:rPr>
          <w:rFonts w:eastAsia="Times New Roman" w:cs="Calibri"/>
          <w:bCs/>
          <w:lang w:eastAsia="pl-PL"/>
        </w:rPr>
      </w:pPr>
      <w:r w:rsidRPr="00295946">
        <w:rPr>
          <w:rFonts w:eastAsia="Times New Roman" w:cs="Calibri"/>
          <w:bCs/>
          <w:lang w:eastAsia="pl-PL"/>
        </w:rPr>
        <w:t xml:space="preserve">W sprawach nieuregulowanych niniejszą umową mają zastosowanie przepisy Kodeksu Cywilnego i  ustawy z dnia 11 września 2019 r.– Prawo zamówień publicznych </w:t>
      </w:r>
      <w:r w:rsidR="008F64B9" w:rsidRPr="008F64B9">
        <w:rPr>
          <w:rFonts w:eastAsia="Times New Roman" w:cs="Calibri"/>
          <w:lang w:eastAsia="pl-PL"/>
        </w:rPr>
        <w:t>(</w:t>
      </w:r>
      <w:r w:rsidR="00872F2C" w:rsidRPr="00670517">
        <w:rPr>
          <w:rFonts w:eastAsia="Times New Roman" w:cs="Calibri"/>
          <w:lang w:eastAsia="pl-PL"/>
        </w:rPr>
        <w:t xml:space="preserve">Dz. U. z 2023 r. poz. 1605 </w:t>
      </w:r>
      <w:r w:rsidR="000F4010">
        <w:rPr>
          <w:rFonts w:eastAsia="Times New Roman" w:cs="Calibri"/>
          <w:lang w:eastAsia="pl-PL"/>
        </w:rPr>
        <w:t>z </w:t>
      </w:r>
      <w:proofErr w:type="spellStart"/>
      <w:r w:rsidR="008F64B9" w:rsidRPr="008F64B9">
        <w:rPr>
          <w:rFonts w:eastAsia="Times New Roman" w:cs="Calibri"/>
          <w:lang w:eastAsia="pl-PL"/>
        </w:rPr>
        <w:t>późn</w:t>
      </w:r>
      <w:proofErr w:type="spellEnd"/>
      <w:r w:rsidR="008F64B9" w:rsidRPr="008F64B9">
        <w:rPr>
          <w:rFonts w:eastAsia="Times New Roman" w:cs="Calibri"/>
          <w:lang w:eastAsia="pl-PL"/>
        </w:rPr>
        <w:t>. zm.)</w:t>
      </w:r>
    </w:p>
    <w:p w14:paraId="2AAA3722" w14:textId="77777777" w:rsidR="00F56BBD" w:rsidRPr="00295946" w:rsidRDefault="00F56BBD" w:rsidP="00766609">
      <w:pPr>
        <w:numPr>
          <w:ilvl w:val="0"/>
          <w:numId w:val="4"/>
        </w:numPr>
        <w:spacing w:after="0"/>
        <w:jc w:val="both"/>
        <w:rPr>
          <w:rFonts w:eastAsia="Times New Roman" w:cs="Calibri"/>
          <w:bCs/>
          <w:lang w:eastAsia="pl-PL"/>
        </w:rPr>
      </w:pPr>
      <w:r w:rsidRPr="00295946">
        <w:rPr>
          <w:rFonts w:eastAsia="Times New Roman" w:cs="Calibri"/>
          <w:bCs/>
          <w:lang w:eastAsia="pl-PL"/>
        </w:rPr>
        <w:t>Umowę sporządzono w jednym egzemplarzu podpisywanym elektronicznie.</w:t>
      </w:r>
    </w:p>
    <w:p w14:paraId="5F11D13E" w14:textId="77777777" w:rsidR="00BF083F" w:rsidRPr="000F4010" w:rsidRDefault="000F4010" w:rsidP="00766609">
      <w:pPr>
        <w:numPr>
          <w:ilvl w:val="0"/>
          <w:numId w:val="4"/>
        </w:numPr>
        <w:spacing w:after="0"/>
        <w:ind w:left="0" w:firstLine="0"/>
        <w:jc w:val="both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>Integralną część umowy stanowi</w:t>
      </w:r>
      <w:r w:rsidR="00BF083F" w:rsidRPr="00295946"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bCs/>
          <w:lang w:eastAsia="pl-PL"/>
        </w:rPr>
        <w:t xml:space="preserve"> </w:t>
      </w:r>
      <w:r w:rsidR="00BF083F" w:rsidRPr="000F4010">
        <w:rPr>
          <w:rFonts w:eastAsia="Times New Roman" w:cs="Calibri"/>
          <w:lang w:eastAsia="pl-PL"/>
        </w:rPr>
        <w:t>załą</w:t>
      </w:r>
      <w:r w:rsidR="00421D64" w:rsidRPr="000F4010">
        <w:rPr>
          <w:rFonts w:eastAsia="Times New Roman" w:cs="Calibri"/>
          <w:lang w:eastAsia="pl-PL"/>
        </w:rPr>
        <w:t>cznik nr 1 – Formularz ofertowy</w:t>
      </w:r>
      <w:r>
        <w:rPr>
          <w:rFonts w:eastAsia="Times New Roman" w:cs="Calibri"/>
          <w:lang w:eastAsia="pl-PL"/>
        </w:rPr>
        <w:t>.</w:t>
      </w:r>
    </w:p>
    <w:p w14:paraId="499512B6" w14:textId="77777777" w:rsidR="00A64B4D" w:rsidRDefault="00A64B4D" w:rsidP="00766609">
      <w:pPr>
        <w:suppressAutoHyphens/>
        <w:spacing w:after="0"/>
        <w:rPr>
          <w:rFonts w:eastAsia="Times New Roman" w:cs="Calibri"/>
          <w:bCs/>
          <w:lang w:eastAsia="ar-SA"/>
        </w:rPr>
      </w:pPr>
    </w:p>
    <w:p w14:paraId="76FBAC20" w14:textId="77777777" w:rsidR="000F4010" w:rsidRPr="00295946" w:rsidRDefault="000F4010" w:rsidP="00766609">
      <w:pPr>
        <w:suppressAutoHyphens/>
        <w:spacing w:after="0"/>
        <w:rPr>
          <w:rFonts w:eastAsia="Times New Roman" w:cs="Calibri"/>
          <w:bCs/>
          <w:lang w:eastAsia="ar-SA"/>
        </w:rPr>
      </w:pPr>
    </w:p>
    <w:p w14:paraId="300749ED" w14:textId="77777777" w:rsidR="00301CB5" w:rsidRPr="00295946" w:rsidRDefault="000F4010" w:rsidP="00766609">
      <w:pPr>
        <w:suppressAutoHyphens/>
        <w:spacing w:after="0"/>
        <w:ind w:firstLine="709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>ZAMAWIAJĄCY:</w:t>
      </w:r>
      <w:r>
        <w:rPr>
          <w:rFonts w:eastAsia="Times New Roman" w:cs="Calibri"/>
          <w:bCs/>
          <w:lang w:eastAsia="ar-SA"/>
        </w:rPr>
        <w:tab/>
      </w:r>
      <w:r>
        <w:rPr>
          <w:rFonts w:eastAsia="Times New Roman" w:cs="Calibri"/>
          <w:bCs/>
          <w:lang w:eastAsia="ar-SA"/>
        </w:rPr>
        <w:tab/>
      </w:r>
      <w:r>
        <w:rPr>
          <w:rFonts w:eastAsia="Times New Roman" w:cs="Calibri"/>
          <w:bCs/>
          <w:lang w:eastAsia="ar-SA"/>
        </w:rPr>
        <w:tab/>
      </w:r>
      <w:r>
        <w:rPr>
          <w:rFonts w:eastAsia="Times New Roman" w:cs="Calibri"/>
          <w:bCs/>
          <w:lang w:eastAsia="ar-SA"/>
        </w:rPr>
        <w:tab/>
      </w:r>
      <w:r>
        <w:rPr>
          <w:rFonts w:eastAsia="Times New Roman" w:cs="Calibri"/>
          <w:bCs/>
          <w:lang w:eastAsia="ar-SA"/>
        </w:rPr>
        <w:tab/>
      </w:r>
      <w:r>
        <w:rPr>
          <w:rFonts w:eastAsia="Times New Roman" w:cs="Calibri"/>
          <w:bCs/>
          <w:lang w:eastAsia="ar-SA"/>
        </w:rPr>
        <w:tab/>
      </w:r>
      <w:r>
        <w:rPr>
          <w:rFonts w:eastAsia="Times New Roman" w:cs="Calibri"/>
          <w:bCs/>
          <w:lang w:eastAsia="ar-SA"/>
        </w:rPr>
        <w:tab/>
      </w:r>
      <w:r w:rsidR="00BF083F" w:rsidRPr="00295946">
        <w:rPr>
          <w:rFonts w:eastAsia="Times New Roman" w:cs="Calibri"/>
          <w:bCs/>
          <w:lang w:eastAsia="ar-SA"/>
        </w:rPr>
        <w:t xml:space="preserve">     WYKONAWCA:</w:t>
      </w:r>
    </w:p>
    <w:p w14:paraId="22ABDE25" w14:textId="77777777" w:rsidR="00DE236F" w:rsidRPr="00295946" w:rsidRDefault="00DE236F" w:rsidP="00766609">
      <w:pPr>
        <w:suppressAutoHyphens/>
        <w:spacing w:after="0"/>
        <w:rPr>
          <w:rFonts w:eastAsia="Times New Roman" w:cs="Calibri"/>
          <w:bCs/>
          <w:lang w:eastAsia="ar-SA"/>
        </w:rPr>
      </w:pPr>
    </w:p>
    <w:p w14:paraId="3675EB23" w14:textId="77777777" w:rsidR="00DE236F" w:rsidRPr="00295946" w:rsidRDefault="00DE236F" w:rsidP="00766609">
      <w:pPr>
        <w:suppressAutoHyphens/>
        <w:spacing w:after="0"/>
        <w:rPr>
          <w:rFonts w:cs="Calibri"/>
        </w:rPr>
      </w:pPr>
    </w:p>
    <w:sectPr w:rsidR="00DE236F" w:rsidRPr="00295946" w:rsidSect="002F241F">
      <w:headerReference w:type="even" r:id="rId8"/>
      <w:footerReference w:type="default" r:id="rId9"/>
      <w:headerReference w:type="first" r:id="rId10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7E9517" w14:textId="77777777" w:rsidR="00B108D7" w:rsidRDefault="00B108D7" w:rsidP="00BF083F">
      <w:pPr>
        <w:spacing w:after="0" w:line="240" w:lineRule="auto"/>
      </w:pPr>
      <w:r>
        <w:separator/>
      </w:r>
    </w:p>
  </w:endnote>
  <w:endnote w:type="continuationSeparator" w:id="0">
    <w:p w14:paraId="2D3639A6" w14:textId="77777777" w:rsidR="00B108D7" w:rsidRDefault="00B108D7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E694AC" w14:textId="44814757" w:rsidR="002F241F" w:rsidRPr="002F241F" w:rsidRDefault="002F241F">
    <w:pPr>
      <w:pStyle w:val="Stopka"/>
      <w:jc w:val="center"/>
    </w:pPr>
    <w:r w:rsidRPr="002F241F">
      <w:rPr>
        <w:lang w:val="pl-PL"/>
      </w:rPr>
      <w:t xml:space="preserve">Strona </w:t>
    </w:r>
    <w:r w:rsidRPr="002F241F">
      <w:rPr>
        <w:b/>
        <w:bCs/>
      </w:rPr>
      <w:fldChar w:fldCharType="begin"/>
    </w:r>
    <w:r w:rsidRPr="002F241F">
      <w:rPr>
        <w:b/>
        <w:bCs/>
      </w:rPr>
      <w:instrText>PAGE</w:instrText>
    </w:r>
    <w:r w:rsidRPr="002F241F">
      <w:rPr>
        <w:b/>
        <w:bCs/>
      </w:rPr>
      <w:fldChar w:fldCharType="separate"/>
    </w:r>
    <w:r w:rsidR="006B6631">
      <w:rPr>
        <w:b/>
        <w:bCs/>
        <w:noProof/>
      </w:rPr>
      <w:t>6</w:t>
    </w:r>
    <w:r w:rsidRPr="002F241F">
      <w:rPr>
        <w:b/>
        <w:bCs/>
      </w:rPr>
      <w:fldChar w:fldCharType="end"/>
    </w:r>
    <w:r w:rsidRPr="002F241F">
      <w:rPr>
        <w:lang w:val="pl-PL"/>
      </w:rPr>
      <w:t xml:space="preserve"> z </w:t>
    </w:r>
    <w:r w:rsidRPr="002F241F">
      <w:rPr>
        <w:b/>
        <w:bCs/>
      </w:rPr>
      <w:fldChar w:fldCharType="begin"/>
    </w:r>
    <w:r w:rsidRPr="002F241F">
      <w:rPr>
        <w:b/>
        <w:bCs/>
      </w:rPr>
      <w:instrText>NUMPAGES</w:instrText>
    </w:r>
    <w:r w:rsidRPr="002F241F">
      <w:rPr>
        <w:b/>
        <w:bCs/>
      </w:rPr>
      <w:fldChar w:fldCharType="separate"/>
    </w:r>
    <w:r w:rsidR="006B6631">
      <w:rPr>
        <w:b/>
        <w:bCs/>
        <w:noProof/>
      </w:rPr>
      <w:t>6</w:t>
    </w:r>
    <w:r w:rsidRPr="002F241F">
      <w:rPr>
        <w:b/>
        <w:bCs/>
      </w:rPr>
      <w:fldChar w:fldCharType="end"/>
    </w:r>
  </w:p>
  <w:p w14:paraId="64E283DE" w14:textId="77777777" w:rsidR="00BF083F" w:rsidRPr="00462E37" w:rsidRDefault="00BF083F" w:rsidP="00462E37">
    <w:pPr>
      <w:pStyle w:val="Stopka"/>
      <w:jc w:val="right"/>
      <w:rPr>
        <w:b/>
        <w:bCs/>
        <w:sz w:val="24"/>
        <w:szCs w:val="24"/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A476B4" w14:textId="77777777" w:rsidR="00B108D7" w:rsidRDefault="00B108D7" w:rsidP="00BF083F">
      <w:pPr>
        <w:spacing w:after="0" w:line="240" w:lineRule="auto"/>
      </w:pPr>
      <w:r>
        <w:separator/>
      </w:r>
    </w:p>
  </w:footnote>
  <w:footnote w:type="continuationSeparator" w:id="0">
    <w:p w14:paraId="4ADBD914" w14:textId="77777777" w:rsidR="00B108D7" w:rsidRDefault="00B108D7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6C0974" w14:textId="77777777" w:rsidR="00BF083F" w:rsidRDefault="00B108D7">
    <w:pPr>
      <w:pStyle w:val="Nagwek"/>
    </w:pPr>
    <w:r>
      <w:rPr>
        <w:noProof/>
      </w:rPr>
      <w:pict w14:anchorId="5835E87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363731" o:spid="_x0000_s2050" type="#_x0000_t136" style="position:absolute;margin-left:0;margin-top:0;width:399.7pt;height:239.8pt;rotation:315;z-index:-251658240;mso-position-horizontal:center;mso-position-horizontal-relative:margin;mso-position-vertical:center;mso-position-vertical-relative:margin" o:allowincell="f" fillcolor="#f2dbdb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5FBD04" w14:textId="77777777" w:rsidR="00BF083F" w:rsidRDefault="00B108D7">
    <w:pPr>
      <w:pStyle w:val="Nagwek"/>
    </w:pPr>
    <w:r>
      <w:rPr>
        <w:noProof/>
      </w:rPr>
      <w:pict w14:anchorId="2723BDD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363730" o:spid="_x0000_s2049" type="#_x0000_t136" style="position:absolute;margin-left:0;margin-top:0;width:399.7pt;height:239.8pt;rotation:315;z-index:-251659264;mso-position-horizontal:center;mso-position-horizontal-relative:margin;mso-position-vertical:center;mso-position-vertical-relative:margin" o:allowincell="f" fillcolor="#f2dbdb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1628EE"/>
    <w:multiLevelType w:val="hybridMultilevel"/>
    <w:tmpl w:val="F77AA7B2"/>
    <w:lvl w:ilvl="0" w:tplc="CDAA7E6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8503883"/>
    <w:multiLevelType w:val="hybridMultilevel"/>
    <w:tmpl w:val="76AE78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D020EE"/>
    <w:multiLevelType w:val="hybridMultilevel"/>
    <w:tmpl w:val="F0E0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E1058D3"/>
    <w:multiLevelType w:val="hybridMultilevel"/>
    <w:tmpl w:val="3D6A9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D520255"/>
    <w:multiLevelType w:val="hybridMultilevel"/>
    <w:tmpl w:val="9BA0F2B4"/>
    <w:lvl w:ilvl="0" w:tplc="4F5003BA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583824A8"/>
    <w:multiLevelType w:val="hybridMultilevel"/>
    <w:tmpl w:val="5F3295B2"/>
    <w:lvl w:ilvl="0" w:tplc="6F161F5E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144D92"/>
    <w:multiLevelType w:val="hybridMultilevel"/>
    <w:tmpl w:val="D63EA326"/>
    <w:lvl w:ilvl="0" w:tplc="762AC0AA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51E76B9"/>
    <w:multiLevelType w:val="hybridMultilevel"/>
    <w:tmpl w:val="2B56D1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3721AE"/>
    <w:multiLevelType w:val="hybridMultilevel"/>
    <w:tmpl w:val="C4BAC1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D814C6"/>
    <w:multiLevelType w:val="hybridMultilevel"/>
    <w:tmpl w:val="2B56D1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9D70751"/>
    <w:multiLevelType w:val="hybridMultilevel"/>
    <w:tmpl w:val="61DA7622"/>
    <w:lvl w:ilvl="0" w:tplc="C674C8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</w:num>
  <w:num w:numId="4">
    <w:abstractNumId w:val="13"/>
    <w:lvlOverride w:ilvl="0">
      <w:startOverride w:val="1"/>
    </w:lvlOverride>
  </w:num>
  <w:num w:numId="5">
    <w:abstractNumId w:val="8"/>
  </w:num>
  <w:num w:numId="6">
    <w:abstractNumId w:val="7"/>
  </w:num>
  <w:num w:numId="7">
    <w:abstractNumId w:val="9"/>
  </w:num>
  <w:num w:numId="8">
    <w:abstractNumId w:val="3"/>
  </w:num>
  <w:num w:numId="9">
    <w:abstractNumId w:val="0"/>
  </w:num>
  <w:num w:numId="10">
    <w:abstractNumId w:val="14"/>
  </w:num>
  <w:num w:numId="11">
    <w:abstractNumId w:val="12"/>
  </w:num>
  <w:num w:numId="12">
    <w:abstractNumId w:val="10"/>
  </w:num>
  <w:num w:numId="13">
    <w:abstractNumId w:val="4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11"/>
  </w:num>
  <w:num w:numId="17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9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FBE"/>
    <w:rsid w:val="000003C6"/>
    <w:rsid w:val="0000374C"/>
    <w:rsid w:val="00013E7A"/>
    <w:rsid w:val="00017BF2"/>
    <w:rsid w:val="00027520"/>
    <w:rsid w:val="00031F66"/>
    <w:rsid w:val="00033A73"/>
    <w:rsid w:val="00037797"/>
    <w:rsid w:val="00041135"/>
    <w:rsid w:val="00046F52"/>
    <w:rsid w:val="00060B49"/>
    <w:rsid w:val="00067F88"/>
    <w:rsid w:val="000A4A39"/>
    <w:rsid w:val="000A4E74"/>
    <w:rsid w:val="000B18E5"/>
    <w:rsid w:val="000B444B"/>
    <w:rsid w:val="000B5BE1"/>
    <w:rsid w:val="000D038E"/>
    <w:rsid w:val="000D082E"/>
    <w:rsid w:val="000F0006"/>
    <w:rsid w:val="000F4010"/>
    <w:rsid w:val="00100970"/>
    <w:rsid w:val="00120363"/>
    <w:rsid w:val="001224DC"/>
    <w:rsid w:val="001615AB"/>
    <w:rsid w:val="00166390"/>
    <w:rsid w:val="001710A4"/>
    <w:rsid w:val="00193CAB"/>
    <w:rsid w:val="00194ED3"/>
    <w:rsid w:val="00195D40"/>
    <w:rsid w:val="001C659C"/>
    <w:rsid w:val="001C6B05"/>
    <w:rsid w:val="001D32B0"/>
    <w:rsid w:val="00224849"/>
    <w:rsid w:val="0022528C"/>
    <w:rsid w:val="002448A1"/>
    <w:rsid w:val="0026596F"/>
    <w:rsid w:val="00267F53"/>
    <w:rsid w:val="00284ED3"/>
    <w:rsid w:val="002873A7"/>
    <w:rsid w:val="00295946"/>
    <w:rsid w:val="002964EB"/>
    <w:rsid w:val="002A4737"/>
    <w:rsid w:val="002B6C78"/>
    <w:rsid w:val="002C79D5"/>
    <w:rsid w:val="002E1FEC"/>
    <w:rsid w:val="002F241F"/>
    <w:rsid w:val="00301CB5"/>
    <w:rsid w:val="00326E43"/>
    <w:rsid w:val="00335AA4"/>
    <w:rsid w:val="00337514"/>
    <w:rsid w:val="003516C2"/>
    <w:rsid w:val="00352FCE"/>
    <w:rsid w:val="003628A8"/>
    <w:rsid w:val="00364EF6"/>
    <w:rsid w:val="00372782"/>
    <w:rsid w:val="00376B07"/>
    <w:rsid w:val="003957A6"/>
    <w:rsid w:val="003C73CA"/>
    <w:rsid w:val="003D1863"/>
    <w:rsid w:val="003D5D8C"/>
    <w:rsid w:val="003F3AC1"/>
    <w:rsid w:val="0040517E"/>
    <w:rsid w:val="00407006"/>
    <w:rsid w:val="00421D64"/>
    <w:rsid w:val="004311D3"/>
    <w:rsid w:val="00432980"/>
    <w:rsid w:val="00454460"/>
    <w:rsid w:val="00462E37"/>
    <w:rsid w:val="00465268"/>
    <w:rsid w:val="004653E6"/>
    <w:rsid w:val="00475225"/>
    <w:rsid w:val="00477AA6"/>
    <w:rsid w:val="004865B5"/>
    <w:rsid w:val="004A4043"/>
    <w:rsid w:val="004B476C"/>
    <w:rsid w:val="004B5713"/>
    <w:rsid w:val="004B6CE4"/>
    <w:rsid w:val="004C7295"/>
    <w:rsid w:val="004D0F05"/>
    <w:rsid w:val="004E33F5"/>
    <w:rsid w:val="004E46EA"/>
    <w:rsid w:val="0052392D"/>
    <w:rsid w:val="005300E1"/>
    <w:rsid w:val="00542F5E"/>
    <w:rsid w:val="0055493B"/>
    <w:rsid w:val="00560BC8"/>
    <w:rsid w:val="005812BB"/>
    <w:rsid w:val="005B1439"/>
    <w:rsid w:val="005B4DDE"/>
    <w:rsid w:val="005C11C1"/>
    <w:rsid w:val="005C72FB"/>
    <w:rsid w:val="005F1048"/>
    <w:rsid w:val="005F4194"/>
    <w:rsid w:val="005F4FE5"/>
    <w:rsid w:val="00611476"/>
    <w:rsid w:val="00620111"/>
    <w:rsid w:val="00630FDC"/>
    <w:rsid w:val="00637626"/>
    <w:rsid w:val="006561D3"/>
    <w:rsid w:val="00656722"/>
    <w:rsid w:val="006705D9"/>
    <w:rsid w:val="006B140E"/>
    <w:rsid w:val="006B6631"/>
    <w:rsid w:val="006C7D26"/>
    <w:rsid w:val="006E397F"/>
    <w:rsid w:val="006E422B"/>
    <w:rsid w:val="006F1CC8"/>
    <w:rsid w:val="006F21FA"/>
    <w:rsid w:val="006F4548"/>
    <w:rsid w:val="00704839"/>
    <w:rsid w:val="007051D2"/>
    <w:rsid w:val="00750418"/>
    <w:rsid w:val="00754CCC"/>
    <w:rsid w:val="00766609"/>
    <w:rsid w:val="00781B11"/>
    <w:rsid w:val="00793BB0"/>
    <w:rsid w:val="007A09D9"/>
    <w:rsid w:val="007A47C1"/>
    <w:rsid w:val="007A652A"/>
    <w:rsid w:val="007A73A1"/>
    <w:rsid w:val="007B3014"/>
    <w:rsid w:val="007B7CF7"/>
    <w:rsid w:val="007D1BEE"/>
    <w:rsid w:val="007E7615"/>
    <w:rsid w:val="0080257B"/>
    <w:rsid w:val="00812551"/>
    <w:rsid w:val="008256AD"/>
    <w:rsid w:val="00837219"/>
    <w:rsid w:val="00871999"/>
    <w:rsid w:val="00872F05"/>
    <w:rsid w:val="00872F2C"/>
    <w:rsid w:val="0087525E"/>
    <w:rsid w:val="0088407D"/>
    <w:rsid w:val="008A1866"/>
    <w:rsid w:val="008A4394"/>
    <w:rsid w:val="008A43B9"/>
    <w:rsid w:val="008C4020"/>
    <w:rsid w:val="008D2251"/>
    <w:rsid w:val="008D5337"/>
    <w:rsid w:val="008E5300"/>
    <w:rsid w:val="008F64B9"/>
    <w:rsid w:val="00907EC7"/>
    <w:rsid w:val="009105AC"/>
    <w:rsid w:val="00935816"/>
    <w:rsid w:val="00947E3C"/>
    <w:rsid w:val="00967A3D"/>
    <w:rsid w:val="00971432"/>
    <w:rsid w:val="00982560"/>
    <w:rsid w:val="00982BDD"/>
    <w:rsid w:val="009835AA"/>
    <w:rsid w:val="00996029"/>
    <w:rsid w:val="009A4F74"/>
    <w:rsid w:val="009A6FF8"/>
    <w:rsid w:val="009C672B"/>
    <w:rsid w:val="009D2152"/>
    <w:rsid w:val="009D5521"/>
    <w:rsid w:val="009F1E2C"/>
    <w:rsid w:val="00A144AF"/>
    <w:rsid w:val="00A27689"/>
    <w:rsid w:val="00A32624"/>
    <w:rsid w:val="00A51661"/>
    <w:rsid w:val="00A540F0"/>
    <w:rsid w:val="00A64B4D"/>
    <w:rsid w:val="00A73D17"/>
    <w:rsid w:val="00A8125A"/>
    <w:rsid w:val="00AC2ADA"/>
    <w:rsid w:val="00AC757D"/>
    <w:rsid w:val="00AD127F"/>
    <w:rsid w:val="00AD6D0E"/>
    <w:rsid w:val="00AD75CC"/>
    <w:rsid w:val="00AE2749"/>
    <w:rsid w:val="00AE3FBE"/>
    <w:rsid w:val="00AF4739"/>
    <w:rsid w:val="00B104BE"/>
    <w:rsid w:val="00B108D7"/>
    <w:rsid w:val="00B14097"/>
    <w:rsid w:val="00B230ED"/>
    <w:rsid w:val="00B364B0"/>
    <w:rsid w:val="00B50B44"/>
    <w:rsid w:val="00B66F74"/>
    <w:rsid w:val="00B707FD"/>
    <w:rsid w:val="00B745EC"/>
    <w:rsid w:val="00B76127"/>
    <w:rsid w:val="00B921B7"/>
    <w:rsid w:val="00BB7894"/>
    <w:rsid w:val="00BB7B97"/>
    <w:rsid w:val="00BC28FC"/>
    <w:rsid w:val="00BD1D9B"/>
    <w:rsid w:val="00BD35B3"/>
    <w:rsid w:val="00BF083F"/>
    <w:rsid w:val="00C26C00"/>
    <w:rsid w:val="00C304B9"/>
    <w:rsid w:val="00C314A8"/>
    <w:rsid w:val="00C46D89"/>
    <w:rsid w:val="00C54A60"/>
    <w:rsid w:val="00C645D9"/>
    <w:rsid w:val="00C77DDA"/>
    <w:rsid w:val="00C8156E"/>
    <w:rsid w:val="00C851AB"/>
    <w:rsid w:val="00C87D4F"/>
    <w:rsid w:val="00C91E43"/>
    <w:rsid w:val="00C92E66"/>
    <w:rsid w:val="00CB0981"/>
    <w:rsid w:val="00CC38C6"/>
    <w:rsid w:val="00CD2FE1"/>
    <w:rsid w:val="00CD78FD"/>
    <w:rsid w:val="00CF7AA2"/>
    <w:rsid w:val="00D1262B"/>
    <w:rsid w:val="00D41FFC"/>
    <w:rsid w:val="00D57EA9"/>
    <w:rsid w:val="00D71EAB"/>
    <w:rsid w:val="00D720B6"/>
    <w:rsid w:val="00D944CE"/>
    <w:rsid w:val="00DA0988"/>
    <w:rsid w:val="00DA4D35"/>
    <w:rsid w:val="00DB4138"/>
    <w:rsid w:val="00DB53F7"/>
    <w:rsid w:val="00DB5B64"/>
    <w:rsid w:val="00DC7392"/>
    <w:rsid w:val="00DD637C"/>
    <w:rsid w:val="00DD6EED"/>
    <w:rsid w:val="00DE236F"/>
    <w:rsid w:val="00DE4B7F"/>
    <w:rsid w:val="00E06B0A"/>
    <w:rsid w:val="00E30E31"/>
    <w:rsid w:val="00E326DE"/>
    <w:rsid w:val="00E4076D"/>
    <w:rsid w:val="00E41527"/>
    <w:rsid w:val="00E50F04"/>
    <w:rsid w:val="00E530FB"/>
    <w:rsid w:val="00E61DD7"/>
    <w:rsid w:val="00E72F69"/>
    <w:rsid w:val="00E7656E"/>
    <w:rsid w:val="00E92C04"/>
    <w:rsid w:val="00EA7569"/>
    <w:rsid w:val="00EB66C0"/>
    <w:rsid w:val="00EC5AF4"/>
    <w:rsid w:val="00EE3905"/>
    <w:rsid w:val="00F00766"/>
    <w:rsid w:val="00F20A7E"/>
    <w:rsid w:val="00F31A72"/>
    <w:rsid w:val="00F32C39"/>
    <w:rsid w:val="00F524A8"/>
    <w:rsid w:val="00F53A02"/>
    <w:rsid w:val="00F56BBD"/>
    <w:rsid w:val="00F60B79"/>
    <w:rsid w:val="00F60E65"/>
    <w:rsid w:val="00F70E3E"/>
    <w:rsid w:val="00F71962"/>
    <w:rsid w:val="00F86821"/>
    <w:rsid w:val="00F9245C"/>
    <w:rsid w:val="00F955A4"/>
    <w:rsid w:val="00FA1C5D"/>
    <w:rsid w:val="00FA61B5"/>
    <w:rsid w:val="00FA7EBB"/>
    <w:rsid w:val="00FB186F"/>
    <w:rsid w:val="00FC2A9E"/>
    <w:rsid w:val="00FD57C7"/>
    <w:rsid w:val="00FE671D"/>
    <w:rsid w:val="00FE7C8F"/>
    <w:rsid w:val="00FF0FB3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056847B"/>
  <w15:chartTrackingRefBased/>
  <w15:docId w15:val="{29F55729-6B48-4E3C-8E60-F6FA6A775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143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971432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DC73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739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DC739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739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DC7392"/>
    <w:rPr>
      <w:b/>
      <w:bCs/>
      <w:lang w:eastAsia="en-US"/>
    </w:rPr>
  </w:style>
  <w:style w:type="table" w:styleId="Tabela-Siatka">
    <w:name w:val="Table Grid"/>
    <w:basedOn w:val="Standardowy"/>
    <w:uiPriority w:val="59"/>
    <w:rsid w:val="00B66F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99"/>
    <w:qFormat/>
    <w:rsid w:val="00AC757D"/>
    <w:pPr>
      <w:widowControl w:val="0"/>
      <w:suppressAutoHyphens/>
      <w:spacing w:after="0" w:line="240" w:lineRule="auto"/>
      <w:ind w:left="720"/>
      <w:contextualSpacing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AkapitzlistZnak">
    <w:name w:val="Akapit z listą Znak"/>
    <w:link w:val="Akapitzlist"/>
    <w:uiPriority w:val="99"/>
    <w:locked/>
    <w:rsid w:val="00AC757D"/>
    <w:rPr>
      <w:rFonts w:ascii="Times New Roman" w:hAnsi="Times New Roman"/>
      <w:sz w:val="24"/>
    </w:rPr>
  </w:style>
  <w:style w:type="character" w:styleId="Hipercze">
    <w:name w:val="Hyperlink"/>
    <w:uiPriority w:val="99"/>
    <w:unhideWhenUsed/>
    <w:rsid w:val="00F32C39"/>
    <w:rPr>
      <w:color w:val="0000FF"/>
      <w:u w:val="single"/>
    </w:rPr>
  </w:style>
  <w:style w:type="paragraph" w:styleId="Poprawka">
    <w:name w:val="Revision"/>
    <w:hidden/>
    <w:uiPriority w:val="99"/>
    <w:semiHidden/>
    <w:rsid w:val="0026596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9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97FDD-C237-4D62-87A2-404066A73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6</Pages>
  <Words>1930</Words>
  <Characters>11581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Kolesińska Anna</cp:lastModifiedBy>
  <cp:revision>3</cp:revision>
  <cp:lastPrinted>2023-04-25T09:29:00Z</cp:lastPrinted>
  <dcterms:created xsi:type="dcterms:W3CDTF">2024-03-13T07:08:00Z</dcterms:created>
  <dcterms:modified xsi:type="dcterms:W3CDTF">2024-03-14T06:33:00Z</dcterms:modified>
</cp:coreProperties>
</file>