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212B2" w14:textId="77777777" w:rsidR="00CF7835" w:rsidRPr="0060649E" w:rsidRDefault="00BE3683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>Bydgoszcz</w:t>
      </w:r>
      <w:r w:rsidR="00CF7835" w:rsidRPr="0060649E">
        <w:rPr>
          <w:rFonts w:ascii="Arial Narrow" w:hAnsi="Arial Narrow" w:cs="Arial"/>
          <w:sz w:val="24"/>
          <w:szCs w:val="24"/>
        </w:rPr>
        <w:t xml:space="preserve"> dnia: </w:t>
      </w:r>
      <w:r w:rsidRPr="0060649E">
        <w:rPr>
          <w:rFonts w:ascii="Arial Narrow" w:hAnsi="Arial Narrow" w:cs="Arial"/>
          <w:sz w:val="24"/>
          <w:szCs w:val="24"/>
        </w:rPr>
        <w:t>2024-03-12</w:t>
      </w:r>
    </w:p>
    <w:p w14:paraId="7ED3F0BB" w14:textId="77777777" w:rsidR="00CF7835" w:rsidRPr="0060649E" w:rsidRDefault="00BE3683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0649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3C72D5F" w14:textId="77777777" w:rsidR="00CF7835" w:rsidRPr="0060649E" w:rsidRDefault="00BE3683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>Powstańców Warszawy</w:t>
      </w:r>
      <w:r w:rsidR="00CF7835" w:rsidRPr="0060649E">
        <w:rPr>
          <w:rFonts w:ascii="Arial Narrow" w:hAnsi="Arial Narrow" w:cs="Arial"/>
          <w:sz w:val="24"/>
          <w:szCs w:val="24"/>
        </w:rPr>
        <w:t xml:space="preserve"> </w:t>
      </w:r>
      <w:r w:rsidRPr="0060649E">
        <w:rPr>
          <w:rFonts w:ascii="Arial Narrow" w:hAnsi="Arial Narrow" w:cs="Arial"/>
          <w:sz w:val="24"/>
          <w:szCs w:val="24"/>
        </w:rPr>
        <w:t>5</w:t>
      </w:r>
    </w:p>
    <w:p w14:paraId="2B245DAB" w14:textId="77777777" w:rsidR="00CF7835" w:rsidRPr="0060649E" w:rsidRDefault="00BE3683" w:rsidP="00CF7835">
      <w:pPr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>85-681</w:t>
      </w:r>
      <w:r w:rsidR="00CF7835" w:rsidRPr="0060649E">
        <w:rPr>
          <w:rFonts w:ascii="Arial Narrow" w:hAnsi="Arial Narrow" w:cs="Arial"/>
          <w:sz w:val="24"/>
          <w:szCs w:val="24"/>
        </w:rPr>
        <w:t xml:space="preserve"> </w:t>
      </w:r>
      <w:r w:rsidRPr="0060649E">
        <w:rPr>
          <w:rFonts w:ascii="Arial Narrow" w:hAnsi="Arial Narrow" w:cs="Arial"/>
          <w:sz w:val="24"/>
          <w:szCs w:val="24"/>
        </w:rPr>
        <w:t>Bydgoszcz</w:t>
      </w:r>
    </w:p>
    <w:p w14:paraId="2D2A3FE4" w14:textId="77777777" w:rsidR="00CF7835" w:rsidRPr="0060649E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649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8E1CE57" w14:textId="77777777" w:rsidR="00CF7835" w:rsidRPr="0060649E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0649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0649E" w14:paraId="6DD9E21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B5C882" w14:textId="77777777" w:rsidR="00CF7835" w:rsidRPr="0060649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0649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AC37567" w14:textId="77777777" w:rsidR="00CF7835" w:rsidRPr="0060649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77BE3BC" w14:textId="77777777" w:rsidR="00CF7835" w:rsidRPr="0060649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0649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0649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0649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0649E" w14:paraId="2F5C43D5" w14:textId="77777777" w:rsidTr="000C1C6D">
        <w:tc>
          <w:tcPr>
            <w:tcW w:w="2269" w:type="dxa"/>
            <w:shd w:val="clear" w:color="auto" w:fill="auto"/>
          </w:tcPr>
          <w:p w14:paraId="06DC6BAE" w14:textId="77777777" w:rsidR="00CF7835" w:rsidRPr="0060649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1BB785" w14:textId="77777777" w:rsidR="00CF7835" w:rsidRPr="0060649E" w:rsidRDefault="00BE368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bCs/>
                <w:sz w:val="24"/>
                <w:szCs w:val="24"/>
              </w:rPr>
              <w:t>Dostawa lasera chirurgicznego</w:t>
            </w:r>
            <w:r w:rsidR="00CF7835" w:rsidRPr="0060649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E3683" w:rsidRPr="0060649E" w14:paraId="2F189D35" w14:textId="77777777" w:rsidTr="0029659B">
        <w:tc>
          <w:tcPr>
            <w:tcW w:w="2269" w:type="dxa"/>
            <w:shd w:val="clear" w:color="auto" w:fill="auto"/>
          </w:tcPr>
          <w:p w14:paraId="01A3060B" w14:textId="77777777" w:rsidR="00BE3683" w:rsidRPr="0060649E" w:rsidRDefault="00BE3683" w:rsidP="002965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2B884B" w14:textId="77777777" w:rsidR="00BE3683" w:rsidRPr="0060649E" w:rsidRDefault="00BE3683" w:rsidP="002965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bCs/>
                <w:sz w:val="24"/>
                <w:szCs w:val="24"/>
              </w:rPr>
              <w:t>21/2024</w:t>
            </w:r>
          </w:p>
        </w:tc>
      </w:tr>
    </w:tbl>
    <w:p w14:paraId="5E53D823" w14:textId="77777777" w:rsidR="00D665F5" w:rsidRPr="0060649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0649E">
        <w:rPr>
          <w:rFonts w:ascii="Arial Narrow" w:hAnsi="Arial Narrow" w:cs="Arial"/>
          <w:sz w:val="24"/>
          <w:szCs w:val="24"/>
        </w:rPr>
        <w:t>2</w:t>
      </w:r>
      <w:r w:rsidRPr="0060649E">
        <w:rPr>
          <w:rFonts w:ascii="Arial Narrow" w:hAnsi="Arial Narrow" w:cs="Arial"/>
          <w:sz w:val="24"/>
          <w:szCs w:val="24"/>
        </w:rPr>
        <w:t xml:space="preserve"> ust. 5 </w:t>
      </w:r>
      <w:r w:rsidRPr="0060649E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0649E">
        <w:rPr>
          <w:rFonts w:ascii="Arial Narrow" w:hAnsi="Arial Narrow" w:cs="Arial"/>
          <w:sz w:val="24"/>
          <w:szCs w:val="24"/>
        </w:rPr>
        <w:t xml:space="preserve"> </w:t>
      </w:r>
      <w:r w:rsidR="00BE3683" w:rsidRPr="0060649E">
        <w:rPr>
          <w:rFonts w:ascii="Arial Narrow" w:hAnsi="Arial Narrow" w:cs="Arial"/>
          <w:sz w:val="24"/>
          <w:szCs w:val="24"/>
        </w:rPr>
        <w:t>(</w:t>
      </w:r>
      <w:proofErr w:type="spellStart"/>
      <w:r w:rsidR="00BE3683" w:rsidRPr="0060649E">
        <w:rPr>
          <w:rFonts w:ascii="Arial Narrow" w:hAnsi="Arial Narrow" w:cs="Arial"/>
          <w:sz w:val="24"/>
          <w:szCs w:val="24"/>
        </w:rPr>
        <w:t>t.j</w:t>
      </w:r>
      <w:proofErr w:type="spellEnd"/>
      <w:r w:rsidR="00BE3683" w:rsidRPr="0060649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0649E">
        <w:rPr>
          <w:rFonts w:ascii="Arial Narrow" w:hAnsi="Arial Narrow" w:cs="Arial"/>
          <w:sz w:val="24"/>
          <w:szCs w:val="24"/>
        </w:rPr>
        <w:t xml:space="preserve"> </w:t>
      </w:r>
      <w:r w:rsidRPr="0060649E">
        <w:rPr>
          <w:rFonts w:ascii="Arial Narrow" w:hAnsi="Arial Narrow" w:cs="Arial"/>
          <w:sz w:val="24"/>
          <w:szCs w:val="24"/>
        </w:rPr>
        <w:t>udostępnia</w:t>
      </w:r>
      <w:r w:rsidR="00F95C33" w:rsidRPr="0060649E">
        <w:rPr>
          <w:rFonts w:ascii="Arial Narrow" w:hAnsi="Arial Narrow" w:cs="Arial"/>
          <w:sz w:val="24"/>
          <w:szCs w:val="24"/>
        </w:rPr>
        <w:t xml:space="preserve"> </w:t>
      </w:r>
      <w:r w:rsidR="004C7E9B" w:rsidRPr="0060649E">
        <w:rPr>
          <w:rFonts w:ascii="Arial Narrow" w:hAnsi="Arial Narrow" w:cs="Arial"/>
          <w:sz w:val="24"/>
          <w:szCs w:val="24"/>
        </w:rPr>
        <w:t>informacj</w:t>
      </w:r>
      <w:r w:rsidR="00577BC6" w:rsidRPr="0060649E">
        <w:rPr>
          <w:rFonts w:ascii="Arial Narrow" w:hAnsi="Arial Narrow" w:cs="Arial"/>
          <w:sz w:val="24"/>
          <w:szCs w:val="24"/>
        </w:rPr>
        <w:t>ę</w:t>
      </w:r>
      <w:r w:rsidR="00035488" w:rsidRPr="0060649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0649E">
        <w:rPr>
          <w:rFonts w:ascii="Arial Narrow" w:hAnsi="Arial Narrow" w:cs="Arial"/>
          <w:sz w:val="24"/>
          <w:szCs w:val="24"/>
        </w:rPr>
        <w:t>.</w:t>
      </w:r>
    </w:p>
    <w:p w14:paraId="5197A768" w14:textId="77777777" w:rsidR="00A80738" w:rsidRPr="0060649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649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0649E">
        <w:rPr>
          <w:rFonts w:ascii="Arial Narrow" w:hAnsi="Arial Narrow" w:cs="Arial"/>
          <w:sz w:val="24"/>
          <w:szCs w:val="24"/>
        </w:rPr>
        <w:t xml:space="preserve"> w dniu </w:t>
      </w:r>
      <w:r w:rsidR="00BE3683" w:rsidRPr="0060649E">
        <w:rPr>
          <w:rFonts w:ascii="Arial Narrow" w:hAnsi="Arial Narrow" w:cs="Arial"/>
          <w:sz w:val="24"/>
          <w:szCs w:val="24"/>
        </w:rPr>
        <w:t>12/03/2024</w:t>
      </w:r>
      <w:r w:rsidR="00FF4AB1" w:rsidRPr="0060649E">
        <w:rPr>
          <w:rFonts w:ascii="Arial Narrow" w:hAnsi="Arial Narrow" w:cs="Arial"/>
          <w:sz w:val="24"/>
          <w:szCs w:val="24"/>
        </w:rPr>
        <w:t xml:space="preserve"> o godz. </w:t>
      </w:r>
      <w:r w:rsidR="00BE3683" w:rsidRPr="0060649E">
        <w:rPr>
          <w:rFonts w:ascii="Arial Narrow" w:hAnsi="Arial Narrow" w:cs="Arial"/>
          <w:sz w:val="24"/>
          <w:szCs w:val="24"/>
        </w:rPr>
        <w:t>08:30</w:t>
      </w:r>
      <w:r w:rsidRPr="0060649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0649E" w14:paraId="469B0C2C" w14:textId="77777777" w:rsidTr="000C1C6D">
        <w:tc>
          <w:tcPr>
            <w:tcW w:w="1276" w:type="dxa"/>
            <w:shd w:val="clear" w:color="auto" w:fill="F2F2F2"/>
            <w:vAlign w:val="center"/>
          </w:tcPr>
          <w:p w14:paraId="41FE21D0" w14:textId="77777777" w:rsidR="00D665F5" w:rsidRPr="0060649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0649E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0649E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640B05" w14:textId="77777777" w:rsidR="00D665F5" w:rsidRPr="0060649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0649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0649E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2078C38" w14:textId="77777777" w:rsidR="00D665F5" w:rsidRPr="0060649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E3683" w:rsidRPr="0060649E" w14:paraId="3C8169F4" w14:textId="77777777" w:rsidTr="0029659B">
        <w:tc>
          <w:tcPr>
            <w:tcW w:w="1276" w:type="dxa"/>
            <w:shd w:val="clear" w:color="auto" w:fill="auto"/>
            <w:vAlign w:val="center"/>
          </w:tcPr>
          <w:p w14:paraId="452EC6EE" w14:textId="77777777" w:rsidR="00BE3683" w:rsidRPr="0060649E" w:rsidRDefault="00BE3683" w:rsidP="002965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E927539" w14:textId="7F3A0168" w:rsidR="00BE3683" w:rsidRPr="0060649E" w:rsidRDefault="00BE3683" w:rsidP="002965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 xml:space="preserve">Metrum </w:t>
            </w:r>
            <w:proofErr w:type="spellStart"/>
            <w:r w:rsidRPr="0060649E">
              <w:rPr>
                <w:rFonts w:ascii="Arial Narrow" w:hAnsi="Arial Narrow" w:cs="Arial"/>
                <w:sz w:val="24"/>
                <w:szCs w:val="24"/>
              </w:rPr>
              <w:t>Cryoflex</w:t>
            </w:r>
            <w:proofErr w:type="spellEnd"/>
            <w:r w:rsidRPr="0060649E">
              <w:rPr>
                <w:rFonts w:ascii="Arial Narrow" w:hAnsi="Arial Narrow" w:cs="Arial"/>
                <w:sz w:val="24"/>
                <w:szCs w:val="24"/>
              </w:rPr>
              <w:t xml:space="preserve"> Sp. z o.o. </w:t>
            </w:r>
          </w:p>
          <w:p w14:paraId="43A7E09A" w14:textId="77777777" w:rsidR="00BE3683" w:rsidRPr="0060649E" w:rsidRDefault="00BE3683" w:rsidP="002965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 xml:space="preserve">Zielna 29 </w:t>
            </w:r>
          </w:p>
          <w:p w14:paraId="1A604612" w14:textId="77777777" w:rsidR="00BE3683" w:rsidRPr="0060649E" w:rsidRDefault="00BE3683" w:rsidP="002965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05-082 Blizne Łaszczyńskiego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6CD702" w14:textId="77777777" w:rsidR="00BE3683" w:rsidRPr="0060649E" w:rsidRDefault="00BE3683" w:rsidP="002965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649E">
              <w:rPr>
                <w:rFonts w:ascii="Arial Narrow" w:hAnsi="Arial Narrow" w:cs="Arial"/>
                <w:sz w:val="24"/>
                <w:szCs w:val="24"/>
              </w:rPr>
              <w:t>55 445.15 zł</w:t>
            </w:r>
          </w:p>
        </w:tc>
      </w:tr>
    </w:tbl>
    <w:p w14:paraId="4BCA83CA" w14:textId="77777777" w:rsidR="0069085C" w:rsidRPr="0060649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32EC788" w14:textId="77777777" w:rsidR="00577BC6" w:rsidRPr="0060649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4A97C82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0649E">
        <w:rPr>
          <w:rFonts w:ascii="Arial Narrow" w:hAnsi="Arial Narrow" w:cs="Arial"/>
          <w:i/>
          <w:szCs w:val="24"/>
        </w:rPr>
        <w:t>Zamawiający</w:t>
      </w:r>
    </w:p>
    <w:p w14:paraId="2211A72E" w14:textId="77777777" w:rsidR="007F4B0D" w:rsidRDefault="007F4B0D" w:rsidP="007F4B0D">
      <w:pPr>
        <w:rPr>
          <w:rFonts w:ascii="Arial Narrow" w:hAnsi="Arial Narrow" w:cs="Arial"/>
          <w:szCs w:val="22"/>
        </w:rPr>
      </w:pPr>
    </w:p>
    <w:p w14:paraId="3D3F3F36" w14:textId="77777777" w:rsidR="007F4B0D" w:rsidRDefault="007F4B0D" w:rsidP="007F4B0D">
      <w:pPr>
        <w:rPr>
          <w:rFonts w:ascii="Arial Narrow" w:hAnsi="Arial Narrow" w:cs="Arial"/>
          <w:szCs w:val="22"/>
        </w:rPr>
      </w:pPr>
    </w:p>
    <w:p w14:paraId="54A035B6" w14:textId="77777777" w:rsidR="007F4B0D" w:rsidRDefault="007F4B0D" w:rsidP="007F4B0D">
      <w:pPr>
        <w:rPr>
          <w:rFonts w:ascii="Arial Narrow" w:hAnsi="Arial Narrow" w:cs="Arial"/>
          <w:szCs w:val="22"/>
        </w:rPr>
      </w:pPr>
    </w:p>
    <w:p w14:paraId="3462C4FC" w14:textId="77777777" w:rsidR="007F4B0D" w:rsidRDefault="007F4B0D" w:rsidP="007F4B0D">
      <w:pPr>
        <w:rPr>
          <w:rFonts w:ascii="Arial Narrow" w:hAnsi="Arial Narrow" w:cs="Arial"/>
          <w:szCs w:val="22"/>
        </w:rPr>
      </w:pPr>
    </w:p>
    <w:p w14:paraId="2F182B51" w14:textId="213975A3" w:rsidR="007F4B0D" w:rsidRPr="00FA56D3" w:rsidRDefault="007F4B0D" w:rsidP="007F4B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4D428A6E" w14:textId="77777777" w:rsidR="007F4B0D" w:rsidRPr="00FA56D3" w:rsidRDefault="007F4B0D" w:rsidP="007F4B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0CC58D28" w14:textId="77777777" w:rsidR="007F4B0D" w:rsidRPr="00FA56D3" w:rsidRDefault="007F4B0D" w:rsidP="007F4B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11C5004A" w14:textId="44410059" w:rsidR="007F4B0D" w:rsidRPr="00E86513" w:rsidRDefault="007F4B0D" w:rsidP="007F4B0D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</w:t>
      </w:r>
      <w:r>
        <w:rPr>
          <w:rFonts w:ascii="Arial Narrow" w:hAnsi="Arial Narrow" w:cs="Arial"/>
          <w:szCs w:val="22"/>
        </w:rPr>
        <w:t>2</w:t>
      </w:r>
    </w:p>
    <w:p w14:paraId="6642E355" w14:textId="77777777" w:rsidR="007F4B0D" w:rsidRPr="0060649E" w:rsidRDefault="007F4B0D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7F4B0D" w:rsidRPr="0060649E" w:rsidSect="00552D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5AF9C" w14:textId="77777777" w:rsidR="00552D16" w:rsidRDefault="00552D16">
      <w:r>
        <w:separator/>
      </w:r>
    </w:p>
  </w:endnote>
  <w:endnote w:type="continuationSeparator" w:id="0">
    <w:p w14:paraId="08992846" w14:textId="77777777" w:rsidR="00552D16" w:rsidRDefault="0055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EC9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D7DD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14A74" w14:textId="77777777" w:rsidR="00960CEB" w:rsidRPr="00986737" w:rsidRDefault="007F4B0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67C05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3232E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994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51196" w14:textId="77777777" w:rsidR="009F189D" w:rsidRDefault="009F189D">
    <w:pPr>
      <w:pStyle w:val="Stopka"/>
      <w:tabs>
        <w:tab w:val="clear" w:pos="4536"/>
      </w:tabs>
      <w:jc w:val="center"/>
    </w:pPr>
  </w:p>
  <w:p w14:paraId="0EC097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AF6DA" w14:textId="77777777" w:rsidR="00552D16" w:rsidRDefault="00552D16">
      <w:r>
        <w:separator/>
      </w:r>
    </w:p>
  </w:footnote>
  <w:footnote w:type="continuationSeparator" w:id="0">
    <w:p w14:paraId="526CFB25" w14:textId="77777777" w:rsidR="00552D16" w:rsidRDefault="00552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D3914" w14:textId="77777777" w:rsidR="00BE3683" w:rsidRDefault="00BE3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D26B2" w14:textId="77777777" w:rsidR="00BE3683" w:rsidRDefault="00BE3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2CD72" w14:textId="77777777" w:rsidR="00BE3683" w:rsidRDefault="00BE36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D1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2D16"/>
    <w:rsid w:val="00577BC6"/>
    <w:rsid w:val="00601802"/>
    <w:rsid w:val="0060649E"/>
    <w:rsid w:val="0069085C"/>
    <w:rsid w:val="007F4B0D"/>
    <w:rsid w:val="00843263"/>
    <w:rsid w:val="00861E75"/>
    <w:rsid w:val="008A26A5"/>
    <w:rsid w:val="008F318B"/>
    <w:rsid w:val="00960CEB"/>
    <w:rsid w:val="009D19BD"/>
    <w:rsid w:val="009F189D"/>
    <w:rsid w:val="00A80738"/>
    <w:rsid w:val="00BE368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F6656"/>
  <w15:chartTrackingRefBased/>
  <w15:docId w15:val="{33D792F0-A48C-4AB0-B993-C1440052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2024-03-12T10:11:00Z</cp:lastPrinted>
  <dcterms:created xsi:type="dcterms:W3CDTF">2024-03-12T10:10:00Z</dcterms:created>
  <dcterms:modified xsi:type="dcterms:W3CDTF">2024-03-12T10:11:00Z</dcterms:modified>
</cp:coreProperties>
</file>