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23EE77" w14:textId="77777777" w:rsidR="009432A1" w:rsidRPr="00322198" w:rsidRDefault="00B867B9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322198">
        <w:rPr>
          <w:rFonts w:ascii="Arial Narrow" w:hAnsi="Arial Narrow" w:cs="Arial"/>
          <w:sz w:val="24"/>
          <w:szCs w:val="24"/>
        </w:rPr>
        <w:t>Bydgoszcz</w:t>
      </w:r>
      <w:r w:rsidR="009432A1" w:rsidRPr="00322198">
        <w:rPr>
          <w:rFonts w:ascii="Arial Narrow" w:hAnsi="Arial Narrow" w:cs="Arial"/>
          <w:sz w:val="24"/>
          <w:szCs w:val="24"/>
        </w:rPr>
        <w:t xml:space="preserve"> dnia: </w:t>
      </w:r>
      <w:r w:rsidRPr="00322198">
        <w:rPr>
          <w:rFonts w:ascii="Arial Narrow" w:hAnsi="Arial Narrow" w:cs="Arial"/>
          <w:sz w:val="24"/>
          <w:szCs w:val="24"/>
        </w:rPr>
        <w:t>2024-03-12</w:t>
      </w:r>
    </w:p>
    <w:p w14:paraId="5E8027C4" w14:textId="77777777" w:rsidR="009432A1" w:rsidRPr="00322198" w:rsidRDefault="00B867B9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2219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582708D" w14:textId="77777777" w:rsidR="009432A1" w:rsidRPr="00322198" w:rsidRDefault="00B867B9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22198">
        <w:rPr>
          <w:rFonts w:ascii="Arial Narrow" w:hAnsi="Arial Narrow" w:cs="Arial"/>
          <w:sz w:val="24"/>
          <w:szCs w:val="24"/>
        </w:rPr>
        <w:t>Powstańców Warszawy</w:t>
      </w:r>
      <w:r w:rsidR="009432A1" w:rsidRPr="00322198">
        <w:rPr>
          <w:rFonts w:ascii="Arial Narrow" w:hAnsi="Arial Narrow" w:cs="Arial"/>
          <w:sz w:val="24"/>
          <w:szCs w:val="24"/>
        </w:rPr>
        <w:t xml:space="preserve"> </w:t>
      </w:r>
      <w:r w:rsidRPr="00322198">
        <w:rPr>
          <w:rFonts w:ascii="Arial Narrow" w:hAnsi="Arial Narrow" w:cs="Arial"/>
          <w:sz w:val="24"/>
          <w:szCs w:val="24"/>
        </w:rPr>
        <w:t>5</w:t>
      </w:r>
    </w:p>
    <w:p w14:paraId="2824D613" w14:textId="77777777" w:rsidR="009432A1" w:rsidRPr="00322198" w:rsidRDefault="00B867B9" w:rsidP="009432A1">
      <w:pPr>
        <w:rPr>
          <w:rFonts w:ascii="Arial Narrow" w:hAnsi="Arial Narrow" w:cs="Arial"/>
          <w:sz w:val="24"/>
          <w:szCs w:val="24"/>
        </w:rPr>
      </w:pPr>
      <w:r w:rsidRPr="00322198">
        <w:rPr>
          <w:rFonts w:ascii="Arial Narrow" w:hAnsi="Arial Narrow" w:cs="Arial"/>
          <w:sz w:val="24"/>
          <w:szCs w:val="24"/>
        </w:rPr>
        <w:t>85-681</w:t>
      </w:r>
      <w:r w:rsidR="009432A1" w:rsidRPr="00322198">
        <w:rPr>
          <w:rFonts w:ascii="Arial Narrow" w:hAnsi="Arial Narrow" w:cs="Arial"/>
          <w:sz w:val="24"/>
          <w:szCs w:val="24"/>
        </w:rPr>
        <w:t xml:space="preserve"> </w:t>
      </w:r>
      <w:r w:rsidRPr="00322198">
        <w:rPr>
          <w:rFonts w:ascii="Arial Narrow" w:hAnsi="Arial Narrow" w:cs="Arial"/>
          <w:sz w:val="24"/>
          <w:szCs w:val="24"/>
        </w:rPr>
        <w:t>Bydgoszcz</w:t>
      </w:r>
    </w:p>
    <w:p w14:paraId="28354C54" w14:textId="77777777" w:rsidR="009432A1" w:rsidRPr="00322198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32219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FBDF98D" w14:textId="77777777" w:rsidR="009432A1" w:rsidRPr="00322198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32219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322198" w14:paraId="25B8EE7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B5131" w14:textId="77777777" w:rsidR="009432A1" w:rsidRPr="00322198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2219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1069CC4" w14:textId="77777777" w:rsidR="009432A1" w:rsidRPr="00322198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32219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2A1D873" w14:textId="77777777" w:rsidR="00A80738" w:rsidRPr="00322198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32219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5F97F9B" w14:textId="77777777" w:rsidR="009432A1" w:rsidRPr="00322198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2219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2219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2219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322198" w14:paraId="332BD9C5" w14:textId="77777777" w:rsidTr="00A652DF">
        <w:tc>
          <w:tcPr>
            <w:tcW w:w="2269" w:type="dxa"/>
            <w:shd w:val="clear" w:color="auto" w:fill="auto"/>
          </w:tcPr>
          <w:p w14:paraId="5FA13041" w14:textId="77777777" w:rsidR="009432A1" w:rsidRPr="00322198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2219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C50A60" w14:textId="77777777" w:rsidR="009432A1" w:rsidRPr="00322198" w:rsidRDefault="00B867B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22198">
              <w:rPr>
                <w:rFonts w:ascii="Arial Narrow" w:hAnsi="Arial Narrow" w:cs="Arial"/>
                <w:b/>
                <w:sz w:val="24"/>
                <w:szCs w:val="24"/>
              </w:rPr>
              <w:t>Dostawa lasera chirurgicznego</w:t>
            </w:r>
            <w:r w:rsidR="009432A1" w:rsidRPr="00322198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B867B9" w:rsidRPr="00322198" w14:paraId="672FDFCA" w14:textId="77777777" w:rsidTr="00F957C0">
        <w:tc>
          <w:tcPr>
            <w:tcW w:w="2269" w:type="dxa"/>
            <w:shd w:val="clear" w:color="auto" w:fill="auto"/>
          </w:tcPr>
          <w:p w14:paraId="344E2CB0" w14:textId="77777777" w:rsidR="00B867B9" w:rsidRPr="00322198" w:rsidRDefault="00B867B9" w:rsidP="00F957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2219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61538C6" w14:textId="77777777" w:rsidR="00B867B9" w:rsidRPr="00322198" w:rsidRDefault="00B867B9" w:rsidP="00F957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22198">
              <w:rPr>
                <w:rFonts w:ascii="Arial Narrow" w:hAnsi="Arial Narrow" w:cs="Arial"/>
                <w:b/>
                <w:sz w:val="24"/>
                <w:szCs w:val="24"/>
              </w:rPr>
              <w:t>21/2024</w:t>
            </w:r>
          </w:p>
        </w:tc>
      </w:tr>
    </w:tbl>
    <w:p w14:paraId="32A93CBF" w14:textId="77777777" w:rsidR="00890B92" w:rsidRPr="00322198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2219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22198">
        <w:rPr>
          <w:rFonts w:ascii="Arial Narrow" w:hAnsi="Arial Narrow" w:cs="Arial"/>
          <w:sz w:val="24"/>
          <w:szCs w:val="24"/>
        </w:rPr>
        <w:t>22</w:t>
      </w:r>
      <w:r w:rsidR="0043158A" w:rsidRPr="00322198">
        <w:rPr>
          <w:rFonts w:ascii="Arial Narrow" w:hAnsi="Arial Narrow" w:cs="Arial"/>
          <w:sz w:val="24"/>
          <w:szCs w:val="24"/>
        </w:rPr>
        <w:t>2</w:t>
      </w:r>
      <w:r w:rsidRPr="0032219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22198">
        <w:rPr>
          <w:rFonts w:ascii="Arial Narrow" w:hAnsi="Arial Narrow" w:cs="Arial"/>
          <w:sz w:val="24"/>
          <w:szCs w:val="24"/>
        </w:rPr>
        <w:t>4</w:t>
      </w:r>
      <w:r w:rsidRPr="00322198">
        <w:rPr>
          <w:rFonts w:ascii="Arial Narrow" w:hAnsi="Arial Narrow" w:cs="Arial"/>
          <w:sz w:val="24"/>
          <w:szCs w:val="24"/>
        </w:rPr>
        <w:t xml:space="preserve"> </w:t>
      </w:r>
      <w:r w:rsidR="00890B92" w:rsidRPr="0032219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22198">
        <w:rPr>
          <w:rFonts w:ascii="Arial Narrow" w:hAnsi="Arial Narrow" w:cs="Arial"/>
          <w:sz w:val="24"/>
          <w:szCs w:val="24"/>
        </w:rPr>
        <w:t xml:space="preserve"> </w:t>
      </w:r>
      <w:r w:rsidR="00B867B9" w:rsidRPr="00322198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322198">
        <w:rPr>
          <w:rFonts w:ascii="Arial Narrow" w:hAnsi="Arial Narrow" w:cs="Arial"/>
          <w:sz w:val="24"/>
          <w:szCs w:val="24"/>
        </w:rPr>
        <w:t xml:space="preserve"> </w:t>
      </w:r>
      <w:r w:rsidR="00890B92" w:rsidRPr="00322198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218C489A" w14:textId="77777777" w:rsidR="0069085C" w:rsidRPr="00322198" w:rsidRDefault="00B867B9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322198">
        <w:rPr>
          <w:rFonts w:ascii="Arial Narrow" w:hAnsi="Arial Narrow" w:cs="Arial"/>
          <w:b/>
          <w:sz w:val="24"/>
          <w:szCs w:val="24"/>
        </w:rPr>
        <w:t>50 000.00</w:t>
      </w:r>
      <w:r w:rsidR="00890B92" w:rsidRPr="00322198">
        <w:rPr>
          <w:rFonts w:ascii="Arial Narrow" w:hAnsi="Arial Narrow" w:cs="Arial"/>
          <w:sz w:val="24"/>
          <w:szCs w:val="24"/>
        </w:rPr>
        <w:t xml:space="preserve"> zł brutto.</w:t>
      </w:r>
    </w:p>
    <w:p w14:paraId="1DC9EDED" w14:textId="77777777" w:rsidR="00890B92" w:rsidRPr="0032219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6B9567E" w14:textId="77777777" w:rsidR="00890B92" w:rsidRPr="0032219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F37FEDB" w14:textId="77777777" w:rsidR="00890B92" w:rsidRPr="0032219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23904A7" w14:textId="1BC7E8E6" w:rsidR="00A80738" w:rsidRPr="00322198" w:rsidRDefault="00322198" w:rsidP="00322198">
      <w:pPr>
        <w:pStyle w:val="Tekstpodstawowy"/>
        <w:spacing w:after="480"/>
        <w:ind w:left="5239" w:firstLine="425"/>
        <w:jc w:val="center"/>
        <w:rPr>
          <w:rFonts w:ascii="Arial Narrow" w:hAnsi="Arial Narrow" w:cs="Arial"/>
          <w:i/>
          <w:szCs w:val="24"/>
        </w:rPr>
      </w:pPr>
      <w:r w:rsidRPr="00322198">
        <w:rPr>
          <w:rFonts w:ascii="Arial Narrow" w:hAnsi="Arial Narrow" w:cs="Arial"/>
          <w:i/>
          <w:szCs w:val="24"/>
        </w:rPr>
        <w:t>ZAMAWIAJĄCY</w:t>
      </w:r>
    </w:p>
    <w:p w14:paraId="2B535DBE" w14:textId="77777777" w:rsidR="00322198" w:rsidRDefault="00322198" w:rsidP="0032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14:paraId="605DB7CD" w14:textId="77777777" w:rsidR="00322198" w:rsidRDefault="00322198" w:rsidP="0032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14:paraId="54D84144" w14:textId="77777777" w:rsidR="00322198" w:rsidRDefault="00322198" w:rsidP="0032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14:paraId="2650A84E" w14:textId="77777777" w:rsidR="00322198" w:rsidRDefault="00322198" w:rsidP="0032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14:paraId="0B551965" w14:textId="77777777" w:rsidR="00322198" w:rsidRDefault="00322198" w:rsidP="0032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14:paraId="7411BB1F" w14:textId="77777777" w:rsidR="00322198" w:rsidRDefault="00322198" w:rsidP="0032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14:paraId="4AC74495" w14:textId="77777777" w:rsidR="00322198" w:rsidRDefault="00322198" w:rsidP="0032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14:paraId="41D67BAB" w14:textId="77777777" w:rsidR="00322198" w:rsidRDefault="00322198" w:rsidP="0032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14:paraId="7C4BE310" w14:textId="77777777" w:rsidR="00322198" w:rsidRDefault="00322198" w:rsidP="0032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14:paraId="33D6158C" w14:textId="77777777" w:rsidR="00322198" w:rsidRDefault="00322198" w:rsidP="0032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14:paraId="771BAC7D" w14:textId="56AD9BF0" w:rsidR="00322198" w:rsidRPr="00681E50" w:rsidRDefault="00322198" w:rsidP="0032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7BB51FDB" w14:textId="513E905B" w:rsidR="00322198" w:rsidRPr="00681E50" w:rsidRDefault="00322198" w:rsidP="003221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SZPubl.  str. int. 10wsk.mil.pl i platforma: e-propublico.pl, </w:t>
      </w:r>
      <w:r w:rsidRPr="00681E50">
        <w:rPr>
          <w:rFonts w:ascii="Arial Narrow" w:hAnsi="Arial Narrow"/>
          <w:i/>
          <w:iCs/>
          <w:sz w:val="18"/>
          <w:szCs w:val="18"/>
        </w:rPr>
        <w:t>SZPubl. T2612 B</w:t>
      </w:r>
      <w:r>
        <w:rPr>
          <w:rFonts w:ascii="Arial Narrow" w:hAnsi="Arial Narrow"/>
          <w:i/>
          <w:iCs/>
          <w:sz w:val="18"/>
          <w:szCs w:val="18"/>
        </w:rPr>
        <w:t>10</w:t>
      </w:r>
    </w:p>
    <w:p w14:paraId="6E941CDA" w14:textId="2BA68621" w:rsidR="00322198" w:rsidRPr="00681E50" w:rsidRDefault="00322198" w:rsidP="00322198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r>
        <w:rPr>
          <w:rFonts w:ascii="Arial Narrow" w:hAnsi="Arial Narrow"/>
          <w:i/>
          <w:iCs/>
          <w:sz w:val="18"/>
        </w:rPr>
        <w:t>Baranow</w:t>
      </w:r>
      <w:r w:rsidRPr="00681E50">
        <w:rPr>
          <w:rFonts w:ascii="Arial Narrow" w:hAnsi="Arial Narrow"/>
          <w:i/>
          <w:iCs/>
          <w:sz w:val="18"/>
        </w:rPr>
        <w:t>ska – tel. 261 417 </w:t>
      </w:r>
      <w:r>
        <w:rPr>
          <w:rFonts w:ascii="Arial Narrow" w:hAnsi="Arial Narrow"/>
          <w:i/>
          <w:iCs/>
          <w:sz w:val="18"/>
        </w:rPr>
        <w:t>364</w:t>
      </w:r>
    </w:p>
    <w:p w14:paraId="7074667D" w14:textId="4044FE33" w:rsidR="00C236D3" w:rsidRPr="00322198" w:rsidRDefault="00322198" w:rsidP="00322198">
      <w:pPr>
        <w:rPr>
          <w:rFonts w:ascii="Arial Narrow" w:hAnsi="Arial Narrow" w:cs="Arial"/>
          <w:i/>
          <w:iCs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12.03.2024 r.</w:t>
      </w:r>
    </w:p>
    <w:sectPr w:rsidR="00C236D3" w:rsidRPr="00322198" w:rsidSect="00D91D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C82E89" w14:textId="77777777" w:rsidR="00D91D58" w:rsidRDefault="00D91D58">
      <w:r>
        <w:separator/>
      </w:r>
    </w:p>
  </w:endnote>
  <w:endnote w:type="continuationSeparator" w:id="0">
    <w:p w14:paraId="628F5695" w14:textId="77777777" w:rsidR="00D91D58" w:rsidRDefault="00D91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F48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E1EE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9C1C46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FF55B54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93B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0F700A" w14:textId="77777777" w:rsidR="009F189D" w:rsidRDefault="009F189D">
    <w:pPr>
      <w:pStyle w:val="Stopka"/>
      <w:tabs>
        <w:tab w:val="clear" w:pos="4536"/>
      </w:tabs>
      <w:jc w:val="center"/>
    </w:pPr>
  </w:p>
  <w:p w14:paraId="4A4A17A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A59087" w14:textId="77777777" w:rsidR="00D91D58" w:rsidRDefault="00D91D58">
      <w:r>
        <w:separator/>
      </w:r>
    </w:p>
  </w:footnote>
  <w:footnote w:type="continuationSeparator" w:id="0">
    <w:p w14:paraId="483638B5" w14:textId="77777777" w:rsidR="00D91D58" w:rsidRDefault="00D91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44D184" w14:textId="77777777" w:rsidR="00B867B9" w:rsidRDefault="00B867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60820" w14:textId="77777777" w:rsidR="00B867B9" w:rsidRDefault="00B867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C3C82" w14:textId="77777777" w:rsidR="00B867B9" w:rsidRDefault="00B867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D58"/>
    <w:rsid w:val="00007727"/>
    <w:rsid w:val="00017720"/>
    <w:rsid w:val="00035488"/>
    <w:rsid w:val="000D7F25"/>
    <w:rsid w:val="000E00E5"/>
    <w:rsid w:val="00173B20"/>
    <w:rsid w:val="001C69FF"/>
    <w:rsid w:val="0023318D"/>
    <w:rsid w:val="00322198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867B9"/>
    <w:rsid w:val="00C236D3"/>
    <w:rsid w:val="00C659E2"/>
    <w:rsid w:val="00CB0802"/>
    <w:rsid w:val="00D7128F"/>
    <w:rsid w:val="00D91D5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98FB58"/>
  <w15:chartTrackingRefBased/>
  <w15:docId w15:val="{EDE1562E-B4A6-42BF-A268-AEA707FA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2219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221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2024-03-12T06:52:00Z</cp:lastPrinted>
  <dcterms:created xsi:type="dcterms:W3CDTF">2024-03-12T06:50:00Z</dcterms:created>
  <dcterms:modified xsi:type="dcterms:W3CDTF">2024-03-12T06:53:00Z</dcterms:modified>
</cp:coreProperties>
</file>