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F01A9" w14:textId="496E5E18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1E54A4">
        <w:rPr>
          <w:rFonts w:cs="Arial"/>
          <w:b w:val="0"/>
          <w:bCs/>
          <w:sz w:val="24"/>
        </w:rPr>
        <w:t>10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2AE5D70A" w14:textId="77777777" w:rsidTr="00CA5E56">
        <w:tc>
          <w:tcPr>
            <w:tcW w:w="2800" w:type="dxa"/>
            <w:shd w:val="clear" w:color="auto" w:fill="auto"/>
          </w:tcPr>
          <w:p w14:paraId="519F7ADF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6E39ABFA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5879666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DA19535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A01ABF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05A9B684" w14:textId="77777777" w:rsidTr="00CA5E56">
        <w:tc>
          <w:tcPr>
            <w:tcW w:w="2800" w:type="dxa"/>
            <w:shd w:val="clear" w:color="auto" w:fill="auto"/>
          </w:tcPr>
          <w:p w14:paraId="4E776ABB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56466871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6218F17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07B4F9B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5ACBAB30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26384255" w14:textId="77777777" w:rsidTr="00CA5E56">
        <w:tc>
          <w:tcPr>
            <w:tcW w:w="14034" w:type="dxa"/>
            <w:shd w:val="clear" w:color="auto" w:fill="F2F2F2"/>
          </w:tcPr>
          <w:p w14:paraId="527323FB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57556ACE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46BA4899" w14:textId="77777777" w:rsidTr="00CA5E56">
        <w:tc>
          <w:tcPr>
            <w:tcW w:w="2268" w:type="dxa"/>
            <w:shd w:val="clear" w:color="auto" w:fill="auto"/>
          </w:tcPr>
          <w:p w14:paraId="02EF35F5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2DF5B8AB" w14:textId="77777777" w:rsidR="00CA5E56" w:rsidRPr="00CA5E56" w:rsidRDefault="00197EEE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7EEE">
              <w:rPr>
                <w:rFonts w:ascii="Arial" w:hAnsi="Arial" w:cs="Arial"/>
                <w:bCs/>
                <w:sz w:val="24"/>
                <w:szCs w:val="24"/>
              </w:rPr>
              <w:t>Budowa budynku nowej rozdzielni głównej z dostawą i montażem wyposażenia oraz zasilenie kablami średniego napięcia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97EEE" w:rsidRPr="00CA5E56" w14:paraId="7FC8D890" w14:textId="77777777" w:rsidTr="00500D62">
        <w:tc>
          <w:tcPr>
            <w:tcW w:w="2268" w:type="dxa"/>
            <w:shd w:val="clear" w:color="auto" w:fill="auto"/>
          </w:tcPr>
          <w:p w14:paraId="737FE334" w14:textId="77777777" w:rsidR="00197EEE" w:rsidRPr="00CA5E56" w:rsidRDefault="00197EEE" w:rsidP="00500D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0C3C48FD" w14:textId="77777777" w:rsidR="00197EEE" w:rsidRPr="00CA5E56" w:rsidRDefault="00197EEE" w:rsidP="00500D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7EEE">
              <w:rPr>
                <w:rFonts w:ascii="Arial" w:hAnsi="Arial" w:cs="Arial"/>
                <w:bCs/>
                <w:sz w:val="24"/>
                <w:szCs w:val="24"/>
              </w:rPr>
              <w:t>SZP-271-5/24</w:t>
            </w:r>
          </w:p>
        </w:tc>
      </w:tr>
    </w:tbl>
    <w:p w14:paraId="57291787" w14:textId="77777777" w:rsidR="0060654D" w:rsidRPr="00B105F9" w:rsidRDefault="00197EEE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197EEE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774B5DA7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5E7882C3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03D622F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DEC7BC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5454EE1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593F9531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58128856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2154BC3E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4AC651A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3536E67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1634D7B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0444A249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4EAB1B76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A051F76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194D20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549259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3232DDC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6473EF2A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0358DB98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15496BB7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CB609E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2EA67BC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43E8004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365F5BFD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02ED122A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2D2D819A" w14:textId="77777777" w:rsidTr="009160CE">
        <w:tc>
          <w:tcPr>
            <w:tcW w:w="6237" w:type="dxa"/>
            <w:shd w:val="clear" w:color="auto" w:fill="auto"/>
          </w:tcPr>
          <w:p w14:paraId="5BDE94B9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4FC5148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5EC6F9FE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12716004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27D2BA8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37009A55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197EEE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45D1B8CD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F938B" w14:textId="77777777" w:rsidR="0007520B" w:rsidRDefault="0007520B">
      <w:r>
        <w:separator/>
      </w:r>
    </w:p>
  </w:endnote>
  <w:endnote w:type="continuationSeparator" w:id="0">
    <w:p w14:paraId="0887B95A" w14:textId="77777777" w:rsidR="0007520B" w:rsidRDefault="00075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6287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1CCB0F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03D36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B90241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DFEC7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33C852" w14:textId="77777777" w:rsidR="00821C80" w:rsidRDefault="00821C80">
    <w:pPr>
      <w:pStyle w:val="Stopka"/>
      <w:tabs>
        <w:tab w:val="clear" w:pos="4536"/>
      </w:tabs>
      <w:jc w:val="center"/>
    </w:pPr>
  </w:p>
  <w:p w14:paraId="1A98DC31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B71BB" w14:textId="77777777" w:rsidR="0007520B" w:rsidRDefault="0007520B">
      <w:r>
        <w:separator/>
      </w:r>
    </w:p>
  </w:footnote>
  <w:footnote w:type="continuationSeparator" w:id="0">
    <w:p w14:paraId="11D308DD" w14:textId="77777777" w:rsidR="0007520B" w:rsidRDefault="00075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8FEB9" w14:textId="77777777" w:rsidR="00197EEE" w:rsidRDefault="00197E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4143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197EEE">
      <w:rPr>
        <w:rFonts w:ascii="Arial" w:hAnsi="Arial" w:cs="Arial"/>
      </w:rPr>
      <w:t>SZP-271-5/24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6190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20B"/>
    <w:rsid w:val="0007520B"/>
    <w:rsid w:val="001174D3"/>
    <w:rsid w:val="00121B8A"/>
    <w:rsid w:val="00150D7E"/>
    <w:rsid w:val="00167DCC"/>
    <w:rsid w:val="00173417"/>
    <w:rsid w:val="00197EEE"/>
    <w:rsid w:val="001E54A4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80006D"/>
  <w15:chartTrackingRefBased/>
  <w15:docId w15:val="{3E3FC05F-6DF5-419B-AF03-05709868A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124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2024-03-05T09:14:00Z</cp:lastPrinted>
  <dcterms:created xsi:type="dcterms:W3CDTF">2024-03-05T09:14:00Z</dcterms:created>
  <dcterms:modified xsi:type="dcterms:W3CDTF">2024-03-05T09:14:00Z</dcterms:modified>
</cp:coreProperties>
</file>