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0B075" w14:textId="46F573E9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E1482" w:rsidRPr="007E1482">
        <w:rPr>
          <w:rFonts w:ascii="Arial" w:eastAsia="Times New Roman" w:hAnsi="Arial" w:cs="Arial"/>
          <w:bCs/>
          <w:sz w:val="24"/>
          <w:szCs w:val="20"/>
          <w:lang w:eastAsia="pl-PL"/>
        </w:rPr>
        <w:t>1</w:t>
      </w:r>
      <w:r w:rsidR="00B83D56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9549FB4" w14:textId="77777777" w:rsidTr="00D62E6E">
        <w:tc>
          <w:tcPr>
            <w:tcW w:w="2800" w:type="dxa"/>
            <w:shd w:val="clear" w:color="auto" w:fill="auto"/>
          </w:tcPr>
          <w:p w14:paraId="15EE6EF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23DA4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57B0E1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D7AEAA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6280CD32" w14:textId="77777777" w:rsidTr="00D62E6E">
        <w:tc>
          <w:tcPr>
            <w:tcW w:w="2800" w:type="dxa"/>
            <w:shd w:val="clear" w:color="auto" w:fill="auto"/>
          </w:tcPr>
          <w:p w14:paraId="0E7F7E1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1590B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5EDF6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AD617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4CF57F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1482" w:rsidRPr="00C14101" w14:paraId="309E72E0" w14:textId="77777777" w:rsidTr="00500D6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72C60D" w14:textId="77777777" w:rsidR="007E1482" w:rsidRPr="00C14101" w:rsidRDefault="007E1482" w:rsidP="00500D6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724D46B" w14:textId="77777777" w:rsidR="007E1482" w:rsidRPr="00C14101" w:rsidRDefault="007E1482" w:rsidP="00500D6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E148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E148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E1482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7AF5C25E" w14:textId="77777777" w:rsidR="007E1482" w:rsidRPr="00C14101" w:rsidRDefault="007E1482" w:rsidP="00500D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12E8483" w14:textId="77777777" w:rsidR="007E1482" w:rsidRPr="00C14101" w:rsidRDefault="007E1482" w:rsidP="00500D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9A9DAAF" w14:textId="77777777" w:rsidR="00BC121E" w:rsidRPr="00C14101" w:rsidRDefault="007E1482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6293C7A" w14:textId="77777777" w:rsidTr="00D62E6E">
        <w:tc>
          <w:tcPr>
            <w:tcW w:w="2269" w:type="dxa"/>
            <w:shd w:val="clear" w:color="auto" w:fill="auto"/>
          </w:tcPr>
          <w:p w14:paraId="1437473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B3C214" w14:textId="77777777" w:rsidR="00D62E6E" w:rsidRPr="00D62E6E" w:rsidRDefault="007E148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14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Budowa budynku nowej rozdzielni głównej z dostawą i montażem wyposażenia oraz zasilenie kablami średniego napięcia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1482" w:rsidRPr="00D62E6E" w14:paraId="0D2355E5" w14:textId="77777777" w:rsidTr="00500D62">
        <w:tc>
          <w:tcPr>
            <w:tcW w:w="2269" w:type="dxa"/>
            <w:shd w:val="clear" w:color="auto" w:fill="auto"/>
          </w:tcPr>
          <w:p w14:paraId="6701EB89" w14:textId="77777777" w:rsidR="007E1482" w:rsidRPr="00D62E6E" w:rsidRDefault="007E1482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B5D118" w14:textId="77777777" w:rsidR="007E1482" w:rsidRPr="00D62E6E" w:rsidRDefault="007E1482" w:rsidP="00500D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14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SZP-271-5/24</w:t>
            </w:r>
          </w:p>
        </w:tc>
      </w:tr>
    </w:tbl>
    <w:p w14:paraId="1FA2F34E" w14:textId="77777777" w:rsidR="00BC121E" w:rsidRDefault="007E1482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E1482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95CCB41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A1553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7EE673D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F23820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FFB54D8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CD1B97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2B97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B94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E02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32255C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3DC2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5FB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16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468061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2BDF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94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21C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5BF8E8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0CBC4E2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44CE4E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4F61A6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66744EE" w14:textId="77777777" w:rsidTr="00620E37">
        <w:tc>
          <w:tcPr>
            <w:tcW w:w="2660" w:type="dxa"/>
            <w:shd w:val="clear" w:color="auto" w:fill="auto"/>
          </w:tcPr>
          <w:p w14:paraId="005ED86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9FAC3F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59FD0C4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F18DC4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7C83B6E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79CD36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E1482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2CC1383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3661D" w14:textId="77777777" w:rsidR="00570928" w:rsidRDefault="00570928">
      <w:r>
        <w:separator/>
      </w:r>
    </w:p>
  </w:endnote>
  <w:endnote w:type="continuationSeparator" w:id="0">
    <w:p w14:paraId="6513C37A" w14:textId="77777777" w:rsidR="00570928" w:rsidRDefault="00570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1845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3FC8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E5D8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F45DD67" w14:textId="77777777" w:rsidR="009A4CD3" w:rsidRDefault="00B83D5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50CDF67">
        <v:line id="_x0000_s1025" style="position:absolute;left:0;text-align:left;z-index:251657728" from="-3.85pt,8.7pt" to="455.15pt,8.7pt"/>
      </w:pict>
    </w:r>
  </w:p>
  <w:p w14:paraId="764B937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98E43" w14:textId="77777777" w:rsidR="007E1482" w:rsidRDefault="007E14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82E63" w14:textId="77777777" w:rsidR="00570928" w:rsidRDefault="00570928">
      <w:r>
        <w:separator/>
      </w:r>
    </w:p>
  </w:footnote>
  <w:footnote w:type="continuationSeparator" w:id="0">
    <w:p w14:paraId="2AB78BEE" w14:textId="77777777" w:rsidR="00570928" w:rsidRDefault="00570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BF46C" w14:textId="77777777" w:rsidR="007E1482" w:rsidRDefault="007E14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735B2" w14:textId="77777777" w:rsidR="007E1482" w:rsidRDefault="007E14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9BB18" w14:textId="77777777" w:rsidR="007E1482" w:rsidRDefault="007E14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3500008">
    <w:abstractNumId w:val="13"/>
  </w:num>
  <w:num w:numId="2" w16cid:durableId="1905334865">
    <w:abstractNumId w:val="0"/>
  </w:num>
  <w:num w:numId="3" w16cid:durableId="1366909729">
    <w:abstractNumId w:val="11"/>
  </w:num>
  <w:num w:numId="4" w16cid:durableId="750198156">
    <w:abstractNumId w:val="8"/>
  </w:num>
  <w:num w:numId="5" w16cid:durableId="1099790330">
    <w:abstractNumId w:val="7"/>
  </w:num>
  <w:num w:numId="6" w16cid:durableId="2000763474">
    <w:abstractNumId w:val="1"/>
  </w:num>
  <w:num w:numId="7" w16cid:durableId="216206256">
    <w:abstractNumId w:val="6"/>
  </w:num>
  <w:num w:numId="8" w16cid:durableId="2122333237">
    <w:abstractNumId w:val="3"/>
  </w:num>
  <w:num w:numId="9" w16cid:durableId="1854145926">
    <w:abstractNumId w:val="2"/>
  </w:num>
  <w:num w:numId="10" w16cid:durableId="398677641">
    <w:abstractNumId w:val="5"/>
  </w:num>
  <w:num w:numId="11" w16cid:durableId="30881019">
    <w:abstractNumId w:val="10"/>
  </w:num>
  <w:num w:numId="12" w16cid:durableId="993290175">
    <w:abstractNumId w:val="4"/>
  </w:num>
  <w:num w:numId="13" w16cid:durableId="1378312219">
    <w:abstractNumId w:val="9"/>
  </w:num>
  <w:num w:numId="14" w16cid:durableId="10480712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92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70928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1482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1A04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3D56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013D019"/>
  <w15:chartTrackingRefBased/>
  <w15:docId w15:val="{9F14EFFB-5066-4ECD-A183-227BCDFB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234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2024-03-05T09:15:00Z</dcterms:created>
  <dcterms:modified xsi:type="dcterms:W3CDTF">2024-03-05T09:15:00Z</dcterms:modified>
</cp:coreProperties>
</file>