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0018" w14:textId="6FDA40EC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92B2E" w:rsidRPr="00D92B2E">
        <w:rPr>
          <w:rFonts w:ascii="Arial" w:hAnsi="Arial" w:cs="Arial"/>
          <w:bCs/>
          <w:i w:val="0"/>
          <w:szCs w:val="24"/>
        </w:rPr>
        <w:t>1</w:t>
      </w:r>
      <w:r w:rsidR="00CA256A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3096A7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B463796" w14:textId="77777777" w:rsidR="005D05C3" w:rsidRPr="0012157F" w:rsidRDefault="00D92B2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2B2E">
        <w:rPr>
          <w:rFonts w:ascii="Arial" w:hAnsi="Arial" w:cs="Arial"/>
        </w:rPr>
        <w:t>Szpital Specjalistyczny im. Stefana Żeromskiego SPZOZ w Krakowie</w:t>
      </w:r>
    </w:p>
    <w:p w14:paraId="7FCF65F5" w14:textId="77777777" w:rsidR="005D05C3" w:rsidRPr="0012157F" w:rsidRDefault="00D92B2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2B2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D92B2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52875A92" w14:textId="77777777" w:rsidR="005D05C3" w:rsidRDefault="00D92B2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92B2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D92B2E">
        <w:rPr>
          <w:rFonts w:ascii="Arial" w:hAnsi="Arial" w:cs="Arial"/>
        </w:rPr>
        <w:t>Kraków</w:t>
      </w:r>
    </w:p>
    <w:p w14:paraId="2DAA628A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C93174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1F011A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A322AD8" w14:textId="77777777" w:rsidTr="001B7D97">
        <w:tc>
          <w:tcPr>
            <w:tcW w:w="2800" w:type="dxa"/>
            <w:shd w:val="clear" w:color="auto" w:fill="auto"/>
          </w:tcPr>
          <w:p w14:paraId="61E0E816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34805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2C561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F0351C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535E4772" w14:textId="77777777" w:rsidTr="001B7D97">
        <w:tc>
          <w:tcPr>
            <w:tcW w:w="2800" w:type="dxa"/>
            <w:shd w:val="clear" w:color="auto" w:fill="auto"/>
          </w:tcPr>
          <w:p w14:paraId="31A278B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FE9D1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DD383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C1C2E2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E7CE2F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2B2E" w:rsidRPr="0012157F" w14:paraId="7F362CC9" w14:textId="77777777" w:rsidTr="00500D62">
        <w:tc>
          <w:tcPr>
            <w:tcW w:w="9104" w:type="dxa"/>
            <w:shd w:val="clear" w:color="auto" w:fill="D9D9D9"/>
          </w:tcPr>
          <w:p w14:paraId="71DDBEE2" w14:textId="77777777" w:rsidR="00D92B2E" w:rsidRPr="0012157F" w:rsidRDefault="00D92B2E" w:rsidP="00500D6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2F0CDD3" w14:textId="77777777" w:rsidR="00D92B2E" w:rsidRPr="00094F76" w:rsidRDefault="00D92B2E" w:rsidP="00500D6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2B2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2B2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2B2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B14FCE1" w14:textId="77777777" w:rsidR="00D92B2E" w:rsidRPr="004B5FB1" w:rsidRDefault="00D92B2E" w:rsidP="00500D6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C610E2F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6A01F6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B29653A" w14:textId="77777777" w:rsidTr="001B7D97">
        <w:tc>
          <w:tcPr>
            <w:tcW w:w="2269" w:type="dxa"/>
            <w:shd w:val="clear" w:color="auto" w:fill="auto"/>
          </w:tcPr>
          <w:p w14:paraId="07D9E88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BA3252" w14:textId="77777777" w:rsidR="00ED79A4" w:rsidRPr="00A2540E" w:rsidRDefault="00D92B2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2B2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2B2E" w:rsidRPr="00A2540E" w14:paraId="193E1790" w14:textId="77777777" w:rsidTr="00500D62">
        <w:tc>
          <w:tcPr>
            <w:tcW w:w="2269" w:type="dxa"/>
            <w:shd w:val="clear" w:color="auto" w:fill="auto"/>
          </w:tcPr>
          <w:p w14:paraId="7E1D626B" w14:textId="77777777" w:rsidR="00D92B2E" w:rsidRPr="00A2540E" w:rsidRDefault="00D92B2E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55A8EB" w14:textId="77777777" w:rsidR="00D92B2E" w:rsidRPr="00A2540E" w:rsidRDefault="00D92B2E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2B2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7E1AC121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701CAD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2B2E" w:rsidRPr="00D92B2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F090544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81BFB8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48D9DF2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7F12B6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A1AC3C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FD51CA2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DB831F1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60C22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104C5E1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F282AA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F9CB79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EFC9BF3" w14:textId="77777777" w:rsidTr="001B7D97">
        <w:tc>
          <w:tcPr>
            <w:tcW w:w="2660" w:type="dxa"/>
            <w:shd w:val="clear" w:color="auto" w:fill="auto"/>
          </w:tcPr>
          <w:p w14:paraId="43FFA34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1275E6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5D0862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2175A3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ECB5D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07D17F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92B2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BF7969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D357B" w14:textId="77777777" w:rsidR="00FF413D" w:rsidRDefault="00FF413D" w:rsidP="0038231F">
      <w:pPr>
        <w:spacing w:after="0" w:line="240" w:lineRule="auto"/>
      </w:pPr>
      <w:r>
        <w:separator/>
      </w:r>
    </w:p>
  </w:endnote>
  <w:endnote w:type="continuationSeparator" w:id="0">
    <w:p w14:paraId="35769355" w14:textId="77777777" w:rsidR="00FF413D" w:rsidRDefault="00FF41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E8C60" w14:textId="77777777" w:rsidR="00D92B2E" w:rsidRDefault="00D92B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4D2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0C66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FE5FA" w14:textId="77777777" w:rsidR="00D92B2E" w:rsidRDefault="00D92B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7F19F" w14:textId="77777777" w:rsidR="00FF413D" w:rsidRDefault="00FF413D" w:rsidP="0038231F">
      <w:pPr>
        <w:spacing w:after="0" w:line="240" w:lineRule="auto"/>
      </w:pPr>
      <w:r>
        <w:separator/>
      </w:r>
    </w:p>
  </w:footnote>
  <w:footnote w:type="continuationSeparator" w:id="0">
    <w:p w14:paraId="5E62F483" w14:textId="77777777" w:rsidR="00FF413D" w:rsidRDefault="00FF41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AE769" w14:textId="77777777" w:rsidR="00D92B2E" w:rsidRDefault="00D92B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AA3" w14:textId="77777777" w:rsidR="00D92B2E" w:rsidRDefault="00D92B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B2554" w14:textId="77777777" w:rsidR="00D92B2E" w:rsidRDefault="00D92B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954926">
    <w:abstractNumId w:val="12"/>
  </w:num>
  <w:num w:numId="2" w16cid:durableId="650065011">
    <w:abstractNumId w:val="0"/>
  </w:num>
  <w:num w:numId="3" w16cid:durableId="1673294449">
    <w:abstractNumId w:val="11"/>
  </w:num>
  <w:num w:numId="4" w16cid:durableId="537936605">
    <w:abstractNumId w:val="16"/>
  </w:num>
  <w:num w:numId="5" w16cid:durableId="1493259256">
    <w:abstractNumId w:val="13"/>
  </w:num>
  <w:num w:numId="6" w16cid:durableId="597174271">
    <w:abstractNumId w:val="10"/>
  </w:num>
  <w:num w:numId="7" w16cid:durableId="312374263">
    <w:abstractNumId w:val="1"/>
  </w:num>
  <w:num w:numId="8" w16cid:durableId="359549050">
    <w:abstractNumId w:val="6"/>
  </w:num>
  <w:num w:numId="9" w16cid:durableId="709957996">
    <w:abstractNumId w:val="4"/>
  </w:num>
  <w:num w:numId="10" w16cid:durableId="1779177059">
    <w:abstractNumId w:val="7"/>
  </w:num>
  <w:num w:numId="11" w16cid:durableId="2085881495">
    <w:abstractNumId w:val="5"/>
  </w:num>
  <w:num w:numId="12" w16cid:durableId="118688319">
    <w:abstractNumId w:val="9"/>
  </w:num>
  <w:num w:numId="13" w16cid:durableId="994455345">
    <w:abstractNumId w:val="3"/>
  </w:num>
  <w:num w:numId="14" w16cid:durableId="920716905">
    <w:abstractNumId w:val="2"/>
  </w:num>
  <w:num w:numId="15" w16cid:durableId="359284757">
    <w:abstractNumId w:val="15"/>
  </w:num>
  <w:num w:numId="16" w16cid:durableId="829950965">
    <w:abstractNumId w:val="8"/>
  </w:num>
  <w:num w:numId="17" w16cid:durableId="15964044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13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256A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2B2E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  <w:rsid w:val="00FF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37474"/>
  <w15:docId w15:val="{D8F6380C-02F2-4236-87B2-F2C700A5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2024-03-05T09:14:00Z</cp:lastPrinted>
  <dcterms:created xsi:type="dcterms:W3CDTF">2024-03-05T09:14:00Z</dcterms:created>
  <dcterms:modified xsi:type="dcterms:W3CDTF">2024-03-05T09:14:00Z</dcterms:modified>
</cp:coreProperties>
</file>