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2AE60" w14:textId="0B400C8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B041A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F9E558C" w14:textId="77777777" w:rsidTr="00467CA2">
        <w:tc>
          <w:tcPr>
            <w:tcW w:w="2800" w:type="dxa"/>
            <w:shd w:val="clear" w:color="auto" w:fill="auto"/>
          </w:tcPr>
          <w:p w14:paraId="10F8687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4CBD9D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B720E8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A48566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010792E7" w14:textId="77777777" w:rsidTr="00467CA2">
        <w:tc>
          <w:tcPr>
            <w:tcW w:w="2800" w:type="dxa"/>
            <w:shd w:val="clear" w:color="auto" w:fill="auto"/>
          </w:tcPr>
          <w:p w14:paraId="3844BE3E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4316F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D484F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FD5736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9B6B0E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DE2A30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66C856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D205ED4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A96718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77BD0" w:rsidRPr="00777BD0">
        <w:rPr>
          <w:rFonts w:ascii="Arial" w:hAnsi="Arial" w:cs="Arial"/>
          <w:sz w:val="24"/>
          <w:szCs w:val="24"/>
        </w:rPr>
        <w:t>(</w:t>
      </w:r>
      <w:proofErr w:type="spellStart"/>
      <w:r w:rsidR="00777BD0" w:rsidRPr="00777BD0">
        <w:rPr>
          <w:rFonts w:ascii="Arial" w:hAnsi="Arial" w:cs="Arial"/>
          <w:sz w:val="24"/>
          <w:szCs w:val="24"/>
        </w:rPr>
        <w:t>t.j</w:t>
      </w:r>
      <w:proofErr w:type="spellEnd"/>
      <w:r w:rsidR="00777BD0" w:rsidRPr="00777BD0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57900E8" w14:textId="77777777" w:rsidTr="00467CA2">
        <w:tc>
          <w:tcPr>
            <w:tcW w:w="2269" w:type="dxa"/>
            <w:shd w:val="clear" w:color="auto" w:fill="auto"/>
          </w:tcPr>
          <w:p w14:paraId="788F3F3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78C061" w14:textId="77777777" w:rsidR="00D520D3" w:rsidRPr="00A2540E" w:rsidRDefault="00777BD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77B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budynku nowej rozdzielni głównej z dostawą i montażem wyposażenia oraz zasilenie kablami średniego napięcia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77BD0" w:rsidRPr="00A2540E" w14:paraId="3E856E45" w14:textId="77777777" w:rsidTr="00500D62">
        <w:tc>
          <w:tcPr>
            <w:tcW w:w="2269" w:type="dxa"/>
            <w:shd w:val="clear" w:color="auto" w:fill="auto"/>
          </w:tcPr>
          <w:p w14:paraId="3E24C2E9" w14:textId="77777777" w:rsidR="00777BD0" w:rsidRPr="00A2540E" w:rsidRDefault="00777BD0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563D96" w14:textId="77777777" w:rsidR="00777BD0" w:rsidRPr="00A2540E" w:rsidRDefault="00777BD0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77B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SZP-271-5/24</w:t>
            </w:r>
          </w:p>
        </w:tc>
      </w:tr>
    </w:tbl>
    <w:p w14:paraId="1FE4318C" w14:textId="77777777" w:rsidR="00DC652A" w:rsidRPr="00053927" w:rsidRDefault="00777BD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04D9198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AD71D82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993BAE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76E081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28F7693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4C4CAB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CA14B6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2D6C3D4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242356D6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AC719C5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3348617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108ED02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E793899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B7D1B5F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39900AE4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5FE9E93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4164DC2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77A2EC9" w14:textId="77777777" w:rsidTr="00467CA2">
        <w:tc>
          <w:tcPr>
            <w:tcW w:w="2660" w:type="dxa"/>
            <w:shd w:val="clear" w:color="auto" w:fill="auto"/>
          </w:tcPr>
          <w:p w14:paraId="16B1FBF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51B3F1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1513153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2DE054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7E7E7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C6821B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77BD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5619ADA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49EA9" w14:textId="77777777" w:rsidR="0096144D" w:rsidRDefault="0096144D" w:rsidP="00025386">
      <w:pPr>
        <w:spacing w:after="0" w:line="240" w:lineRule="auto"/>
      </w:pPr>
      <w:r>
        <w:separator/>
      </w:r>
    </w:p>
  </w:endnote>
  <w:endnote w:type="continuationSeparator" w:id="0">
    <w:p w14:paraId="12494B23" w14:textId="77777777" w:rsidR="0096144D" w:rsidRDefault="0096144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435B7" w14:textId="77777777" w:rsidR="00777BD0" w:rsidRDefault="00777B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E414" w14:textId="77777777" w:rsidR="00025386" w:rsidRDefault="00EB041A" w:rsidP="00025386">
    <w:pPr>
      <w:pStyle w:val="Stopka"/>
      <w:tabs>
        <w:tab w:val="clear" w:pos="4536"/>
      </w:tabs>
      <w:jc w:val="center"/>
    </w:pPr>
    <w:r>
      <w:rPr>
        <w:noProof/>
      </w:rPr>
      <w:pict w14:anchorId="06D72BD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13C9D5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D6E11A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59289" w14:textId="77777777" w:rsidR="00777BD0" w:rsidRDefault="00777B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E8220" w14:textId="77777777" w:rsidR="0096144D" w:rsidRDefault="0096144D" w:rsidP="00025386">
      <w:pPr>
        <w:spacing w:after="0" w:line="240" w:lineRule="auto"/>
      </w:pPr>
      <w:r>
        <w:separator/>
      </w:r>
    </w:p>
  </w:footnote>
  <w:footnote w:type="continuationSeparator" w:id="0">
    <w:p w14:paraId="006DDFC3" w14:textId="77777777" w:rsidR="0096144D" w:rsidRDefault="0096144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B2A4B" w14:textId="77777777" w:rsidR="00777BD0" w:rsidRDefault="00777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83B93" w14:textId="77777777" w:rsidR="00777BD0" w:rsidRDefault="00777B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0EA9F" w14:textId="77777777" w:rsidR="00777BD0" w:rsidRDefault="00777B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2701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44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77BD0"/>
    <w:rsid w:val="007D6755"/>
    <w:rsid w:val="007F49C7"/>
    <w:rsid w:val="00824D73"/>
    <w:rsid w:val="00830970"/>
    <w:rsid w:val="008833CF"/>
    <w:rsid w:val="008B797E"/>
    <w:rsid w:val="008F2498"/>
    <w:rsid w:val="0093388F"/>
    <w:rsid w:val="0096144D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B041A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15FF6E"/>
  <w15:chartTrackingRefBased/>
  <w15:docId w15:val="{4A8923E1-1DD2-4144-B0BB-B4D566654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2024-03-05T09:16:00Z</cp:lastPrinted>
  <dcterms:created xsi:type="dcterms:W3CDTF">2024-03-05T09:16:00Z</dcterms:created>
  <dcterms:modified xsi:type="dcterms:W3CDTF">2024-03-05T09:16:00Z</dcterms:modified>
</cp:coreProperties>
</file>