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25C4A" w14:textId="53FC8E83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A9728A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2DBB4B6D" w14:textId="77777777" w:rsidTr="008D065E">
        <w:tc>
          <w:tcPr>
            <w:tcW w:w="2800" w:type="dxa"/>
            <w:shd w:val="clear" w:color="auto" w:fill="auto"/>
          </w:tcPr>
          <w:p w14:paraId="2E4B4D37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9DDF1A7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28C4FC2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DCB93F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A63CE2" w:rsidRPr="00A2540E" w14:paraId="095D1F40" w14:textId="77777777" w:rsidTr="008D065E">
        <w:tc>
          <w:tcPr>
            <w:tcW w:w="2800" w:type="dxa"/>
            <w:shd w:val="clear" w:color="auto" w:fill="auto"/>
          </w:tcPr>
          <w:p w14:paraId="05496E84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D21703A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6DB5CB4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803425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4848961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5481248C" w14:textId="77777777" w:rsidTr="008D065E">
        <w:tc>
          <w:tcPr>
            <w:tcW w:w="9104" w:type="dxa"/>
            <w:shd w:val="clear" w:color="auto" w:fill="F2F2F2"/>
          </w:tcPr>
          <w:p w14:paraId="7B9731BD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725C2840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7963EE17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5FF1ED6F" w14:textId="77777777" w:rsidTr="008D065E">
        <w:tc>
          <w:tcPr>
            <w:tcW w:w="2269" w:type="dxa"/>
            <w:shd w:val="clear" w:color="auto" w:fill="auto"/>
          </w:tcPr>
          <w:p w14:paraId="09B1E364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6D30B3" w14:textId="77777777" w:rsidR="00A63CE2" w:rsidRPr="00A2540E" w:rsidRDefault="00C81E4B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81E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budynku nowej rozdzielni głównej z dostawą i montażem wyposażenia oraz zasilenie kablami średniego napięcia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81E4B" w:rsidRPr="00A2540E" w14:paraId="67BCEB95" w14:textId="77777777" w:rsidTr="00500D62">
        <w:tc>
          <w:tcPr>
            <w:tcW w:w="2269" w:type="dxa"/>
            <w:shd w:val="clear" w:color="auto" w:fill="auto"/>
          </w:tcPr>
          <w:p w14:paraId="5F2EB42F" w14:textId="77777777" w:rsidR="00C81E4B" w:rsidRPr="00A2540E" w:rsidRDefault="00C81E4B" w:rsidP="00500D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C34864" w14:textId="77777777" w:rsidR="00C81E4B" w:rsidRPr="00A2540E" w:rsidRDefault="00C81E4B" w:rsidP="00500D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81E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SZP-271-5/24</w:t>
            </w:r>
          </w:p>
        </w:tc>
      </w:tr>
    </w:tbl>
    <w:p w14:paraId="55A6A95D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75BC46C0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C81E4B" w:rsidRPr="00C81E4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52F31827" w14:textId="77777777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="00C904C8" w:rsidRPr="00A63CE2">
        <w:rPr>
          <w:rFonts w:ascii="Arial" w:hAnsi="Arial" w:cs="Arial"/>
          <w:color w:val="000000"/>
          <w:sz w:val="24"/>
          <w:szCs w:val="24"/>
        </w:rPr>
        <w:t>t.j</w:t>
      </w:r>
      <w:proofErr w:type="spellEnd"/>
      <w:r w:rsidR="00C904C8" w:rsidRPr="00A63CE2">
        <w:rPr>
          <w:rFonts w:ascii="Arial" w:hAnsi="Arial" w:cs="Arial"/>
          <w:color w:val="000000"/>
          <w:sz w:val="24"/>
          <w:szCs w:val="24"/>
        </w:rPr>
        <w:t>. Dz. U. z 20</w:t>
      </w:r>
      <w:r w:rsidR="00531A80">
        <w:rPr>
          <w:rFonts w:ascii="Arial" w:hAnsi="Arial" w:cs="Arial"/>
          <w:color w:val="000000"/>
          <w:sz w:val="24"/>
          <w:szCs w:val="24"/>
        </w:rPr>
        <w:t>22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531A80">
        <w:rPr>
          <w:rFonts w:ascii="Arial" w:hAnsi="Arial" w:cs="Arial"/>
          <w:color w:val="000000"/>
          <w:sz w:val="24"/>
          <w:szCs w:val="24"/>
        </w:rPr>
        <w:t>1510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52F2794B" w14:textId="77777777"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3B240604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007A423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155AC3A9" w14:textId="77777777" w:rsidTr="008D065E">
        <w:tc>
          <w:tcPr>
            <w:tcW w:w="2660" w:type="dxa"/>
            <w:shd w:val="clear" w:color="auto" w:fill="auto"/>
          </w:tcPr>
          <w:p w14:paraId="7030C700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A4F479C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E7AE1D8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B3701D1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84DB3ED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7FC4E76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81E4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610E61D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BE03C" w14:textId="77777777" w:rsidR="002968DB" w:rsidRDefault="002968DB" w:rsidP="00025386">
      <w:pPr>
        <w:spacing w:after="0" w:line="240" w:lineRule="auto"/>
      </w:pPr>
      <w:r>
        <w:separator/>
      </w:r>
    </w:p>
  </w:endnote>
  <w:endnote w:type="continuationSeparator" w:id="0">
    <w:p w14:paraId="734CE921" w14:textId="77777777" w:rsidR="002968DB" w:rsidRDefault="002968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84166" w14:textId="77777777" w:rsidR="00C81E4B" w:rsidRDefault="00C81E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1E2D" w14:textId="77777777" w:rsidR="00025386" w:rsidRDefault="00A9728A" w:rsidP="00025386">
    <w:pPr>
      <w:pStyle w:val="Stopka"/>
      <w:tabs>
        <w:tab w:val="clear" w:pos="4536"/>
      </w:tabs>
      <w:jc w:val="center"/>
    </w:pPr>
    <w:r>
      <w:rPr>
        <w:noProof/>
      </w:rPr>
      <w:pict w14:anchorId="41151A2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F75856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A8ABCC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34607" w14:textId="77777777" w:rsidR="00C81E4B" w:rsidRDefault="00C81E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8B775" w14:textId="77777777" w:rsidR="002968DB" w:rsidRDefault="002968DB" w:rsidP="00025386">
      <w:pPr>
        <w:spacing w:after="0" w:line="240" w:lineRule="auto"/>
      </w:pPr>
      <w:r>
        <w:separator/>
      </w:r>
    </w:p>
  </w:footnote>
  <w:footnote w:type="continuationSeparator" w:id="0">
    <w:p w14:paraId="6F6F3F42" w14:textId="77777777" w:rsidR="002968DB" w:rsidRDefault="002968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EC661" w14:textId="77777777" w:rsidR="00C81E4B" w:rsidRDefault="00C81E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8866C" w14:textId="77777777" w:rsidR="00C81E4B" w:rsidRDefault="00C81E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58FC4" w14:textId="77777777" w:rsidR="00C81E4B" w:rsidRDefault="00C81E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975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8DB"/>
    <w:rsid w:val="00025386"/>
    <w:rsid w:val="001C2314"/>
    <w:rsid w:val="002968DB"/>
    <w:rsid w:val="004202B7"/>
    <w:rsid w:val="00531A80"/>
    <w:rsid w:val="005624D8"/>
    <w:rsid w:val="00593180"/>
    <w:rsid w:val="007A69F8"/>
    <w:rsid w:val="00833E3D"/>
    <w:rsid w:val="008D065E"/>
    <w:rsid w:val="008F2498"/>
    <w:rsid w:val="00A56A6F"/>
    <w:rsid w:val="00A63CE2"/>
    <w:rsid w:val="00A770E2"/>
    <w:rsid w:val="00A9728A"/>
    <w:rsid w:val="00AE62F2"/>
    <w:rsid w:val="00C81E4B"/>
    <w:rsid w:val="00C904C8"/>
    <w:rsid w:val="00CD751B"/>
    <w:rsid w:val="00D55FC4"/>
    <w:rsid w:val="00E10D5B"/>
    <w:rsid w:val="00E26E01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7BF55"/>
  <w15:chartTrackingRefBased/>
  <w15:docId w15:val="{BCA41908-242A-4564-93A9-572B896F9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dcterms:created xsi:type="dcterms:W3CDTF">2024-03-05T09:16:00Z</dcterms:created>
  <dcterms:modified xsi:type="dcterms:W3CDTF">2024-03-05T09:16:00Z</dcterms:modified>
</cp:coreProperties>
</file>