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FF871" w14:textId="77777777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C5CEB" w:rsidRPr="007C5CEB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9E8945E" w14:textId="77777777" w:rsidTr="005844F6">
        <w:tc>
          <w:tcPr>
            <w:tcW w:w="9104" w:type="dxa"/>
            <w:shd w:val="clear" w:color="auto" w:fill="F2F2F2"/>
          </w:tcPr>
          <w:p w14:paraId="75EAC085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A90C345" w14:textId="77777777" w:rsidR="00140C27" w:rsidRPr="00140C27" w:rsidRDefault="007C5CE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7C5CEB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1EA02834" w14:textId="77777777" w:rsidR="00140C27" w:rsidRPr="00140C27" w:rsidRDefault="007C5CEB" w:rsidP="00140C27">
      <w:pPr>
        <w:spacing w:line="360" w:lineRule="auto"/>
        <w:ind w:left="3969"/>
        <w:rPr>
          <w:rFonts w:ascii="Arial" w:hAnsi="Arial" w:cs="Arial"/>
        </w:rPr>
      </w:pPr>
      <w:r w:rsidRPr="007C5CEB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7C5CEB">
        <w:rPr>
          <w:rFonts w:ascii="Arial" w:hAnsi="Arial" w:cs="Arial"/>
        </w:rPr>
        <w:t>66</w:t>
      </w:r>
    </w:p>
    <w:p w14:paraId="0133095E" w14:textId="77777777" w:rsidR="00140C27" w:rsidRPr="00140C27" w:rsidRDefault="007C5CEB" w:rsidP="00140C27">
      <w:pPr>
        <w:ind w:left="3969"/>
        <w:rPr>
          <w:rFonts w:ascii="Arial" w:hAnsi="Arial" w:cs="Arial"/>
        </w:rPr>
      </w:pPr>
      <w:r w:rsidRPr="007C5CEB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7C5CEB">
        <w:rPr>
          <w:rFonts w:ascii="Arial" w:hAnsi="Arial" w:cs="Arial"/>
        </w:rPr>
        <w:t>Kraków</w:t>
      </w:r>
    </w:p>
    <w:p w14:paraId="1DFB10A6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BA7E4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48C5F0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342DEFDC" w14:textId="77777777">
        <w:tc>
          <w:tcPr>
            <w:tcW w:w="2268" w:type="dxa"/>
            <w:shd w:val="clear" w:color="auto" w:fill="auto"/>
          </w:tcPr>
          <w:p w14:paraId="7827364F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35B6492" w14:textId="77777777" w:rsidR="00140C27" w:rsidRPr="00140C27" w:rsidRDefault="007C5CE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C5CEB">
              <w:rPr>
                <w:rFonts w:ascii="Arial" w:hAnsi="Arial" w:cs="Arial"/>
                <w:bCs/>
              </w:rPr>
              <w:t>Budowa budynku nowej rozdzielni głównej z dostawą i montażem wyposażenia oraz zasilenie kablami średniego napięcia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7C5CEB" w:rsidRPr="00140C27" w14:paraId="50BC9A0C" w14:textId="77777777" w:rsidTr="00500D62">
        <w:tc>
          <w:tcPr>
            <w:tcW w:w="2268" w:type="dxa"/>
            <w:shd w:val="clear" w:color="auto" w:fill="auto"/>
          </w:tcPr>
          <w:p w14:paraId="615794F3" w14:textId="77777777" w:rsidR="007C5CEB" w:rsidRPr="00140C27" w:rsidRDefault="007C5CEB" w:rsidP="00500D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7FA19CC" w14:textId="77777777" w:rsidR="007C5CEB" w:rsidRPr="00140C27" w:rsidRDefault="007C5CEB" w:rsidP="00500D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C5CEB">
              <w:rPr>
                <w:rFonts w:ascii="Arial" w:hAnsi="Arial" w:cs="Arial"/>
                <w:bCs/>
              </w:rPr>
              <w:t>SZP-271-5/24</w:t>
            </w:r>
          </w:p>
        </w:tc>
      </w:tr>
    </w:tbl>
    <w:p w14:paraId="6E6EB0C6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78083C8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84C6035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5138ED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A5BDA26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00CCAA0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793ACE2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46A3167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9A2E51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C492DA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003E70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10C2627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D02939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E6A1EA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826366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7322C0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6E4F74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68EF162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00FC118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1ACF585E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1F7DC97E" w14:textId="670ED5A7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DB68E7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37A7BB38" w14:textId="5DD1C22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85A2D7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38C62205" w14:textId="0AD9AE6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4C4B998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2413E905" w14:textId="680C6F3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A10CB7E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2ADF1812" w14:textId="7B28C25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15B815B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4BAB274E" w14:textId="331BC170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E7E5F11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776F5C74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63ACAD4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883CB82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322FF50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40A965AC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3DAE4782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61FA1FC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53A17E5D" w14:textId="6AA8D8C0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6A903FAC" w14:textId="13D06ADC" w:rsidR="003C6FFC" w:rsidRDefault="003C6FFC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3DA03318" w14:textId="3D8162F2" w:rsidR="008C0747" w:rsidRDefault="008C0747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TYM:</w:t>
      </w:r>
    </w:p>
    <w:p w14:paraId="6431D8EF" w14:textId="73A2E60C" w:rsidR="003C6FFC" w:rsidRDefault="003C6FFC" w:rsidP="003C6FFC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Roboty budowlane</w:t>
      </w:r>
    </w:p>
    <w:p w14:paraId="2100A59B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0DDE395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B708E6A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381456B2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7F4EAA80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4B6048E1" w14:textId="77777777" w:rsidR="003C6FFC" w:rsidRDefault="003C6FFC" w:rsidP="003C6FFC">
      <w:pPr>
        <w:pStyle w:val="Akapitzlist"/>
        <w:spacing w:after="120" w:line="360" w:lineRule="auto"/>
        <w:ind w:left="644"/>
        <w:jc w:val="both"/>
        <w:rPr>
          <w:rFonts w:ascii="Arial" w:hAnsi="Arial" w:cs="Arial"/>
        </w:rPr>
      </w:pPr>
    </w:p>
    <w:p w14:paraId="06313952" w14:textId="47D8B694" w:rsidR="003C6FFC" w:rsidRDefault="003C6FFC" w:rsidP="003C6FFC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Dostawa i montaż klimatyzatorów</w:t>
      </w:r>
    </w:p>
    <w:p w14:paraId="44E57F4A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3351130D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854AA0C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730C5D68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3C6850D3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5E6BFA73" w14:textId="77777777" w:rsidR="003C6FFC" w:rsidRDefault="003C6FFC" w:rsidP="003C6FFC">
      <w:pPr>
        <w:pStyle w:val="Akapitzlist"/>
        <w:rPr>
          <w:rFonts w:ascii="Arial" w:hAnsi="Arial" w:cs="Arial"/>
        </w:rPr>
      </w:pPr>
    </w:p>
    <w:p w14:paraId="5FE1399C" w14:textId="77777777" w:rsidR="003C6FFC" w:rsidRDefault="003C6FFC" w:rsidP="003C6FFC">
      <w:pPr>
        <w:pStyle w:val="Akapitzlist"/>
        <w:spacing w:after="120" w:line="360" w:lineRule="auto"/>
        <w:ind w:left="644"/>
        <w:jc w:val="both"/>
        <w:rPr>
          <w:rFonts w:ascii="Arial" w:hAnsi="Arial" w:cs="Arial"/>
        </w:rPr>
      </w:pPr>
    </w:p>
    <w:p w14:paraId="74845ADB" w14:textId="6F73F361" w:rsidR="003C6FFC" w:rsidRDefault="003C6FFC" w:rsidP="003C6FFC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Dostawa i montaż systemu wentylacji</w:t>
      </w:r>
    </w:p>
    <w:p w14:paraId="7A393E9D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012400E1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5D426452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570F7A8D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07DD5396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4E4CB5C4" w14:textId="77777777" w:rsidR="003C6FFC" w:rsidRDefault="003C6FFC" w:rsidP="003C6FFC">
      <w:pPr>
        <w:pStyle w:val="Akapitzlist"/>
        <w:spacing w:after="120" w:line="360" w:lineRule="auto"/>
        <w:ind w:left="644"/>
        <w:jc w:val="both"/>
        <w:rPr>
          <w:rFonts w:ascii="Arial" w:hAnsi="Arial" w:cs="Arial"/>
        </w:rPr>
      </w:pPr>
    </w:p>
    <w:p w14:paraId="121C6399" w14:textId="1F2E8289" w:rsidR="003C6FFC" w:rsidRDefault="003C6FFC" w:rsidP="003C6FFC">
      <w:pPr>
        <w:pStyle w:val="Akapitzlist"/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Dostawa i montaż transformatorów</w:t>
      </w:r>
    </w:p>
    <w:p w14:paraId="3787DF9B" w14:textId="77777777" w:rsidR="003C6FFC" w:rsidRDefault="003C6FFC" w:rsidP="003C6FFC">
      <w:pPr>
        <w:pStyle w:val="Akapitzlist"/>
        <w:rPr>
          <w:rFonts w:ascii="Arial" w:hAnsi="Arial" w:cs="Arial"/>
        </w:rPr>
      </w:pPr>
    </w:p>
    <w:p w14:paraId="483157E7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280614EF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0C5DCA67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052A8007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4A7E3F45" w14:textId="77777777" w:rsidR="003C6FFC" w:rsidRDefault="003C6FFC" w:rsidP="003C6FFC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56528A13" w14:textId="77777777" w:rsidR="003C6FFC" w:rsidRDefault="003C6FFC" w:rsidP="003C6FFC">
      <w:pPr>
        <w:pStyle w:val="Akapitzlist"/>
        <w:spacing w:after="120" w:line="360" w:lineRule="auto"/>
        <w:ind w:left="644"/>
        <w:jc w:val="both"/>
        <w:rPr>
          <w:rFonts w:ascii="Arial" w:hAnsi="Arial" w:cs="Arial"/>
        </w:rPr>
      </w:pPr>
    </w:p>
    <w:p w14:paraId="51CF77A9" w14:textId="77777777" w:rsidR="003C6FFC" w:rsidRDefault="003C6FFC" w:rsidP="003C6FFC">
      <w:pPr>
        <w:pStyle w:val="Akapitzlist"/>
        <w:rPr>
          <w:rFonts w:ascii="Arial" w:hAnsi="Arial" w:cs="Arial"/>
        </w:rPr>
      </w:pPr>
    </w:p>
    <w:p w14:paraId="75799FA8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55EEE31F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88BF61A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C6D151E" w14:textId="77777777" w:rsidR="007C5CEB" w:rsidRDefault="00FF57EE" w:rsidP="007C5CE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3FCFF94A" w14:textId="77777777" w:rsidR="007C5CEB" w:rsidRDefault="007C5CEB" w:rsidP="007C5CE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289B5A1C" w14:textId="77777777" w:rsidR="007C5CEB" w:rsidRDefault="007C5CEB" w:rsidP="007C5CEB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6ADCAFEC" w14:textId="77777777" w:rsidR="007C5CEB" w:rsidRPr="00C754AE" w:rsidRDefault="007C5CEB" w:rsidP="007C5CEB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F55E314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CF530F0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3B57983D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632348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4D4E8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CB8FC7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7568183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38E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C8AA0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F149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DDCD34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3341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2245B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9945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7BA2266D" w14:textId="6B3DDA2E" w:rsidR="006522FA" w:rsidRDefault="008C074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termin wykonania umowy: do 5 miesięcy od daty zawarcia umowy</w:t>
      </w:r>
      <w:r w:rsidR="006522FA">
        <w:rPr>
          <w:rFonts w:ascii="Arial" w:hAnsi="Arial" w:cs="Arial"/>
        </w:rPr>
        <w:t>,</w:t>
      </w:r>
    </w:p>
    <w:p w14:paraId="16A9296C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2A6D798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5A9C760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D5269BE" w14:textId="50DAE4C3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111F54E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3DAF7CE2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056C24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B688911" w14:textId="4F6DC4B1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8FC7AEA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45F3881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78DA6E0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0772E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D09B3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DF013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3E875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C3CE0C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7AB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F5C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F85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C12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25BB0DF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B8D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FBE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9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42BA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41493D5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061A29E2" w14:textId="77777777" w:rsidTr="00B56BE6">
        <w:tc>
          <w:tcPr>
            <w:tcW w:w="1984" w:type="dxa"/>
            <w:shd w:val="clear" w:color="auto" w:fill="auto"/>
            <w:vAlign w:val="center"/>
          </w:tcPr>
          <w:p w14:paraId="7477FB9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39FBA5F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F32B6C6" w14:textId="77777777" w:rsidTr="00B56BE6">
        <w:tc>
          <w:tcPr>
            <w:tcW w:w="1984" w:type="dxa"/>
            <w:shd w:val="clear" w:color="auto" w:fill="auto"/>
            <w:vAlign w:val="center"/>
          </w:tcPr>
          <w:p w14:paraId="34C564F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13BF5BD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1F80101" w14:textId="77777777" w:rsidTr="00B56BE6">
        <w:tc>
          <w:tcPr>
            <w:tcW w:w="1984" w:type="dxa"/>
            <w:shd w:val="clear" w:color="auto" w:fill="auto"/>
            <w:vAlign w:val="center"/>
          </w:tcPr>
          <w:p w14:paraId="479A8CD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0F19F5D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524B7867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3456D6C5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027A04C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E153B01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F855581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92E12E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798D880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79E49" w14:textId="77777777" w:rsidR="00395BA1" w:rsidRDefault="00395BA1" w:rsidP="00FF57EE">
      <w:r>
        <w:separator/>
      </w:r>
    </w:p>
  </w:endnote>
  <w:endnote w:type="continuationSeparator" w:id="0">
    <w:p w14:paraId="01B1652A" w14:textId="77777777" w:rsidR="00395BA1" w:rsidRDefault="00395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CD69E" w14:textId="77777777" w:rsidR="007C5CEB" w:rsidRDefault="007C5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203C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AE20" w14:textId="77777777" w:rsidR="007C5CEB" w:rsidRDefault="007C5C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EDAF6" w14:textId="77777777" w:rsidR="00395BA1" w:rsidRDefault="00395BA1" w:rsidP="00FF57EE">
      <w:r>
        <w:separator/>
      </w:r>
    </w:p>
  </w:footnote>
  <w:footnote w:type="continuationSeparator" w:id="0">
    <w:p w14:paraId="7ABB9FE7" w14:textId="77777777" w:rsidR="00395BA1" w:rsidRDefault="00395BA1" w:rsidP="00FF57EE">
      <w:r>
        <w:continuationSeparator/>
      </w:r>
    </w:p>
  </w:footnote>
  <w:footnote w:id="1">
    <w:p w14:paraId="371674E4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38F207F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4DEA7E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CDBA42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13458B6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03C05FA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9BE02B7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1625B" w14:textId="77777777" w:rsidR="007C5CEB" w:rsidRDefault="007C5C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B698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7C5CEB">
      <w:rPr>
        <w:sz w:val="20"/>
        <w:szCs w:val="20"/>
      </w:rPr>
      <w:t>SZP-271-5/24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024BD" w14:textId="77777777" w:rsidR="007C5CEB" w:rsidRDefault="007C5C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C7C4B"/>
    <w:multiLevelType w:val="hybridMultilevel"/>
    <w:tmpl w:val="D7707E78"/>
    <w:lvl w:ilvl="0" w:tplc="AE5808C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16366747">
    <w:abstractNumId w:val="3"/>
  </w:num>
  <w:num w:numId="2" w16cid:durableId="1307050668">
    <w:abstractNumId w:val="1"/>
  </w:num>
  <w:num w:numId="3" w16cid:durableId="992681290">
    <w:abstractNumId w:val="2"/>
  </w:num>
  <w:num w:numId="4" w16cid:durableId="1223827494">
    <w:abstractNumId w:val="4"/>
  </w:num>
  <w:num w:numId="5" w16cid:durableId="894463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BA1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95BA1"/>
    <w:rsid w:val="003A37A9"/>
    <w:rsid w:val="003B769C"/>
    <w:rsid w:val="003C6FF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53980"/>
    <w:rsid w:val="007C5CEB"/>
    <w:rsid w:val="007D475B"/>
    <w:rsid w:val="007E331F"/>
    <w:rsid w:val="007F3E87"/>
    <w:rsid w:val="00814ACA"/>
    <w:rsid w:val="008C0747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95D8828"/>
  <w15:chartTrackingRefBased/>
  <w15:docId w15:val="{7A7AB44E-A4BC-4D5C-B7F3-9FC212DE1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814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2024-03-05T10:08:00Z</cp:lastPrinted>
  <dcterms:created xsi:type="dcterms:W3CDTF">2024-03-05T10:08:00Z</dcterms:created>
  <dcterms:modified xsi:type="dcterms:W3CDTF">2024-03-05T10:08:00Z</dcterms:modified>
</cp:coreProperties>
</file>