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CB1F" w14:textId="3F963CA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49D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736318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51652D8" w14:textId="77777777" w:rsidR="006676AE" w:rsidRPr="0012157F" w:rsidRDefault="009707A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07A6">
        <w:rPr>
          <w:rFonts w:ascii="Arial" w:hAnsi="Arial" w:cs="Arial"/>
        </w:rPr>
        <w:t>Szpital Specjalistyczny im. Stefana Żeromskiego SPZOZ w Krakowie</w:t>
      </w:r>
    </w:p>
    <w:p w14:paraId="547503A8" w14:textId="77777777" w:rsidR="006676AE" w:rsidRPr="0012157F" w:rsidRDefault="009707A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07A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707A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81A200C" w14:textId="77777777" w:rsidR="00F90CD1" w:rsidRDefault="009707A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707A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707A6">
        <w:rPr>
          <w:rFonts w:ascii="Arial" w:hAnsi="Arial" w:cs="Arial"/>
        </w:rPr>
        <w:t>Kraków</w:t>
      </w:r>
    </w:p>
    <w:p w14:paraId="0D4C21F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CBEA2CB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8781ED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5B8BDE2" w14:textId="77777777" w:rsidTr="0018769E">
        <w:tc>
          <w:tcPr>
            <w:tcW w:w="2800" w:type="dxa"/>
            <w:shd w:val="clear" w:color="auto" w:fill="auto"/>
          </w:tcPr>
          <w:p w14:paraId="3343D07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A0F4B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D9E78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930878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07586A35" w14:textId="77777777" w:rsidTr="0018769E">
        <w:tc>
          <w:tcPr>
            <w:tcW w:w="2800" w:type="dxa"/>
            <w:shd w:val="clear" w:color="auto" w:fill="auto"/>
          </w:tcPr>
          <w:p w14:paraId="2B595C3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33B75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0E87F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83AB8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EF390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07A6" w:rsidRPr="0012157F" w14:paraId="6296C610" w14:textId="77777777" w:rsidTr="00A41EEB">
        <w:tc>
          <w:tcPr>
            <w:tcW w:w="9104" w:type="dxa"/>
            <w:shd w:val="clear" w:color="auto" w:fill="D9D9D9"/>
          </w:tcPr>
          <w:p w14:paraId="256B060D" w14:textId="77777777" w:rsidR="009707A6" w:rsidRPr="0012157F" w:rsidRDefault="009707A6" w:rsidP="00A41E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5D3F206" w14:textId="77777777" w:rsidR="009707A6" w:rsidRPr="0012157F" w:rsidRDefault="009707A6" w:rsidP="00A41E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707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707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707A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EF886B9" w14:textId="77777777" w:rsidR="009707A6" w:rsidRPr="00612283" w:rsidRDefault="009707A6" w:rsidP="00A41E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557067" w14:textId="77777777" w:rsidR="009707A6" w:rsidRPr="00612283" w:rsidRDefault="009707A6" w:rsidP="00A41EE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BC5E960" w14:textId="77777777" w:rsidR="009707A6" w:rsidRPr="0012157F" w:rsidRDefault="009707A6" w:rsidP="00A41EE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394AE0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2578E4" w:rsidRPr="00A2540E" w14:paraId="7EDCC6F0" w14:textId="77777777" w:rsidTr="009707A6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29FA3EE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004C015C" w14:textId="77777777" w:rsidR="002578E4" w:rsidRPr="00A2540E" w:rsidRDefault="009707A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07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07A6" w:rsidRPr="00A2540E" w14:paraId="7B0AB0E7" w14:textId="77777777" w:rsidTr="009707A6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76C8DEF2" w14:textId="77777777" w:rsidR="009707A6" w:rsidRPr="00A2540E" w:rsidRDefault="009707A6" w:rsidP="00A41E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131DD896" w14:textId="77777777" w:rsidR="009707A6" w:rsidRPr="00A2540E" w:rsidRDefault="009707A6" w:rsidP="00A41E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07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643199E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DE958A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707A6" w:rsidRPr="009707A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F876A0B" w14:textId="77777777" w:rsidTr="00650D6C">
        <w:tc>
          <w:tcPr>
            <w:tcW w:w="9104" w:type="dxa"/>
            <w:shd w:val="clear" w:color="auto" w:fill="D9D9D9"/>
          </w:tcPr>
          <w:p w14:paraId="5BF9F70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FBE3F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645403" w14:textId="77777777" w:rsidR="009707A6" w:rsidRPr="00992BD8" w:rsidRDefault="009707A6" w:rsidP="009707A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DF7F186" w14:textId="77777777" w:rsidR="002426FF" w:rsidRPr="00A44833" w:rsidRDefault="009707A6" w:rsidP="009707A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BF973E0" w14:textId="77777777" w:rsidR="009707A6" w:rsidRPr="00A44833" w:rsidRDefault="009707A6" w:rsidP="009707A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BDF3C2E" w14:textId="77777777" w:rsidR="009707A6" w:rsidRPr="0012157F" w:rsidRDefault="009707A6" w:rsidP="009707A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E148874" w14:textId="77777777" w:rsidR="009707A6" w:rsidRPr="0012157F" w:rsidRDefault="009707A6" w:rsidP="009707A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4C3988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EBED9A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B052AD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960987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9C6742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D631BB1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1B8BCC3" w14:textId="77777777" w:rsidTr="00CD4DD1">
        <w:tc>
          <w:tcPr>
            <w:tcW w:w="9104" w:type="dxa"/>
            <w:shd w:val="clear" w:color="auto" w:fill="D9D9D9"/>
          </w:tcPr>
          <w:p w14:paraId="4E2A242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72E563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0C79E1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397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9BD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707A6" w:rsidRPr="0012157F" w14:paraId="2CB35119" w14:textId="77777777" w:rsidTr="00A41E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8C22" w14:textId="77777777" w:rsidR="009707A6" w:rsidRPr="0012157F" w:rsidRDefault="009707A6" w:rsidP="00A41EE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BB8A" w14:textId="77777777" w:rsidR="009707A6" w:rsidRPr="0012157F" w:rsidRDefault="009707A6" w:rsidP="00A41E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07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ECB3FAC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9707A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9707A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6569F93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348812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1. Wykonawca musi wykazać, iż w okresie ostatnich 5 lat przed upływem terminu składania ofert, a jeżeli okres prowadzenia działalności jest krótszy, to w tym okresie wykonał, co najmniej:</w:t>
            </w:r>
          </w:p>
          <w:p w14:paraId="5E54E0D2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Jedną (1) robotą budowlaną, polegającą na budowie i/lub przebudowie i/lub rozbudowie budynku/-ów użyteczności publicznej o wartości nie mniejszej niż 1.500.000 zł brutto (jeden milion pięćset tysięcy zł brutto) - udokumentowanej dowodem </w:t>
            </w:r>
            <w:proofErr w:type="gramStart"/>
            <w:r w:rsidRPr="009707A6">
              <w:rPr>
                <w:rFonts w:ascii="Arial" w:hAnsi="Arial" w:cs="Arial"/>
                <w:sz w:val="24"/>
                <w:szCs w:val="24"/>
              </w:rPr>
              <w:t>określającym,</w:t>
            </w:r>
            <w:proofErr w:type="gramEnd"/>
            <w:r w:rsidRPr="009707A6">
              <w:rPr>
                <w:rFonts w:ascii="Arial" w:hAnsi="Arial" w:cs="Arial"/>
                <w:sz w:val="24"/>
                <w:szCs w:val="24"/>
              </w:rPr>
              <w:t xml:space="preserve"> czy te roboty budowlane zostały wykonane należycie.</w:t>
            </w:r>
          </w:p>
          <w:p w14:paraId="7941C0A9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</w:t>
            </w:r>
          </w:p>
          <w:p w14:paraId="6A891492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2. </w:t>
            </w:r>
            <w:proofErr w:type="gramStart"/>
            <w:r w:rsidRPr="009707A6">
              <w:rPr>
                <w:rFonts w:ascii="Arial" w:hAnsi="Arial" w:cs="Arial"/>
                <w:sz w:val="24"/>
                <w:szCs w:val="24"/>
              </w:rPr>
              <w:t>Wykonawca  zobowiązany</w:t>
            </w:r>
            <w:proofErr w:type="gramEnd"/>
            <w:r w:rsidRPr="009707A6">
              <w:rPr>
                <w:rFonts w:ascii="Arial" w:hAnsi="Arial" w:cs="Arial"/>
                <w:sz w:val="24"/>
                <w:szCs w:val="24"/>
              </w:rPr>
              <w:t xml:space="preserve"> jest  wykazać, że dysponuje co najmniej następującymi osobami zdolnymi do wykonania zamówienia:</w:t>
            </w:r>
          </w:p>
          <w:p w14:paraId="27E70493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3.1. Kierownik budowy:</w:t>
            </w:r>
          </w:p>
          <w:p w14:paraId="64A74594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a)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2020r. poz. 1333 ze zm.);</w:t>
            </w:r>
          </w:p>
          <w:p w14:paraId="0025383B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b)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2EEACD68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c)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 xml:space="preserve"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      </w:r>
            <w:proofErr w:type="spellStart"/>
            <w:r w:rsidRPr="009707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707A6">
              <w:rPr>
                <w:rFonts w:ascii="Arial" w:hAnsi="Arial" w:cs="Arial"/>
                <w:sz w:val="24"/>
                <w:szCs w:val="24"/>
              </w:rPr>
              <w:t>. zm.).</w:t>
            </w:r>
          </w:p>
          <w:p w14:paraId="00D6DB70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4DAD1295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3AEAF22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3.2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5F81517D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a)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2013r. poz. 1409 ze zm.);</w:t>
            </w:r>
          </w:p>
          <w:p w14:paraId="7F2013B4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b)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CA0E4CB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c)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1375F1BA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2EC725F7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290853D1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3F843FA9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a)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2020r. poz. 1333 ze zm.);</w:t>
            </w:r>
          </w:p>
          <w:p w14:paraId="4F8AFBDA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b)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21ECC2A6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c)</w:t>
            </w:r>
            <w:r w:rsidRPr="009707A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elektroenergetycznych.</w:t>
            </w:r>
          </w:p>
          <w:p w14:paraId="12F415BA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38F2359F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3EFFDF51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26F5FF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66B83417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B34B52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9707A6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9707A6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</w:t>
            </w:r>
            <w:proofErr w:type="spellStart"/>
            <w:r w:rsidRPr="009707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707A6">
              <w:rPr>
                <w:rFonts w:ascii="Arial" w:hAnsi="Arial" w:cs="Arial"/>
                <w:sz w:val="24"/>
                <w:szCs w:val="24"/>
              </w:rPr>
              <w:t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505D5105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      </w:r>
            <w:proofErr w:type="spellStart"/>
            <w:r w:rsidRPr="009707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707A6">
              <w:rPr>
                <w:rFonts w:ascii="Arial" w:hAnsi="Arial" w:cs="Arial"/>
                <w:sz w:val="24"/>
                <w:szCs w:val="24"/>
              </w:rPr>
              <w:t xml:space="preserve">. zm.), osoby wyznaczone do realizacji zamówienia posiadają uprawnienia budowlane do kierowania robotami budowlanymi, jeżeli: </w:t>
            </w:r>
          </w:p>
          <w:p w14:paraId="26FA0A8E" w14:textId="77777777" w:rsidR="009707A6" w:rsidRPr="009707A6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9707A6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9707A6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6173A5FA" w14:textId="77777777" w:rsidR="009707A6" w:rsidRPr="0012157F" w:rsidRDefault="009707A6" w:rsidP="00A41E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07A6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763AE76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CCD150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2AD15B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7528168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DF61B3B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57F719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535687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CF4DF4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26053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2A34D8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DE1E42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6FAE839" w14:textId="77777777" w:rsidTr="00CD4DD1">
        <w:tc>
          <w:tcPr>
            <w:tcW w:w="9104" w:type="dxa"/>
            <w:shd w:val="clear" w:color="auto" w:fill="D9D9D9"/>
          </w:tcPr>
          <w:p w14:paraId="7DFA50C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AB9012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4F13458" w14:textId="77777777" w:rsidTr="00847232">
        <w:tc>
          <w:tcPr>
            <w:tcW w:w="9104" w:type="dxa"/>
            <w:shd w:val="clear" w:color="auto" w:fill="D9D9D9"/>
          </w:tcPr>
          <w:p w14:paraId="6AC2F9A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71ED4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A8D0C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45E322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B7673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FFDA1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5F4D4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25306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BDD5E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C4B30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E14C36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D99E2B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39AA63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B2553" w14:textId="77777777" w:rsidR="00195C1C" w:rsidRDefault="00195C1C" w:rsidP="0038231F">
      <w:pPr>
        <w:spacing w:after="0" w:line="240" w:lineRule="auto"/>
      </w:pPr>
      <w:r>
        <w:separator/>
      </w:r>
    </w:p>
  </w:endnote>
  <w:endnote w:type="continuationSeparator" w:id="0">
    <w:p w14:paraId="0F4E7D26" w14:textId="77777777" w:rsidR="00195C1C" w:rsidRDefault="00195C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93C4" w14:textId="77777777" w:rsidR="009707A6" w:rsidRDefault="00970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5D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734D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1238" w14:textId="77777777" w:rsidR="009707A6" w:rsidRDefault="00970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6BCB4" w14:textId="77777777" w:rsidR="00195C1C" w:rsidRDefault="00195C1C" w:rsidP="0038231F">
      <w:pPr>
        <w:spacing w:after="0" w:line="240" w:lineRule="auto"/>
      </w:pPr>
      <w:r>
        <w:separator/>
      </w:r>
    </w:p>
  </w:footnote>
  <w:footnote w:type="continuationSeparator" w:id="0">
    <w:p w14:paraId="0691F589" w14:textId="77777777" w:rsidR="00195C1C" w:rsidRDefault="00195C1C" w:rsidP="0038231F">
      <w:pPr>
        <w:spacing w:after="0" w:line="240" w:lineRule="auto"/>
      </w:pPr>
      <w:r>
        <w:continuationSeparator/>
      </w:r>
    </w:p>
  </w:footnote>
  <w:footnote w:id="1">
    <w:p w14:paraId="1D74442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06862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8706F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23BF1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6FFCB" w14:textId="77777777" w:rsidR="009707A6" w:rsidRDefault="00970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EAD1B" w14:textId="77777777" w:rsidR="009707A6" w:rsidRDefault="00970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B1B5" w14:textId="77777777" w:rsidR="009707A6" w:rsidRDefault="009707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72340">
    <w:abstractNumId w:val="11"/>
  </w:num>
  <w:num w:numId="2" w16cid:durableId="1159156322">
    <w:abstractNumId w:val="0"/>
  </w:num>
  <w:num w:numId="3" w16cid:durableId="1105535127">
    <w:abstractNumId w:val="10"/>
  </w:num>
  <w:num w:numId="4" w16cid:durableId="1757246586">
    <w:abstractNumId w:val="13"/>
  </w:num>
  <w:num w:numId="5" w16cid:durableId="1342732259">
    <w:abstractNumId w:val="12"/>
  </w:num>
  <w:num w:numId="6" w16cid:durableId="2134857559">
    <w:abstractNumId w:val="9"/>
  </w:num>
  <w:num w:numId="7" w16cid:durableId="1799033355">
    <w:abstractNumId w:val="1"/>
  </w:num>
  <w:num w:numId="8" w16cid:durableId="1729181385">
    <w:abstractNumId w:val="6"/>
  </w:num>
  <w:num w:numId="9" w16cid:durableId="233391959">
    <w:abstractNumId w:val="4"/>
  </w:num>
  <w:num w:numId="10" w16cid:durableId="99374984">
    <w:abstractNumId w:val="7"/>
  </w:num>
  <w:num w:numId="11" w16cid:durableId="1243679013">
    <w:abstractNumId w:val="5"/>
  </w:num>
  <w:num w:numId="12" w16cid:durableId="1852989717">
    <w:abstractNumId w:val="8"/>
  </w:num>
  <w:num w:numId="13" w16cid:durableId="683826289">
    <w:abstractNumId w:val="3"/>
  </w:num>
  <w:num w:numId="14" w16cid:durableId="532615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C1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C1C"/>
    <w:rsid w:val="001C6945"/>
    <w:rsid w:val="001F027E"/>
    <w:rsid w:val="00203A40"/>
    <w:rsid w:val="002168A8"/>
    <w:rsid w:val="002249D4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7A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B2B47"/>
  <w15:docId w15:val="{92BDED22-A2CC-428B-B3B7-D1BC9211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1674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2024-03-05T09:16:00Z</cp:lastPrinted>
  <dcterms:created xsi:type="dcterms:W3CDTF">2024-03-05T09:16:00Z</dcterms:created>
  <dcterms:modified xsi:type="dcterms:W3CDTF">2024-03-05T09:16:00Z</dcterms:modified>
</cp:coreProperties>
</file>