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639451AD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</w:t>
      </w:r>
      <w:r w:rsidR="00D93667">
        <w:rPr>
          <w:b/>
          <w:sz w:val="22"/>
          <w:szCs w:val="22"/>
        </w:rPr>
        <w:t>sprzętu medycznego – Filia nr 2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23D4FC3E" w14:textId="77777777" w:rsidR="0095758A" w:rsidRDefault="0095758A" w:rsidP="0095758A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Pr="001F5C81">
        <w:rPr>
          <w:sz w:val="22"/>
          <w:u w:val="single"/>
        </w:rPr>
        <w:t>uwzględniającą dojazd do Zamawiającego</w:t>
      </w:r>
      <w:r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>
        <w:rPr>
          <w:sz w:val="22"/>
        </w:rPr>
        <w:t xml:space="preserve"> oraz wzorem umowy</w:t>
      </w:r>
      <w:r w:rsidRPr="00281DC6">
        <w:rPr>
          <w:sz w:val="22"/>
        </w:rPr>
        <w:t>, stosując niżej wymienione stawki:</w:t>
      </w: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690DC197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r w:rsidRPr="00F67712">
        <w:rPr>
          <w:bCs/>
          <w:sz w:val="22"/>
          <w:u w:val="single"/>
          <w:lang w:val="en-US"/>
        </w:rPr>
        <w:t xml:space="preserve">Zadanie nr 1: </w:t>
      </w:r>
      <w:bookmarkStart w:id="4" w:name="_Hlk67910880"/>
      <w:proofErr w:type="spellStart"/>
      <w:r w:rsidR="00D93667" w:rsidRPr="00D93667">
        <w:rPr>
          <w:bCs/>
          <w:sz w:val="22"/>
          <w:u w:val="single"/>
          <w:lang w:val="en-US"/>
        </w:rPr>
        <w:t>Przeglądy</w:t>
      </w:r>
      <w:proofErr w:type="spellEnd"/>
      <w:r w:rsidR="00D93667" w:rsidRPr="00D93667">
        <w:rPr>
          <w:bCs/>
          <w:sz w:val="22"/>
          <w:u w:val="single"/>
          <w:lang w:val="en-US"/>
        </w:rPr>
        <w:t xml:space="preserve"> </w:t>
      </w:r>
      <w:proofErr w:type="spellStart"/>
      <w:r w:rsidR="00D93667" w:rsidRPr="00D93667">
        <w:rPr>
          <w:bCs/>
          <w:sz w:val="22"/>
          <w:u w:val="single"/>
          <w:lang w:val="en-US"/>
        </w:rPr>
        <w:t>Echokardiografów</w:t>
      </w:r>
      <w:proofErr w:type="spellEnd"/>
      <w:r w:rsidR="00D93667" w:rsidRPr="00D93667">
        <w:rPr>
          <w:bCs/>
          <w:sz w:val="22"/>
          <w:u w:val="single"/>
          <w:lang w:val="en-US"/>
        </w:rPr>
        <w:t xml:space="preserve"> </w:t>
      </w:r>
      <w:proofErr w:type="spellStart"/>
      <w:r w:rsidR="00D93667" w:rsidRPr="00D93667">
        <w:rPr>
          <w:bCs/>
          <w:sz w:val="22"/>
          <w:u w:val="single"/>
          <w:lang w:val="en-US"/>
        </w:rPr>
        <w:t>i</w:t>
      </w:r>
      <w:proofErr w:type="spellEnd"/>
      <w:r w:rsidR="00D93667" w:rsidRPr="00D93667">
        <w:rPr>
          <w:bCs/>
          <w:sz w:val="22"/>
          <w:u w:val="single"/>
          <w:lang w:val="en-US"/>
        </w:rPr>
        <w:t xml:space="preserve"> </w:t>
      </w:r>
      <w:proofErr w:type="spellStart"/>
      <w:r w:rsidR="00D93667" w:rsidRPr="00D93667">
        <w:rPr>
          <w:bCs/>
          <w:sz w:val="22"/>
          <w:u w:val="single"/>
          <w:lang w:val="en-US"/>
        </w:rPr>
        <w:t>Ultrasonografów</w:t>
      </w:r>
      <w:proofErr w:type="spellEnd"/>
      <w:r w:rsidR="00D93667" w:rsidRPr="00D93667">
        <w:rPr>
          <w:bCs/>
          <w:sz w:val="22"/>
          <w:u w:val="single"/>
          <w:lang w:val="en-US"/>
        </w:rPr>
        <w:t xml:space="preserve"> </w:t>
      </w:r>
      <w:proofErr w:type="spellStart"/>
      <w:r w:rsidR="00D93667" w:rsidRPr="00D93667">
        <w:rPr>
          <w:bCs/>
          <w:sz w:val="22"/>
          <w:u w:val="single"/>
          <w:lang w:val="en-US"/>
        </w:rPr>
        <w:t>firmy</w:t>
      </w:r>
      <w:proofErr w:type="spellEnd"/>
      <w:r w:rsidR="00D93667" w:rsidRPr="00D93667">
        <w:rPr>
          <w:bCs/>
          <w:sz w:val="22"/>
          <w:u w:val="single"/>
          <w:lang w:val="en-US"/>
        </w:rPr>
        <w:t xml:space="preserve"> Philips</w:t>
      </w:r>
    </w:p>
    <w:p w14:paraId="12CC788E" w14:textId="24487509" w:rsidR="002B4556" w:rsidRPr="00281DC6" w:rsidRDefault="002B4556" w:rsidP="002B4556">
      <w:pPr>
        <w:spacing w:after="120" w:line="276" w:lineRule="auto"/>
        <w:contextualSpacing/>
        <w:jc w:val="both"/>
        <w:rPr>
          <w:bCs/>
          <w:sz w:val="22"/>
        </w:rPr>
      </w:pPr>
      <w:bookmarkStart w:id="5" w:name="_Hlk130294510"/>
      <w:bookmarkStart w:id="6" w:name="_Hlk160522491"/>
      <w:bookmarkEnd w:id="4"/>
      <w:r w:rsidRPr="00281DC6">
        <w:rPr>
          <w:bCs/>
          <w:sz w:val="22"/>
        </w:rPr>
        <w:lastRenderedPageBreak/>
        <w:t>Wartość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</w:t>
      </w:r>
      <w:bookmarkStart w:id="7" w:name="_Hlk115872913"/>
      <w:r>
        <w:rPr>
          <w:bCs/>
          <w:sz w:val="22"/>
        </w:rPr>
        <w:t xml:space="preserve">(przeglądy plus pakiet </w:t>
      </w:r>
      <w:r>
        <w:rPr>
          <w:bCs/>
          <w:sz w:val="22"/>
        </w:rPr>
        <w:t>10</w:t>
      </w:r>
      <w:r>
        <w:rPr>
          <w:bCs/>
          <w:sz w:val="22"/>
        </w:rPr>
        <w:t xml:space="preserve"> roboczogodzin dla napraw) </w:t>
      </w:r>
      <w:bookmarkEnd w:id="7"/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9398E31" w14:textId="05C2E1C2" w:rsidR="002B4556" w:rsidRDefault="002B4556" w:rsidP="002B4556">
      <w:pPr>
        <w:spacing w:after="120" w:line="276" w:lineRule="auto"/>
        <w:contextualSpacing/>
        <w:jc w:val="both"/>
        <w:rPr>
          <w:b/>
          <w:sz w:val="22"/>
        </w:rPr>
      </w:pPr>
      <w:r w:rsidRPr="00591410">
        <w:rPr>
          <w:b/>
          <w:sz w:val="22"/>
        </w:rPr>
        <w:t xml:space="preserve">Wartość brutto za wykonanie całości przedmiotu zamówienia (przeglądy plus pakiet </w:t>
      </w:r>
      <w:r>
        <w:rPr>
          <w:b/>
          <w:sz w:val="22"/>
        </w:rPr>
        <w:t>10</w:t>
      </w:r>
      <w:r w:rsidRPr="00591410">
        <w:rPr>
          <w:b/>
          <w:sz w:val="22"/>
        </w:rPr>
        <w:t xml:space="preserve"> roboczogodzin dla napraw) wynosi: ……………….. zł </w:t>
      </w:r>
    </w:p>
    <w:p w14:paraId="4010C6E4" w14:textId="77777777" w:rsidR="002B4556" w:rsidRPr="00281DC6" w:rsidRDefault="002B4556" w:rsidP="002B455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>
        <w:rPr>
          <w:bCs/>
          <w:sz w:val="22"/>
        </w:rPr>
        <w:t>,</w:t>
      </w:r>
    </w:p>
    <w:bookmarkEnd w:id="6"/>
    <w:p w14:paraId="73477066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5D55B71B" w14:textId="26567F38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 w:rsidR="00E57579">
        <w:t>12</w:t>
      </w:r>
      <w:r>
        <w:t xml:space="preserve"> </w:t>
      </w:r>
      <w:r w:rsidRPr="005811FB">
        <w:t>miesięcy</w:t>
      </w:r>
      <w:r w:rsidRPr="00CA2EB7">
        <w:t xml:space="preserve"> od daty zawarcia umowy</w:t>
      </w:r>
    </w:p>
    <w:p w14:paraId="3C5E6572" w14:textId="77777777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0C6689B4" w14:textId="1AFCBCA2" w:rsidR="00D200D8" w:rsidRDefault="00D200D8" w:rsidP="00D200D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</w:r>
      <w:r w:rsidR="00D93667">
        <w:t>0-</w:t>
      </w:r>
      <w:r>
        <w:t xml:space="preserve">6 miesięcy, </w:t>
      </w:r>
      <w:r w:rsidR="00E67A95">
        <w:t>7-1</w:t>
      </w:r>
      <w:r w:rsidR="0095758A">
        <w:t>2</w:t>
      </w:r>
      <w:r>
        <w:t xml:space="preserve"> miesięcy, 1</w:t>
      </w:r>
      <w:r w:rsidR="0095758A">
        <w:t>3</w:t>
      </w:r>
      <w:r>
        <w:t xml:space="preserve"> miesięcy</w:t>
      </w:r>
      <w:r w:rsidR="00E67A95">
        <w:t xml:space="preserve"> i więcej</w:t>
      </w:r>
      <w:r w:rsidR="00D93667">
        <w:t xml:space="preserve"> – PODAĆ DOKŁADNIE ILE</w:t>
      </w:r>
      <w:r>
        <w:t>) od daty podpisania protokołu odbioru</w:t>
      </w:r>
    </w:p>
    <w:p w14:paraId="54BD7636" w14:textId="6673AFFE" w:rsidR="00D200D8" w:rsidRDefault="00D200D8" w:rsidP="00D200D8">
      <w:pPr>
        <w:jc w:val="both"/>
      </w:pPr>
      <w:r w:rsidRPr="00B35DA3">
        <w:rPr>
          <w:b/>
        </w:rPr>
        <w:t xml:space="preserve">Czas reakcji Wykonawcy liczony od zgłoszenia </w:t>
      </w:r>
      <w:r w:rsidR="00D93667">
        <w:rPr>
          <w:b/>
        </w:rPr>
        <w:t>usterki</w:t>
      </w:r>
      <w:r>
        <w:rPr>
          <w:b/>
        </w:rPr>
        <w:t xml:space="preserve">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 xml:space="preserve">wpisać odpowiednio: </w:t>
      </w:r>
      <w:r w:rsidR="00C02BAF">
        <w:t xml:space="preserve">do </w:t>
      </w:r>
      <w:r>
        <w:t>24 h</w:t>
      </w:r>
      <w:r w:rsidR="00C02BAF">
        <w:t>, 25-48 h</w:t>
      </w:r>
      <w:r>
        <w:t xml:space="preserve"> lub </w:t>
      </w:r>
      <w:r w:rsidR="00C02BAF">
        <w:t xml:space="preserve">powyżej </w:t>
      </w:r>
      <w:r>
        <w:t>48 h</w:t>
      </w:r>
      <w:r w:rsidR="00D93667">
        <w:t xml:space="preserve"> – PODAĆ DOKŁADNIE ILE</w:t>
      </w:r>
      <w:r w:rsidRPr="00B35DA3">
        <w:t>)</w:t>
      </w:r>
    </w:p>
    <w:p w14:paraId="001A10B3" w14:textId="77777777" w:rsidR="005001EB" w:rsidRDefault="005001EB" w:rsidP="00D200D8">
      <w:pPr>
        <w:jc w:val="both"/>
        <w:rPr>
          <w:u w:val="single"/>
        </w:rPr>
      </w:pPr>
      <w:bookmarkStart w:id="8" w:name="_Hlk51753816"/>
      <w:bookmarkStart w:id="9" w:name="_Hlk50105795"/>
      <w:bookmarkEnd w:id="3"/>
      <w:bookmarkEnd w:id="5"/>
    </w:p>
    <w:p w14:paraId="4B73AE84" w14:textId="77777777" w:rsidR="00E57579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250BD18B" w14:textId="5DB9958A" w:rsidR="00D93667" w:rsidRPr="00F67712" w:rsidRDefault="00D93667" w:rsidP="00D93667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 w:rsidR="00C3597B">
        <w:rPr>
          <w:bCs/>
          <w:sz w:val="22"/>
          <w:u w:val="single"/>
          <w:lang w:val="en-US"/>
        </w:rPr>
        <w:t>2</w:t>
      </w:r>
      <w:r w:rsidRPr="00F67712">
        <w:rPr>
          <w:bCs/>
          <w:sz w:val="22"/>
          <w:u w:val="single"/>
          <w:lang w:val="en-US"/>
        </w:rPr>
        <w:t xml:space="preserve">: </w:t>
      </w:r>
      <w:proofErr w:type="spellStart"/>
      <w:r w:rsidR="00C3597B" w:rsidRPr="00C3597B">
        <w:rPr>
          <w:bCs/>
          <w:sz w:val="22"/>
          <w:u w:val="single"/>
          <w:lang w:val="en-US"/>
        </w:rPr>
        <w:t>Przeglądy</w:t>
      </w:r>
      <w:proofErr w:type="spellEnd"/>
      <w:r w:rsidR="00C3597B" w:rsidRPr="00C3597B">
        <w:rPr>
          <w:bCs/>
          <w:sz w:val="22"/>
          <w:u w:val="single"/>
          <w:lang w:val="en-US"/>
        </w:rPr>
        <w:t xml:space="preserve"> </w:t>
      </w:r>
      <w:proofErr w:type="spellStart"/>
      <w:r w:rsidR="00C3597B" w:rsidRPr="00C3597B">
        <w:rPr>
          <w:bCs/>
          <w:sz w:val="22"/>
          <w:u w:val="single"/>
          <w:lang w:val="en-US"/>
        </w:rPr>
        <w:t>Echokardiografów</w:t>
      </w:r>
      <w:proofErr w:type="spellEnd"/>
      <w:r w:rsidR="00C3597B" w:rsidRPr="00C3597B">
        <w:rPr>
          <w:bCs/>
          <w:sz w:val="22"/>
          <w:u w:val="single"/>
          <w:lang w:val="en-US"/>
        </w:rPr>
        <w:t xml:space="preserve"> </w:t>
      </w:r>
      <w:proofErr w:type="spellStart"/>
      <w:r w:rsidR="00C3597B" w:rsidRPr="00C3597B">
        <w:rPr>
          <w:bCs/>
          <w:sz w:val="22"/>
          <w:u w:val="single"/>
          <w:lang w:val="en-US"/>
        </w:rPr>
        <w:t>i</w:t>
      </w:r>
      <w:proofErr w:type="spellEnd"/>
      <w:r w:rsidR="00C3597B" w:rsidRPr="00C3597B">
        <w:rPr>
          <w:bCs/>
          <w:sz w:val="22"/>
          <w:u w:val="single"/>
          <w:lang w:val="en-US"/>
        </w:rPr>
        <w:t xml:space="preserve"> </w:t>
      </w:r>
      <w:proofErr w:type="spellStart"/>
      <w:r w:rsidR="00C3597B" w:rsidRPr="00C3597B">
        <w:rPr>
          <w:bCs/>
          <w:sz w:val="22"/>
          <w:u w:val="single"/>
          <w:lang w:val="en-US"/>
        </w:rPr>
        <w:t>Ultrasonografów</w:t>
      </w:r>
      <w:proofErr w:type="spellEnd"/>
      <w:r w:rsidR="00C3597B" w:rsidRPr="00C3597B">
        <w:rPr>
          <w:bCs/>
          <w:sz w:val="22"/>
          <w:u w:val="single"/>
          <w:lang w:val="en-US"/>
        </w:rPr>
        <w:t xml:space="preserve"> </w:t>
      </w:r>
      <w:proofErr w:type="spellStart"/>
      <w:r w:rsidR="00C3597B" w:rsidRPr="00C3597B">
        <w:rPr>
          <w:bCs/>
          <w:sz w:val="22"/>
          <w:u w:val="single"/>
          <w:lang w:val="en-US"/>
        </w:rPr>
        <w:t>firmy</w:t>
      </w:r>
      <w:proofErr w:type="spellEnd"/>
      <w:r w:rsidR="00C3597B" w:rsidRPr="00C3597B">
        <w:rPr>
          <w:bCs/>
          <w:sz w:val="22"/>
          <w:u w:val="single"/>
          <w:lang w:val="en-US"/>
        </w:rPr>
        <w:t xml:space="preserve"> GE</w:t>
      </w:r>
    </w:p>
    <w:p w14:paraId="723027EE" w14:textId="77777777" w:rsidR="002B4556" w:rsidRPr="00281DC6" w:rsidRDefault="002B4556" w:rsidP="002B455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</w:t>
      </w:r>
      <w:r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C78D630" w14:textId="77777777" w:rsidR="002B4556" w:rsidRDefault="002B4556" w:rsidP="002B4556">
      <w:pPr>
        <w:spacing w:after="120" w:line="276" w:lineRule="auto"/>
        <w:contextualSpacing/>
        <w:jc w:val="both"/>
        <w:rPr>
          <w:b/>
          <w:sz w:val="22"/>
        </w:rPr>
      </w:pPr>
      <w:r w:rsidRPr="00591410">
        <w:rPr>
          <w:b/>
          <w:sz w:val="22"/>
        </w:rPr>
        <w:t xml:space="preserve">Wartość brutto za wykonanie całości przedmiotu zamówienia (przeglądy plus pakiet </w:t>
      </w:r>
      <w:r>
        <w:rPr>
          <w:b/>
          <w:sz w:val="22"/>
        </w:rPr>
        <w:t>10</w:t>
      </w:r>
      <w:r w:rsidRPr="00591410">
        <w:rPr>
          <w:b/>
          <w:sz w:val="22"/>
        </w:rPr>
        <w:t xml:space="preserve"> roboczogodzin dla napraw) wynosi: ……………….. zł </w:t>
      </w:r>
    </w:p>
    <w:p w14:paraId="02BDCBAE" w14:textId="77777777" w:rsidR="002B4556" w:rsidRPr="00281DC6" w:rsidRDefault="002B4556" w:rsidP="002B455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>
        <w:rPr>
          <w:bCs/>
          <w:sz w:val="22"/>
        </w:rPr>
        <w:t>,</w:t>
      </w:r>
    </w:p>
    <w:p w14:paraId="4A5FD224" w14:textId="77777777" w:rsidR="00D93667" w:rsidRPr="00467243" w:rsidRDefault="00D93667" w:rsidP="00D93667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590D8B50" w14:textId="77777777" w:rsidR="00D93667" w:rsidRDefault="00D93667" w:rsidP="00D93667">
      <w:pPr>
        <w:jc w:val="both"/>
      </w:pPr>
      <w:r>
        <w:t xml:space="preserve">w tym: </w:t>
      </w:r>
    </w:p>
    <w:p w14:paraId="77A66CE7" w14:textId="77777777" w:rsidR="00D93667" w:rsidRDefault="00D93667" w:rsidP="00F95905">
      <w:pPr>
        <w:numPr>
          <w:ilvl w:val="0"/>
          <w:numId w:val="20"/>
        </w:numPr>
      </w:pPr>
      <w:r>
        <w:t xml:space="preserve">Koszt jednego przeglądu </w:t>
      </w:r>
    </w:p>
    <w:p w14:paraId="46ACC8E3" w14:textId="77777777" w:rsidR="00D93667" w:rsidRDefault="00D93667" w:rsidP="00D93667">
      <w:pPr>
        <w:ind w:left="1068"/>
      </w:pPr>
      <w:r>
        <w:t>Wartość netto:    ………. ….% VAT: ………..</w:t>
      </w:r>
    </w:p>
    <w:p w14:paraId="6DA386C0" w14:textId="77777777" w:rsidR="00D93667" w:rsidRDefault="00D93667" w:rsidP="00D93667">
      <w:pPr>
        <w:ind w:left="1068"/>
      </w:pPr>
      <w:r>
        <w:t>Wartość brutto: ………..</w:t>
      </w:r>
    </w:p>
    <w:p w14:paraId="35756F3C" w14:textId="77777777" w:rsidR="00D93667" w:rsidRDefault="00D93667" w:rsidP="00D93667">
      <w:pPr>
        <w:ind w:left="1068"/>
      </w:pPr>
    </w:p>
    <w:p w14:paraId="75391175" w14:textId="77777777" w:rsidR="00D93667" w:rsidRDefault="00D93667" w:rsidP="00F95905">
      <w:pPr>
        <w:numPr>
          <w:ilvl w:val="0"/>
          <w:numId w:val="20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295FAC58" w14:textId="77777777" w:rsidR="00D93667" w:rsidRPr="00C922E2" w:rsidRDefault="00D93667" w:rsidP="00D93667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566362BE" w14:textId="77777777" w:rsidR="00D93667" w:rsidRPr="00C922E2" w:rsidRDefault="00D93667" w:rsidP="00D93667">
      <w:pPr>
        <w:ind w:left="1134"/>
      </w:pPr>
      <w:r w:rsidRPr="00C922E2">
        <w:t>Wartość brutto: ………..</w:t>
      </w:r>
    </w:p>
    <w:p w14:paraId="3DCFE465" w14:textId="77777777" w:rsidR="00D93667" w:rsidRPr="008D24E8" w:rsidRDefault="00D93667" w:rsidP="00D93667">
      <w:pPr>
        <w:ind w:left="708"/>
        <w:rPr>
          <w:b/>
          <w:color w:val="FF0000"/>
        </w:rPr>
      </w:pPr>
    </w:p>
    <w:p w14:paraId="6B79DA92" w14:textId="77777777" w:rsidR="00D93667" w:rsidRPr="008D24E8" w:rsidRDefault="00D93667" w:rsidP="00D93667">
      <w:pPr>
        <w:rPr>
          <w:color w:val="FF0000"/>
          <w:sz w:val="20"/>
        </w:rPr>
      </w:pPr>
    </w:p>
    <w:p w14:paraId="3CC2F1C0" w14:textId="77777777" w:rsidR="00D93667" w:rsidRDefault="00D93667" w:rsidP="00D93667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1DC11D02" w14:textId="77777777" w:rsidR="00D93667" w:rsidRPr="00CA2EB7" w:rsidRDefault="00D93667" w:rsidP="00D93667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482896E" w14:textId="77777777" w:rsidR="00D93667" w:rsidRDefault="00D93667" w:rsidP="00D93667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7-12 miesięcy, 13 miesięcy i więcej – PODAĆ DOKŁADNIE ILE) od daty podpisania protokołu odbioru</w:t>
      </w:r>
    </w:p>
    <w:p w14:paraId="6EDF012C" w14:textId="77777777" w:rsidR="00D93667" w:rsidRDefault="00D93667" w:rsidP="00D93667">
      <w:pPr>
        <w:jc w:val="both"/>
      </w:pPr>
      <w:r w:rsidRPr="00B35DA3">
        <w:rPr>
          <w:b/>
        </w:rPr>
        <w:lastRenderedPageBreak/>
        <w:t xml:space="preserve">Czas reakcji Wykonawcy liczony od zgłoszenia </w:t>
      </w:r>
      <w:r>
        <w:rPr>
          <w:b/>
        </w:rPr>
        <w:t>usterki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do 24 h, 25-48 h lub powyżej 48 h – PODAĆ DOKŁADNIE ILE</w:t>
      </w:r>
      <w:r w:rsidRPr="00B35DA3">
        <w:t>)</w:t>
      </w:r>
    </w:p>
    <w:p w14:paraId="02FF6259" w14:textId="360E3EB3" w:rsidR="00B03F5C" w:rsidRDefault="00B03F5C" w:rsidP="00D200D8">
      <w:pPr>
        <w:jc w:val="both"/>
        <w:rPr>
          <w:u w:val="single"/>
        </w:rPr>
      </w:pPr>
    </w:p>
    <w:p w14:paraId="5B881F62" w14:textId="030C3539" w:rsidR="00E57579" w:rsidRDefault="00E57579" w:rsidP="00D200D8">
      <w:pPr>
        <w:jc w:val="both"/>
        <w:rPr>
          <w:u w:val="single"/>
        </w:rPr>
      </w:pPr>
    </w:p>
    <w:p w14:paraId="4E287FBF" w14:textId="58DD5C97" w:rsidR="00D93667" w:rsidRPr="00F67712" w:rsidRDefault="00D93667" w:rsidP="00D93667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 w:rsidR="00C3597B">
        <w:rPr>
          <w:bCs/>
          <w:sz w:val="22"/>
          <w:u w:val="single"/>
          <w:lang w:val="en-US"/>
        </w:rPr>
        <w:t>3</w:t>
      </w:r>
      <w:r w:rsidRPr="00F67712">
        <w:rPr>
          <w:bCs/>
          <w:sz w:val="22"/>
          <w:u w:val="single"/>
          <w:lang w:val="en-US"/>
        </w:rPr>
        <w:t xml:space="preserve">: </w:t>
      </w:r>
      <w:proofErr w:type="spellStart"/>
      <w:r w:rsidR="00C3597B" w:rsidRPr="00C3597B">
        <w:rPr>
          <w:bCs/>
          <w:sz w:val="22"/>
          <w:u w:val="single"/>
          <w:lang w:val="en-US"/>
        </w:rPr>
        <w:t>Przeglądy</w:t>
      </w:r>
      <w:proofErr w:type="spellEnd"/>
      <w:r w:rsidR="00C3597B" w:rsidRPr="00C3597B">
        <w:rPr>
          <w:bCs/>
          <w:sz w:val="22"/>
          <w:u w:val="single"/>
          <w:lang w:val="en-US"/>
        </w:rPr>
        <w:t xml:space="preserve"> </w:t>
      </w:r>
      <w:proofErr w:type="spellStart"/>
      <w:r w:rsidR="00C3597B" w:rsidRPr="00C3597B">
        <w:rPr>
          <w:bCs/>
          <w:sz w:val="22"/>
          <w:u w:val="single"/>
          <w:lang w:val="en-US"/>
        </w:rPr>
        <w:t>aparatów</w:t>
      </w:r>
      <w:proofErr w:type="spellEnd"/>
      <w:r w:rsidR="00C3597B" w:rsidRPr="00C3597B">
        <w:rPr>
          <w:bCs/>
          <w:sz w:val="22"/>
          <w:u w:val="single"/>
          <w:lang w:val="en-US"/>
        </w:rPr>
        <w:t xml:space="preserve"> RTG</w:t>
      </w:r>
    </w:p>
    <w:p w14:paraId="463B7654" w14:textId="675DA90B" w:rsidR="002B4556" w:rsidRPr="00281DC6" w:rsidRDefault="002B4556" w:rsidP="002B455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</w:t>
      </w:r>
      <w:r>
        <w:rPr>
          <w:bCs/>
          <w:sz w:val="22"/>
        </w:rPr>
        <w:t xml:space="preserve">(przeglądy plus pakiet </w:t>
      </w:r>
      <w:r>
        <w:rPr>
          <w:bCs/>
          <w:sz w:val="22"/>
        </w:rPr>
        <w:t>2</w:t>
      </w:r>
      <w:r>
        <w:rPr>
          <w:bCs/>
          <w:sz w:val="22"/>
        </w:rPr>
        <w:t xml:space="preserve">0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2373D1F" w14:textId="7F42CD40" w:rsidR="002B4556" w:rsidRDefault="002B4556" w:rsidP="002B4556">
      <w:pPr>
        <w:spacing w:after="120" w:line="276" w:lineRule="auto"/>
        <w:contextualSpacing/>
        <w:jc w:val="both"/>
        <w:rPr>
          <w:b/>
          <w:sz w:val="22"/>
        </w:rPr>
      </w:pPr>
      <w:r w:rsidRPr="00591410">
        <w:rPr>
          <w:b/>
          <w:sz w:val="22"/>
        </w:rPr>
        <w:t xml:space="preserve">Wartość brutto za wykonanie całości przedmiotu zamówienia (przeglądy plus pakiet </w:t>
      </w:r>
      <w:r>
        <w:rPr>
          <w:b/>
          <w:sz w:val="22"/>
        </w:rPr>
        <w:t>2</w:t>
      </w:r>
      <w:r>
        <w:rPr>
          <w:b/>
          <w:sz w:val="22"/>
        </w:rPr>
        <w:t>0</w:t>
      </w:r>
      <w:r w:rsidRPr="00591410">
        <w:rPr>
          <w:b/>
          <w:sz w:val="22"/>
        </w:rPr>
        <w:t xml:space="preserve"> roboczogodzin dla napraw) wynosi: ……………….. zł </w:t>
      </w:r>
    </w:p>
    <w:p w14:paraId="4C30BF7A" w14:textId="77777777" w:rsidR="002B4556" w:rsidRPr="00281DC6" w:rsidRDefault="002B4556" w:rsidP="002B455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>
        <w:rPr>
          <w:bCs/>
          <w:sz w:val="22"/>
        </w:rPr>
        <w:t>,</w:t>
      </w:r>
    </w:p>
    <w:p w14:paraId="64C9C746" w14:textId="77777777" w:rsidR="00D93667" w:rsidRPr="00467243" w:rsidRDefault="00D93667" w:rsidP="00D93667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2BEEB54D" w14:textId="77777777" w:rsidR="00D93667" w:rsidRDefault="00D93667" w:rsidP="00D93667">
      <w:pPr>
        <w:jc w:val="both"/>
      </w:pPr>
      <w:r>
        <w:t xml:space="preserve">w tym: </w:t>
      </w:r>
    </w:p>
    <w:p w14:paraId="7FAE21E3" w14:textId="77777777" w:rsidR="00D93667" w:rsidRDefault="00D93667" w:rsidP="00F95905">
      <w:pPr>
        <w:numPr>
          <w:ilvl w:val="0"/>
          <w:numId w:val="21"/>
        </w:numPr>
      </w:pPr>
      <w:r>
        <w:t xml:space="preserve">Koszt jednego przeglądu </w:t>
      </w:r>
    </w:p>
    <w:p w14:paraId="5656F647" w14:textId="77777777" w:rsidR="00D93667" w:rsidRDefault="00D93667" w:rsidP="00D93667">
      <w:pPr>
        <w:ind w:left="1068"/>
      </w:pPr>
      <w:r>
        <w:t>Wartość netto:    ………. ….% VAT: ………..</w:t>
      </w:r>
    </w:p>
    <w:p w14:paraId="6132E286" w14:textId="77777777" w:rsidR="00D93667" w:rsidRDefault="00D93667" w:rsidP="00D93667">
      <w:pPr>
        <w:ind w:left="1068"/>
      </w:pPr>
      <w:r>
        <w:t>Wartość brutto: ………..</w:t>
      </w:r>
    </w:p>
    <w:p w14:paraId="78291B9F" w14:textId="77777777" w:rsidR="00D93667" w:rsidRDefault="00D93667" w:rsidP="00D93667">
      <w:pPr>
        <w:ind w:left="1068"/>
      </w:pPr>
    </w:p>
    <w:p w14:paraId="5C15A702" w14:textId="77777777" w:rsidR="00D93667" w:rsidRDefault="00D93667" w:rsidP="00F95905">
      <w:pPr>
        <w:numPr>
          <w:ilvl w:val="0"/>
          <w:numId w:val="21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5B4E87E" w14:textId="77777777" w:rsidR="00D93667" w:rsidRPr="00C922E2" w:rsidRDefault="00D93667" w:rsidP="00D93667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484811C6" w14:textId="77777777" w:rsidR="00D93667" w:rsidRPr="00C922E2" w:rsidRDefault="00D93667" w:rsidP="00D93667">
      <w:pPr>
        <w:ind w:left="1134"/>
      </w:pPr>
      <w:r w:rsidRPr="00C922E2">
        <w:t>Wartość brutto: ………..</w:t>
      </w:r>
    </w:p>
    <w:p w14:paraId="0FDEB745" w14:textId="77777777" w:rsidR="00D93667" w:rsidRPr="008D24E8" w:rsidRDefault="00D93667" w:rsidP="00D93667">
      <w:pPr>
        <w:ind w:left="708"/>
        <w:rPr>
          <w:b/>
          <w:color w:val="FF0000"/>
        </w:rPr>
      </w:pPr>
    </w:p>
    <w:p w14:paraId="6E29797A" w14:textId="77777777" w:rsidR="00D93667" w:rsidRPr="008D24E8" w:rsidRDefault="00D93667" w:rsidP="00D93667">
      <w:pPr>
        <w:rPr>
          <w:color w:val="FF0000"/>
          <w:sz w:val="20"/>
        </w:rPr>
      </w:pPr>
    </w:p>
    <w:p w14:paraId="48262BFD" w14:textId="77777777" w:rsidR="00D93667" w:rsidRDefault="00D93667" w:rsidP="00D93667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7B726DAF" w14:textId="77777777" w:rsidR="00D93667" w:rsidRPr="00CA2EB7" w:rsidRDefault="00D93667" w:rsidP="00D93667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6FE6DE8A" w14:textId="77777777" w:rsidR="00D93667" w:rsidRDefault="00D93667" w:rsidP="00D93667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7-12 miesięcy, 13 miesięcy i więcej – PODAĆ DOKŁADNIE ILE) od daty podpisania protokołu odbioru</w:t>
      </w:r>
    </w:p>
    <w:p w14:paraId="06F439AA" w14:textId="77777777" w:rsidR="00D93667" w:rsidRDefault="00D93667" w:rsidP="00D93667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usterki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do 24 h, 25-48 h lub powyżej 48 h – PODAĆ DOKŁADNIE ILE</w:t>
      </w:r>
      <w:r w:rsidRPr="00B35DA3">
        <w:t>)</w:t>
      </w:r>
    </w:p>
    <w:p w14:paraId="06626C01" w14:textId="7EDCB332" w:rsidR="00E57579" w:rsidRDefault="00E57579" w:rsidP="00D200D8">
      <w:pPr>
        <w:jc w:val="both"/>
        <w:rPr>
          <w:u w:val="single"/>
        </w:rPr>
      </w:pPr>
    </w:p>
    <w:p w14:paraId="2280EB86" w14:textId="77777777" w:rsidR="00D93667" w:rsidRDefault="00D93667" w:rsidP="00D200D8">
      <w:pPr>
        <w:jc w:val="both"/>
        <w:rPr>
          <w:u w:val="single"/>
        </w:rPr>
      </w:pPr>
    </w:p>
    <w:p w14:paraId="38093AC7" w14:textId="1A466B89" w:rsidR="00D93667" w:rsidRPr="00F67712" w:rsidRDefault="00D93667" w:rsidP="00D93667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 w:rsidR="00C3597B">
        <w:rPr>
          <w:bCs/>
          <w:sz w:val="22"/>
          <w:u w:val="single"/>
          <w:lang w:val="en-US"/>
        </w:rPr>
        <w:t>4</w:t>
      </w:r>
      <w:r w:rsidRPr="00F67712">
        <w:rPr>
          <w:bCs/>
          <w:sz w:val="22"/>
          <w:u w:val="single"/>
          <w:lang w:val="en-US"/>
        </w:rPr>
        <w:t xml:space="preserve">: </w:t>
      </w:r>
      <w:proofErr w:type="spellStart"/>
      <w:r w:rsidR="00C3597B" w:rsidRPr="00C3597B">
        <w:rPr>
          <w:bCs/>
          <w:sz w:val="22"/>
          <w:u w:val="single"/>
          <w:lang w:val="en-US"/>
        </w:rPr>
        <w:t>Przeglądy</w:t>
      </w:r>
      <w:proofErr w:type="spellEnd"/>
      <w:r w:rsidR="00C3597B" w:rsidRPr="00C3597B">
        <w:rPr>
          <w:bCs/>
          <w:sz w:val="22"/>
          <w:u w:val="single"/>
          <w:lang w:val="en-US"/>
        </w:rPr>
        <w:t xml:space="preserve"> </w:t>
      </w:r>
      <w:proofErr w:type="spellStart"/>
      <w:r w:rsidR="00C3597B" w:rsidRPr="00C3597B">
        <w:rPr>
          <w:bCs/>
          <w:sz w:val="22"/>
          <w:u w:val="single"/>
          <w:lang w:val="en-US"/>
        </w:rPr>
        <w:t>sprzetu</w:t>
      </w:r>
      <w:proofErr w:type="spellEnd"/>
      <w:r w:rsidR="00C3597B" w:rsidRPr="00C3597B">
        <w:rPr>
          <w:bCs/>
          <w:sz w:val="22"/>
          <w:u w:val="single"/>
          <w:lang w:val="en-US"/>
        </w:rPr>
        <w:t xml:space="preserve"> </w:t>
      </w:r>
      <w:proofErr w:type="spellStart"/>
      <w:r w:rsidR="00C3597B" w:rsidRPr="00C3597B">
        <w:rPr>
          <w:bCs/>
          <w:sz w:val="22"/>
          <w:u w:val="single"/>
          <w:lang w:val="en-US"/>
        </w:rPr>
        <w:t>medycznego</w:t>
      </w:r>
      <w:proofErr w:type="spellEnd"/>
      <w:r w:rsidR="00C3597B" w:rsidRPr="00C3597B">
        <w:rPr>
          <w:bCs/>
          <w:sz w:val="22"/>
          <w:u w:val="single"/>
          <w:lang w:val="en-US"/>
        </w:rPr>
        <w:t xml:space="preserve"> - Respiratory</w:t>
      </w:r>
    </w:p>
    <w:p w14:paraId="54043381" w14:textId="77777777" w:rsidR="002B4556" w:rsidRPr="00281DC6" w:rsidRDefault="002B4556" w:rsidP="002B455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</w:t>
      </w:r>
      <w:r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038CE6E" w14:textId="77777777" w:rsidR="002B4556" w:rsidRDefault="002B4556" w:rsidP="002B4556">
      <w:pPr>
        <w:spacing w:after="120" w:line="276" w:lineRule="auto"/>
        <w:contextualSpacing/>
        <w:jc w:val="both"/>
        <w:rPr>
          <w:b/>
          <w:sz w:val="22"/>
        </w:rPr>
      </w:pPr>
      <w:r w:rsidRPr="00591410">
        <w:rPr>
          <w:b/>
          <w:sz w:val="22"/>
        </w:rPr>
        <w:t xml:space="preserve">Wartość brutto za wykonanie całości przedmiotu zamówienia (przeglądy plus pakiet </w:t>
      </w:r>
      <w:r>
        <w:rPr>
          <w:b/>
          <w:sz w:val="22"/>
        </w:rPr>
        <w:t>10</w:t>
      </w:r>
      <w:r w:rsidRPr="00591410">
        <w:rPr>
          <w:b/>
          <w:sz w:val="22"/>
        </w:rPr>
        <w:t xml:space="preserve"> roboczogodzin dla napraw) wynosi: ……………….. zł </w:t>
      </w:r>
    </w:p>
    <w:p w14:paraId="5E542162" w14:textId="77777777" w:rsidR="002B4556" w:rsidRPr="00281DC6" w:rsidRDefault="002B4556" w:rsidP="002B455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>
        <w:rPr>
          <w:bCs/>
          <w:sz w:val="22"/>
        </w:rPr>
        <w:t>,</w:t>
      </w:r>
    </w:p>
    <w:p w14:paraId="1224C640" w14:textId="77777777" w:rsidR="00D93667" w:rsidRPr="00467243" w:rsidRDefault="00D93667" w:rsidP="00D93667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27D6313C" w14:textId="77777777" w:rsidR="00D93667" w:rsidRDefault="00D93667" w:rsidP="00D93667">
      <w:pPr>
        <w:jc w:val="both"/>
      </w:pPr>
      <w:r>
        <w:t xml:space="preserve">w tym: </w:t>
      </w:r>
    </w:p>
    <w:p w14:paraId="5F2B962C" w14:textId="77777777" w:rsidR="00D93667" w:rsidRDefault="00D93667" w:rsidP="00F95905">
      <w:pPr>
        <w:numPr>
          <w:ilvl w:val="0"/>
          <w:numId w:val="22"/>
        </w:numPr>
      </w:pPr>
      <w:r>
        <w:t xml:space="preserve">Koszt jednego przeglądu </w:t>
      </w:r>
    </w:p>
    <w:p w14:paraId="262D0BD9" w14:textId="77777777" w:rsidR="00D93667" w:rsidRDefault="00D93667" w:rsidP="00D93667">
      <w:pPr>
        <w:ind w:left="1068"/>
      </w:pPr>
      <w:r>
        <w:t>Wartość netto:    ………. ….% VAT: ………..</w:t>
      </w:r>
    </w:p>
    <w:p w14:paraId="292C52F5" w14:textId="77777777" w:rsidR="00D93667" w:rsidRDefault="00D93667" w:rsidP="00D93667">
      <w:pPr>
        <w:ind w:left="1068"/>
      </w:pPr>
      <w:r>
        <w:t>Wartość brutto: ………..</w:t>
      </w:r>
    </w:p>
    <w:p w14:paraId="247753A7" w14:textId="77777777" w:rsidR="00D93667" w:rsidRDefault="00D93667" w:rsidP="00D93667">
      <w:pPr>
        <w:ind w:left="1068"/>
      </w:pPr>
    </w:p>
    <w:p w14:paraId="10D0EE8F" w14:textId="77777777" w:rsidR="00D93667" w:rsidRDefault="00D93667" w:rsidP="00F95905">
      <w:pPr>
        <w:numPr>
          <w:ilvl w:val="0"/>
          <w:numId w:val="22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3A5CA2F7" w14:textId="77777777" w:rsidR="00D93667" w:rsidRPr="00C922E2" w:rsidRDefault="00D93667" w:rsidP="00D93667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0EE4AE5B" w14:textId="77777777" w:rsidR="00D93667" w:rsidRPr="00C922E2" w:rsidRDefault="00D93667" w:rsidP="00D93667">
      <w:pPr>
        <w:ind w:left="1134"/>
      </w:pPr>
      <w:r w:rsidRPr="00C922E2">
        <w:t>Wartość brutto: ………..</w:t>
      </w:r>
    </w:p>
    <w:p w14:paraId="76019D9D" w14:textId="77777777" w:rsidR="00D93667" w:rsidRPr="008D24E8" w:rsidRDefault="00D93667" w:rsidP="00D93667">
      <w:pPr>
        <w:ind w:left="708"/>
        <w:rPr>
          <w:b/>
          <w:color w:val="FF0000"/>
        </w:rPr>
      </w:pPr>
    </w:p>
    <w:p w14:paraId="370897F5" w14:textId="77777777" w:rsidR="00D93667" w:rsidRPr="008D24E8" w:rsidRDefault="00D93667" w:rsidP="00D93667">
      <w:pPr>
        <w:rPr>
          <w:color w:val="FF0000"/>
          <w:sz w:val="20"/>
        </w:rPr>
      </w:pPr>
    </w:p>
    <w:p w14:paraId="5FBA58A9" w14:textId="77777777" w:rsidR="00D93667" w:rsidRDefault="00D93667" w:rsidP="00D93667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0AE83040" w14:textId="77777777" w:rsidR="00D93667" w:rsidRPr="00CA2EB7" w:rsidRDefault="00D93667" w:rsidP="00D93667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088FCD76" w14:textId="77777777" w:rsidR="00D93667" w:rsidRDefault="00D93667" w:rsidP="00D93667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7-12 miesięcy, 13 miesięcy i więcej – PODAĆ DOKŁADNIE ILE) od daty podpisania protokołu odbioru</w:t>
      </w:r>
    </w:p>
    <w:p w14:paraId="0FC9E2EA" w14:textId="77777777" w:rsidR="00D93667" w:rsidRDefault="00D93667" w:rsidP="00D93667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usterki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do 24 h, 25-48 h lub powyżej 48 h – PODAĆ DOKŁADNIE ILE</w:t>
      </w:r>
      <w:r w:rsidRPr="00B35DA3">
        <w:t>)</w:t>
      </w:r>
    </w:p>
    <w:p w14:paraId="7084F71E" w14:textId="77777777" w:rsidR="00D93667" w:rsidRDefault="00D93667" w:rsidP="00D200D8">
      <w:pPr>
        <w:jc w:val="both"/>
        <w:rPr>
          <w:u w:val="single"/>
        </w:rPr>
      </w:pPr>
    </w:p>
    <w:p w14:paraId="73D37268" w14:textId="481EB6CA" w:rsidR="00E57579" w:rsidRDefault="00E57579" w:rsidP="00D200D8">
      <w:pPr>
        <w:jc w:val="both"/>
        <w:rPr>
          <w:u w:val="single"/>
        </w:rPr>
      </w:pPr>
    </w:p>
    <w:p w14:paraId="67F0C96C" w14:textId="77777777" w:rsidR="00E57579" w:rsidRPr="00071FE3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1D4CF82B" w14:textId="16711E87" w:rsidR="00E57579" w:rsidRDefault="00E57579" w:rsidP="00D200D8">
      <w:pPr>
        <w:jc w:val="both"/>
        <w:rPr>
          <w:u w:val="single"/>
        </w:rPr>
      </w:pPr>
    </w:p>
    <w:p w14:paraId="0CACEDD9" w14:textId="77777777" w:rsidR="00E57579" w:rsidRDefault="00E57579" w:rsidP="00D200D8">
      <w:pPr>
        <w:jc w:val="both"/>
        <w:rPr>
          <w:u w:val="single"/>
        </w:rPr>
      </w:pPr>
    </w:p>
    <w:bookmarkEnd w:id="8"/>
    <w:bookmarkEnd w:id="9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0AE6A2F3" w14:textId="77777777" w:rsidR="002B4556" w:rsidRDefault="002B4556" w:rsidP="002B4556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>
        <w:rPr>
          <w:b/>
          <w:bCs/>
          <w:sz w:val="22"/>
        </w:rPr>
        <w:t>p</w:t>
      </w:r>
      <w:r w:rsidRPr="00B03F5C">
        <w:rPr>
          <w:b/>
          <w:bCs/>
          <w:sz w:val="22"/>
        </w:rPr>
        <w:t xml:space="preserve">racownik serwisu realizujący umowę </w:t>
      </w:r>
      <w:r>
        <w:rPr>
          <w:b/>
          <w:bCs/>
          <w:sz w:val="22"/>
        </w:rPr>
        <w:t xml:space="preserve">– a </w:t>
      </w:r>
      <w:r w:rsidRPr="00A721F9">
        <w:rPr>
          <w:b/>
          <w:bCs/>
          <w:sz w:val="22"/>
        </w:rPr>
        <w:t>wykonując</w:t>
      </w:r>
      <w:r>
        <w:rPr>
          <w:b/>
          <w:bCs/>
          <w:sz w:val="22"/>
        </w:rPr>
        <w:t>y</w:t>
      </w:r>
      <w:r w:rsidRPr="00A721F9">
        <w:rPr>
          <w:b/>
          <w:bCs/>
          <w:sz w:val="22"/>
        </w:rPr>
        <w:t xml:space="preserve"> usługi u Zamawiającego (zarówno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u Wykonawcy jak i Podwykonawcy) zatrudnion</w:t>
      </w:r>
      <w:r>
        <w:rPr>
          <w:b/>
          <w:bCs/>
          <w:sz w:val="22"/>
        </w:rPr>
        <w:t>y jest</w:t>
      </w:r>
      <w:r w:rsidRPr="00A721F9">
        <w:rPr>
          <w:b/>
          <w:bCs/>
          <w:sz w:val="22"/>
        </w:rPr>
        <w:t xml:space="preserve"> na podstawie umowy o pracę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w sposób określony w art. 22 § 1 Ustawy z dnia 26 czerwca 1974 r.  Kodeks Pracy (Dz.U. z 2014 r, poz. 1502, z późn. zm.)</w:t>
      </w:r>
    </w:p>
    <w:p w14:paraId="3E1966ED" w14:textId="301A6DA9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9D8ED13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20C4BAF8" w:rsidR="00281DC6" w:rsidRDefault="00281DC6" w:rsidP="00F95905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709D8C88" w:rsidR="00D74BC1" w:rsidRDefault="00281DC6">
    <w:pPr>
      <w:pStyle w:val="Nagwek"/>
    </w:pPr>
    <w:r>
      <w:t>Znak sprawy: SZW/DZP/</w:t>
    </w:r>
    <w:r w:rsidR="00D93667">
      <w:t>8</w:t>
    </w:r>
    <w:r>
      <w:t>/202</w:t>
    </w:r>
    <w:r w:rsidR="00D93667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3114D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7926EEF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EC10B00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0A15937"/>
    <w:multiLevelType w:val="hybridMultilevel"/>
    <w:tmpl w:val="D8D01FAA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6742DEC"/>
    <w:multiLevelType w:val="hybridMultilevel"/>
    <w:tmpl w:val="40B018C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E46527D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03B45F9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1B9544A"/>
    <w:multiLevelType w:val="hybridMultilevel"/>
    <w:tmpl w:val="D788169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82047E"/>
    <w:multiLevelType w:val="hybridMultilevel"/>
    <w:tmpl w:val="CCC081E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97F7C7E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3BE1139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16"/>
  </w:num>
  <w:num w:numId="2" w16cid:durableId="1906186095">
    <w:abstractNumId w:val="15"/>
  </w:num>
  <w:num w:numId="3" w16cid:durableId="1681618092">
    <w:abstractNumId w:val="7"/>
  </w:num>
  <w:num w:numId="4" w16cid:durableId="484904262">
    <w:abstractNumId w:val="9"/>
  </w:num>
  <w:num w:numId="5" w16cid:durableId="606275709">
    <w:abstractNumId w:val="6"/>
  </w:num>
  <w:num w:numId="6" w16cid:durableId="621153586">
    <w:abstractNumId w:val="2"/>
  </w:num>
  <w:num w:numId="7" w16cid:durableId="409469870">
    <w:abstractNumId w:val="11"/>
  </w:num>
  <w:num w:numId="8" w16cid:durableId="52237868">
    <w:abstractNumId w:val="19"/>
  </w:num>
  <w:num w:numId="9" w16cid:durableId="141969295">
    <w:abstractNumId w:val="8"/>
  </w:num>
  <w:num w:numId="10" w16cid:durableId="1750955323">
    <w:abstractNumId w:val="1"/>
  </w:num>
  <w:num w:numId="11" w16cid:durableId="1438477906">
    <w:abstractNumId w:val="4"/>
  </w:num>
  <w:num w:numId="12" w16cid:durableId="240722652">
    <w:abstractNumId w:val="21"/>
  </w:num>
  <w:num w:numId="13" w16cid:durableId="1494487214">
    <w:abstractNumId w:val="0"/>
  </w:num>
  <w:num w:numId="14" w16cid:durableId="1864006952">
    <w:abstractNumId w:val="14"/>
  </w:num>
  <w:num w:numId="15" w16cid:durableId="932518082">
    <w:abstractNumId w:val="13"/>
  </w:num>
  <w:num w:numId="16" w16cid:durableId="1135949487">
    <w:abstractNumId w:val="5"/>
  </w:num>
  <w:num w:numId="17" w16cid:durableId="1449084641">
    <w:abstractNumId w:val="12"/>
  </w:num>
  <w:num w:numId="18" w16cid:durableId="387074401">
    <w:abstractNumId w:val="17"/>
  </w:num>
  <w:num w:numId="19" w16cid:durableId="2083721444">
    <w:abstractNumId w:val="10"/>
  </w:num>
  <w:num w:numId="20" w16cid:durableId="1276597481">
    <w:abstractNumId w:val="18"/>
  </w:num>
  <w:num w:numId="21" w16cid:durableId="220218314">
    <w:abstractNumId w:val="3"/>
  </w:num>
  <w:num w:numId="22" w16cid:durableId="1821385517">
    <w:abstractNumId w:val="2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0859D9"/>
    <w:rsid w:val="000B7920"/>
    <w:rsid w:val="0018410E"/>
    <w:rsid w:val="00281DC6"/>
    <w:rsid w:val="002B4556"/>
    <w:rsid w:val="002D0B11"/>
    <w:rsid w:val="0030391A"/>
    <w:rsid w:val="003A652F"/>
    <w:rsid w:val="003B13D5"/>
    <w:rsid w:val="004127BF"/>
    <w:rsid w:val="00443C09"/>
    <w:rsid w:val="00460383"/>
    <w:rsid w:val="00464869"/>
    <w:rsid w:val="00467243"/>
    <w:rsid w:val="004858D2"/>
    <w:rsid w:val="004A2566"/>
    <w:rsid w:val="005001EB"/>
    <w:rsid w:val="0051587F"/>
    <w:rsid w:val="00535E57"/>
    <w:rsid w:val="00592545"/>
    <w:rsid w:val="005A70C7"/>
    <w:rsid w:val="00613B65"/>
    <w:rsid w:val="00635C6E"/>
    <w:rsid w:val="006929C9"/>
    <w:rsid w:val="006A2CCB"/>
    <w:rsid w:val="00740C0B"/>
    <w:rsid w:val="007717C3"/>
    <w:rsid w:val="007D1797"/>
    <w:rsid w:val="0080270C"/>
    <w:rsid w:val="00813379"/>
    <w:rsid w:val="008D29B6"/>
    <w:rsid w:val="00925993"/>
    <w:rsid w:val="00942685"/>
    <w:rsid w:val="0095758A"/>
    <w:rsid w:val="009E5297"/>
    <w:rsid w:val="00A35DA2"/>
    <w:rsid w:val="00A45690"/>
    <w:rsid w:val="00AE55B5"/>
    <w:rsid w:val="00B03F5C"/>
    <w:rsid w:val="00B22D6B"/>
    <w:rsid w:val="00BB3E12"/>
    <w:rsid w:val="00C02BAF"/>
    <w:rsid w:val="00C336B1"/>
    <w:rsid w:val="00C3420C"/>
    <w:rsid w:val="00C3597B"/>
    <w:rsid w:val="00CA0475"/>
    <w:rsid w:val="00CA7C6C"/>
    <w:rsid w:val="00CB2BE7"/>
    <w:rsid w:val="00D200D8"/>
    <w:rsid w:val="00D710C9"/>
    <w:rsid w:val="00D74BC1"/>
    <w:rsid w:val="00D81677"/>
    <w:rsid w:val="00D93667"/>
    <w:rsid w:val="00E57579"/>
    <w:rsid w:val="00E67A95"/>
    <w:rsid w:val="00E93CBB"/>
    <w:rsid w:val="00F10FCB"/>
    <w:rsid w:val="00F2537A"/>
    <w:rsid w:val="00F67712"/>
    <w:rsid w:val="00F95905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39</TotalTime>
  <Pages>6</Pages>
  <Words>1372</Words>
  <Characters>8233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9586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Watral-Duńska</cp:lastModifiedBy>
  <cp:revision>12</cp:revision>
  <cp:lastPrinted>2007-10-05T06:59:00Z</cp:lastPrinted>
  <dcterms:created xsi:type="dcterms:W3CDTF">2022-10-05T12:38:00Z</dcterms:created>
  <dcterms:modified xsi:type="dcterms:W3CDTF">2024-03-05T08:15:00Z</dcterms:modified>
</cp:coreProperties>
</file>