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0919" w:rsidRPr="003B091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B091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0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      </w:r>
            <w:proofErr w:type="spellStart"/>
            <w:r w:rsidRPr="003B0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3B0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:. Limanowa [120701_1],obręb: 5 [0005], działka ewid.:16/9.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0919" w:rsidRPr="00A2540E" w:rsidTr="00D507E4">
        <w:tc>
          <w:tcPr>
            <w:tcW w:w="2269" w:type="dxa"/>
            <w:shd w:val="clear" w:color="auto" w:fill="auto"/>
          </w:tcPr>
          <w:p w:rsidR="003B0919" w:rsidRPr="00A2540E" w:rsidRDefault="003B0919" w:rsidP="00D507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0919" w:rsidRPr="00A2540E" w:rsidRDefault="003B0919" w:rsidP="00D507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09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NZ/06/Rb/P/AC/2024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B0919" w:rsidRPr="003B091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B0919" w:rsidRPr="003B0919">
        <w:rPr>
          <w:rFonts w:ascii="Arial" w:hAnsi="Arial" w:cs="Arial"/>
          <w:sz w:val="24"/>
          <w:szCs w:val="24"/>
        </w:rPr>
        <w:t>(</w:t>
      </w:r>
      <w:proofErr w:type="spellStart"/>
      <w:r w:rsidR="003B0919" w:rsidRPr="003B0919">
        <w:rPr>
          <w:rFonts w:ascii="Arial" w:hAnsi="Arial" w:cs="Arial"/>
          <w:sz w:val="24"/>
          <w:szCs w:val="24"/>
        </w:rPr>
        <w:t>t.j</w:t>
      </w:r>
      <w:proofErr w:type="spellEnd"/>
      <w:r w:rsidR="003B0919" w:rsidRPr="003B0919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B091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B091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5D6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07" w:rsidRDefault="00CE5C07" w:rsidP="00025386">
      <w:pPr>
        <w:spacing w:after="0" w:line="240" w:lineRule="auto"/>
      </w:pPr>
      <w:r>
        <w:separator/>
      </w:r>
    </w:p>
  </w:endnote>
  <w:endnote w:type="continuationSeparator" w:id="0">
    <w:p w:rsidR="00CE5C07" w:rsidRDefault="00CE5C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19" w:rsidRDefault="003B09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333015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16C52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64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64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19" w:rsidRDefault="003B09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07" w:rsidRDefault="00CE5C07" w:rsidP="00025386">
      <w:pPr>
        <w:spacing w:after="0" w:line="240" w:lineRule="auto"/>
      </w:pPr>
      <w:r>
        <w:separator/>
      </w:r>
    </w:p>
  </w:footnote>
  <w:footnote w:type="continuationSeparator" w:id="0">
    <w:p w:rsidR="00CE5C07" w:rsidRDefault="00CE5C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19" w:rsidRDefault="003B09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919" w:rsidRDefault="00514B43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                                                                                     </w:t>
    </w:r>
  </w:p>
  <w:p w:rsidR="00514B43" w:rsidRDefault="00514B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BDE" w:rsidRDefault="005D6BDE" w:rsidP="005D6BDE">
    <w:pPr>
      <w:pStyle w:val="Nagwek"/>
      <w:rPr>
        <w:noProof/>
        <w:sz w:val="20"/>
        <w:szCs w:val="20"/>
        <w:lang w:eastAsia="pl-PL"/>
      </w:rPr>
    </w:pPr>
    <w:r>
      <w:rPr>
        <w:noProof/>
        <w:lang w:eastAsia="pl-PL"/>
      </w:rPr>
      <w:drawing>
        <wp:inline distT="0" distB="0" distL="0" distR="0">
          <wp:extent cx="1152525" cy="657225"/>
          <wp:effectExtent l="0" t="0" r="9525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  <w:r>
      <w:rPr>
        <w:noProof/>
        <w:lang w:eastAsia="pl-PL"/>
      </w:rPr>
      <w:drawing>
        <wp:inline distT="0" distB="0" distL="0" distR="0">
          <wp:extent cx="609600" cy="666750"/>
          <wp:effectExtent l="0" t="0" r="0" b="0"/>
          <wp:docPr id="6" name="Obraz 6" descr="undef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 descr="undefin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>
      <w:rPr>
        <w:noProof/>
        <w:lang w:eastAsia="pl-PL"/>
      </w:rPr>
      <w:drawing>
        <wp:inline distT="0" distB="0" distL="0" distR="0">
          <wp:extent cx="819150" cy="6286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6BDE" w:rsidRDefault="005D6BDE" w:rsidP="005D6BDE">
    <w:pPr>
      <w:pStyle w:val="Nagwek"/>
    </w:pPr>
    <w:r>
      <w:rPr>
        <w:noProof/>
        <w:lang w:eastAsia="pl-PL"/>
      </w:rPr>
      <w:drawing>
        <wp:inline distT="0" distB="0" distL="0" distR="0">
          <wp:extent cx="55911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0919" w:rsidRDefault="003B09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C07"/>
    <w:rsid w:val="00025386"/>
    <w:rsid w:val="000423B9"/>
    <w:rsid w:val="00053927"/>
    <w:rsid w:val="00084786"/>
    <w:rsid w:val="0016158F"/>
    <w:rsid w:val="001C2314"/>
    <w:rsid w:val="00213980"/>
    <w:rsid w:val="0024648D"/>
    <w:rsid w:val="00283690"/>
    <w:rsid w:val="00333015"/>
    <w:rsid w:val="003A486D"/>
    <w:rsid w:val="003B0919"/>
    <w:rsid w:val="004374F2"/>
    <w:rsid w:val="00460705"/>
    <w:rsid w:val="00485239"/>
    <w:rsid w:val="004A0686"/>
    <w:rsid w:val="004E27D7"/>
    <w:rsid w:val="004F10A0"/>
    <w:rsid w:val="00514B43"/>
    <w:rsid w:val="0055145C"/>
    <w:rsid w:val="005624D8"/>
    <w:rsid w:val="005D6BDE"/>
    <w:rsid w:val="00620476"/>
    <w:rsid w:val="00657A47"/>
    <w:rsid w:val="00701206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E5C07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36477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13167B6-2881-4D3F-B3C7-0219B5DE5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2024-03-05T08:02:00Z</dcterms:created>
  <dcterms:modified xsi:type="dcterms:W3CDTF">2024-03-05T08:02:00Z</dcterms:modified>
</cp:coreProperties>
</file>