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F25539" w:rsidRPr="00F25539">
        <w:rPr>
          <w:b/>
        </w:rPr>
        <w:t>NZ/06/Rb/P/AC/2024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F25539" w:rsidRPr="00F25539">
        <w:rPr>
          <w:rFonts w:ascii="Arial Narrow" w:hAnsi="Arial Narrow"/>
          <w:b/>
        </w:rPr>
        <w:t xml:space="preserve">Przebudowa i rozbudowa Szpitalnego Oddziału Ratunkowego Szpitala  Powiatowego w Limanowej oraz modernizacja Szpitalnego Oddziału Ratunkowego Szpitala  Powiatowego w Limanowej  wraz z przebudową fragmentu wewnętrznej drogi pożarowej i zewnętrznej infrastruktury, ul. Piłsudskiego 61, 34-600 Limanowa, powiat limanowski, jedn. </w:t>
      </w:r>
      <w:proofErr w:type="spellStart"/>
      <w:r w:rsidR="00F25539" w:rsidRPr="00F25539">
        <w:rPr>
          <w:rFonts w:ascii="Arial Narrow" w:hAnsi="Arial Narrow"/>
          <w:b/>
        </w:rPr>
        <w:t>ewid</w:t>
      </w:r>
      <w:proofErr w:type="spellEnd"/>
      <w:r w:rsidR="00F25539" w:rsidRPr="00F25539">
        <w:rPr>
          <w:rFonts w:ascii="Arial Narrow" w:hAnsi="Arial Narrow"/>
          <w:b/>
        </w:rPr>
        <w:t>:. Limanowa [120701_1],obręb: 5 [0005], działka ewid.:16/9.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0F569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5862" w:rsidRDefault="008D5862" w:rsidP="0038231F">
      <w:pPr>
        <w:spacing w:after="0" w:line="240" w:lineRule="auto"/>
      </w:pPr>
      <w:r>
        <w:separator/>
      </w:r>
    </w:p>
  </w:endnote>
  <w:endnote w:type="continuationSeparator" w:id="0">
    <w:p w:rsidR="008D5862" w:rsidRDefault="008D586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539" w:rsidRDefault="00F2553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C39C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C39C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539" w:rsidRDefault="00F2553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5862" w:rsidRDefault="008D5862" w:rsidP="0038231F">
      <w:pPr>
        <w:spacing w:after="0" w:line="240" w:lineRule="auto"/>
      </w:pPr>
      <w:r>
        <w:separator/>
      </w:r>
    </w:p>
  </w:footnote>
  <w:footnote w:type="continuationSeparator" w:id="0">
    <w:p w:rsidR="008D5862" w:rsidRDefault="008D586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539" w:rsidRDefault="00F2553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539" w:rsidRDefault="000E037A">
    <w:pPr>
      <w:pStyle w:val="Nagwek"/>
      <w:rPr>
        <w:noProof/>
        <w:lang w:eastAsia="pl-PL"/>
      </w:rPr>
    </w:pPr>
    <w:r>
      <w:rPr>
        <w:noProof/>
        <w:lang w:eastAsia="pl-PL"/>
      </w:rPr>
      <w:t xml:space="preserve">                                                                                  </w:t>
    </w:r>
  </w:p>
  <w:p w:rsidR="000E037A" w:rsidRDefault="000E037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5690" w:rsidRDefault="000F5690" w:rsidP="000F5690">
    <w:pPr>
      <w:pStyle w:val="Nagwek"/>
      <w:rPr>
        <w:noProof/>
        <w:sz w:val="20"/>
        <w:szCs w:val="20"/>
        <w:lang w:eastAsia="pl-PL"/>
      </w:rPr>
    </w:pPr>
    <w:r>
      <w:rPr>
        <w:noProof/>
        <w:lang w:eastAsia="pl-PL"/>
      </w:rPr>
      <w:drawing>
        <wp:inline distT="0" distB="0" distL="0" distR="0">
          <wp:extent cx="1152525" cy="65722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</w:t>
    </w:r>
    <w:r>
      <w:rPr>
        <w:noProof/>
        <w:lang w:eastAsia="pl-PL"/>
      </w:rPr>
      <w:drawing>
        <wp:inline distT="0" distB="0" distL="0" distR="0">
          <wp:extent cx="609600" cy="666750"/>
          <wp:effectExtent l="0" t="0" r="0" b="0"/>
          <wp:docPr id="4" name="Obraz 4" descr="undefin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9" descr="undefin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   </w:t>
    </w:r>
    <w:r>
      <w:rPr>
        <w:noProof/>
        <w:lang w:eastAsia="pl-PL"/>
      </w:rPr>
      <w:drawing>
        <wp:inline distT="0" distB="0" distL="0" distR="0">
          <wp:extent cx="819150" cy="62865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F5690" w:rsidRDefault="000F5690" w:rsidP="000F5690">
    <w:pPr>
      <w:pStyle w:val="Nagwek"/>
    </w:pPr>
    <w:r>
      <w:rPr>
        <w:noProof/>
        <w:lang w:eastAsia="pl-PL"/>
      </w:rPr>
      <w:drawing>
        <wp:inline distT="0" distB="0" distL="0" distR="0">
          <wp:extent cx="5591175" cy="51435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11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25539" w:rsidRDefault="00F2553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862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037A"/>
    <w:rsid w:val="000E4BE4"/>
    <w:rsid w:val="000E4D37"/>
    <w:rsid w:val="000F5690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2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5862"/>
    <w:rsid w:val="008F3B4E"/>
    <w:rsid w:val="00910379"/>
    <w:rsid w:val="0091264E"/>
    <w:rsid w:val="009301A2"/>
    <w:rsid w:val="009378E7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25539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F222A299-3720-4FE8-BAB4-4C39C8F58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emf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3BDD4A-0942-4AE8-8182-A927D5C0B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671</Words>
  <Characters>4031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2016-07-26T11:32:00Z</cp:lastPrinted>
  <dcterms:created xsi:type="dcterms:W3CDTF">2024-03-05T08:02:00Z</dcterms:created>
  <dcterms:modified xsi:type="dcterms:W3CDTF">2024-03-05T08:02:00Z</dcterms:modified>
</cp:coreProperties>
</file>