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9C54" w14:textId="77777777" w:rsidR="00986737" w:rsidRPr="00FB6B29" w:rsidRDefault="006F5F07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FB6B29">
        <w:rPr>
          <w:rFonts w:ascii="Arial Narrow" w:hAnsi="Arial Narrow" w:cs="Arial"/>
          <w:sz w:val="22"/>
          <w:szCs w:val="22"/>
        </w:rPr>
        <w:t>Bydgoszcz</w:t>
      </w:r>
      <w:r w:rsidR="00986737" w:rsidRPr="00FB6B29">
        <w:rPr>
          <w:rFonts w:ascii="Arial Narrow" w:hAnsi="Arial Narrow" w:cs="Arial"/>
          <w:sz w:val="22"/>
          <w:szCs w:val="22"/>
        </w:rPr>
        <w:t xml:space="preserve"> dnia: </w:t>
      </w:r>
      <w:r w:rsidRPr="00FB6B29">
        <w:rPr>
          <w:rFonts w:ascii="Arial Narrow" w:hAnsi="Arial Narrow" w:cs="Arial"/>
          <w:sz w:val="22"/>
          <w:szCs w:val="22"/>
        </w:rPr>
        <w:t>2024-02-16</w:t>
      </w:r>
    </w:p>
    <w:p w14:paraId="1FBE1863" w14:textId="77777777" w:rsidR="00986737" w:rsidRPr="00FB6B29" w:rsidRDefault="006F5F07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B6B2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ABA4795" w14:textId="77777777" w:rsidR="00986737" w:rsidRPr="00FB6B29" w:rsidRDefault="006F5F07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B6B29">
        <w:rPr>
          <w:rFonts w:ascii="Arial Narrow" w:hAnsi="Arial Narrow" w:cs="Arial"/>
          <w:sz w:val="22"/>
          <w:szCs w:val="22"/>
        </w:rPr>
        <w:t>Powstańców Warszawy</w:t>
      </w:r>
      <w:r w:rsidR="00986737" w:rsidRPr="00FB6B29">
        <w:rPr>
          <w:rFonts w:ascii="Arial Narrow" w:hAnsi="Arial Narrow" w:cs="Arial"/>
          <w:sz w:val="22"/>
          <w:szCs w:val="22"/>
        </w:rPr>
        <w:t xml:space="preserve"> </w:t>
      </w:r>
      <w:r w:rsidRPr="00FB6B29">
        <w:rPr>
          <w:rFonts w:ascii="Arial Narrow" w:hAnsi="Arial Narrow" w:cs="Arial"/>
          <w:sz w:val="22"/>
          <w:szCs w:val="22"/>
        </w:rPr>
        <w:t>5</w:t>
      </w:r>
    </w:p>
    <w:p w14:paraId="3759131E" w14:textId="77777777" w:rsidR="00986737" w:rsidRPr="00FB6B29" w:rsidRDefault="006F5F07" w:rsidP="00986737">
      <w:pPr>
        <w:rPr>
          <w:rFonts w:ascii="Arial Narrow" w:hAnsi="Arial Narrow" w:cs="Arial"/>
          <w:sz w:val="22"/>
          <w:szCs w:val="22"/>
        </w:rPr>
      </w:pPr>
      <w:r w:rsidRPr="00FB6B29">
        <w:rPr>
          <w:rFonts w:ascii="Arial Narrow" w:hAnsi="Arial Narrow" w:cs="Arial"/>
          <w:sz w:val="22"/>
          <w:szCs w:val="22"/>
        </w:rPr>
        <w:t>85-681</w:t>
      </w:r>
      <w:r w:rsidR="00986737" w:rsidRPr="00FB6B29">
        <w:rPr>
          <w:rFonts w:ascii="Arial Narrow" w:hAnsi="Arial Narrow" w:cs="Arial"/>
          <w:sz w:val="22"/>
          <w:szCs w:val="22"/>
        </w:rPr>
        <w:t xml:space="preserve"> </w:t>
      </w:r>
      <w:r w:rsidRPr="00FB6B29">
        <w:rPr>
          <w:rFonts w:ascii="Arial Narrow" w:hAnsi="Arial Narrow" w:cs="Arial"/>
          <w:sz w:val="22"/>
          <w:szCs w:val="22"/>
        </w:rPr>
        <w:t>Bydgoszcz</w:t>
      </w:r>
    </w:p>
    <w:p w14:paraId="6F3F46A1" w14:textId="77777777" w:rsidR="00986737" w:rsidRPr="00FB6B29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FB6B2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9857B6F" w14:textId="77777777" w:rsidR="00986737" w:rsidRPr="00FB6B29" w:rsidRDefault="00986737" w:rsidP="00FB6B29">
      <w:pPr>
        <w:spacing w:after="240"/>
        <w:jc w:val="both"/>
        <w:rPr>
          <w:rFonts w:ascii="Arial Narrow" w:hAnsi="Arial Narrow"/>
          <w:bCs/>
          <w:sz w:val="16"/>
          <w:szCs w:val="16"/>
        </w:rPr>
      </w:pPr>
      <w:r w:rsidRPr="00FB6B2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B6B29" w14:paraId="006EB4B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DD2F5C" w14:textId="77777777" w:rsidR="00986737" w:rsidRPr="00FB6B2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B6B29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8876EC7" w14:textId="77777777" w:rsidR="00986737" w:rsidRPr="00FB6B29" w:rsidRDefault="00986737" w:rsidP="00FB6B29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6B2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B6B2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B6B2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B6B29" w14:paraId="2512E641" w14:textId="77777777" w:rsidTr="005A632E">
        <w:tc>
          <w:tcPr>
            <w:tcW w:w="2269" w:type="dxa"/>
            <w:shd w:val="clear" w:color="auto" w:fill="auto"/>
          </w:tcPr>
          <w:p w14:paraId="6EB19A26" w14:textId="77777777" w:rsidR="00986737" w:rsidRPr="00FB6B2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73A1CC" w14:textId="77777777" w:rsidR="00986737" w:rsidRPr="00FB6B29" w:rsidRDefault="006F5F0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bCs/>
                <w:sz w:val="22"/>
                <w:szCs w:val="22"/>
              </w:rPr>
              <w:t>Usługi przeglądów i napraw sprzętu medycznego</w:t>
            </w:r>
            <w:r w:rsidR="00986737" w:rsidRPr="00FB6B2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F5F07" w:rsidRPr="00FB6B29" w14:paraId="4317590C" w14:textId="77777777" w:rsidTr="006D1C12">
        <w:tc>
          <w:tcPr>
            <w:tcW w:w="2269" w:type="dxa"/>
            <w:shd w:val="clear" w:color="auto" w:fill="auto"/>
          </w:tcPr>
          <w:p w14:paraId="6118089A" w14:textId="77777777" w:rsidR="006F5F07" w:rsidRPr="00FB6B29" w:rsidRDefault="006F5F07" w:rsidP="006D1C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0EF69A" w14:textId="77777777" w:rsidR="006F5F07" w:rsidRPr="00FB6B29" w:rsidRDefault="006F5F07" w:rsidP="006D1C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bCs/>
                <w:sz w:val="22"/>
                <w:szCs w:val="22"/>
              </w:rPr>
              <w:t>22/2024</w:t>
            </w:r>
          </w:p>
        </w:tc>
      </w:tr>
    </w:tbl>
    <w:p w14:paraId="6CB8A956" w14:textId="77777777" w:rsidR="00D665F5" w:rsidRPr="00FB6B29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B6B2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B6B29">
        <w:rPr>
          <w:rFonts w:ascii="Arial Narrow" w:hAnsi="Arial Narrow" w:cs="Arial"/>
          <w:sz w:val="22"/>
          <w:szCs w:val="22"/>
        </w:rPr>
        <w:t>2</w:t>
      </w:r>
      <w:r w:rsidRPr="00FB6B29">
        <w:rPr>
          <w:rFonts w:ascii="Arial Narrow" w:hAnsi="Arial Narrow" w:cs="Arial"/>
          <w:sz w:val="22"/>
          <w:szCs w:val="22"/>
        </w:rPr>
        <w:t xml:space="preserve"> ust. 5 </w:t>
      </w:r>
      <w:r w:rsidRPr="00FB6B2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B6B29">
        <w:rPr>
          <w:rFonts w:ascii="Arial Narrow" w:hAnsi="Arial Narrow" w:cs="Arial"/>
          <w:sz w:val="22"/>
          <w:szCs w:val="22"/>
        </w:rPr>
        <w:t xml:space="preserve"> </w:t>
      </w:r>
      <w:r w:rsidR="006F5F07" w:rsidRPr="00FB6B29">
        <w:rPr>
          <w:rFonts w:ascii="Arial Narrow" w:hAnsi="Arial Narrow" w:cs="Arial"/>
          <w:sz w:val="22"/>
          <w:szCs w:val="22"/>
        </w:rPr>
        <w:t>(</w:t>
      </w:r>
      <w:proofErr w:type="spellStart"/>
      <w:r w:rsidR="006F5F07" w:rsidRPr="00FB6B29">
        <w:rPr>
          <w:rFonts w:ascii="Arial Narrow" w:hAnsi="Arial Narrow" w:cs="Arial"/>
          <w:sz w:val="22"/>
          <w:szCs w:val="22"/>
        </w:rPr>
        <w:t>t.j</w:t>
      </w:r>
      <w:proofErr w:type="spellEnd"/>
      <w:r w:rsidR="006F5F07" w:rsidRPr="00FB6B2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B6B29">
        <w:rPr>
          <w:rFonts w:ascii="Arial Narrow" w:hAnsi="Arial Narrow" w:cs="Arial"/>
          <w:sz w:val="22"/>
          <w:szCs w:val="22"/>
        </w:rPr>
        <w:t xml:space="preserve"> </w:t>
      </w:r>
      <w:r w:rsidRPr="00FB6B29">
        <w:rPr>
          <w:rFonts w:ascii="Arial Narrow" w:hAnsi="Arial Narrow" w:cs="Arial"/>
          <w:sz w:val="22"/>
          <w:szCs w:val="22"/>
        </w:rPr>
        <w:t>udostępnia</w:t>
      </w:r>
      <w:r w:rsidR="00F95C33" w:rsidRPr="00FB6B29">
        <w:rPr>
          <w:rFonts w:ascii="Arial Narrow" w:hAnsi="Arial Narrow" w:cs="Arial"/>
          <w:sz w:val="22"/>
          <w:szCs w:val="22"/>
        </w:rPr>
        <w:t xml:space="preserve"> </w:t>
      </w:r>
      <w:r w:rsidR="004C7E9B" w:rsidRPr="00FB6B29">
        <w:rPr>
          <w:rFonts w:ascii="Arial Narrow" w:hAnsi="Arial Narrow" w:cs="Arial"/>
          <w:sz w:val="22"/>
          <w:szCs w:val="22"/>
        </w:rPr>
        <w:t>informacj</w:t>
      </w:r>
      <w:r w:rsidR="00577BC6" w:rsidRPr="00FB6B29">
        <w:rPr>
          <w:rFonts w:ascii="Arial Narrow" w:hAnsi="Arial Narrow" w:cs="Arial"/>
          <w:sz w:val="22"/>
          <w:szCs w:val="22"/>
        </w:rPr>
        <w:t>ę</w:t>
      </w:r>
      <w:r w:rsidR="00035488" w:rsidRPr="00FB6B2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B6B29">
        <w:rPr>
          <w:rFonts w:ascii="Arial Narrow" w:hAnsi="Arial Narrow" w:cs="Arial"/>
          <w:sz w:val="22"/>
          <w:szCs w:val="22"/>
        </w:rPr>
        <w:t>.</w:t>
      </w:r>
    </w:p>
    <w:p w14:paraId="03453292" w14:textId="771CF4CF" w:rsidR="00A80738" w:rsidRPr="00FB6B29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B6B2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B6B29">
        <w:rPr>
          <w:rFonts w:ascii="Arial Narrow" w:hAnsi="Arial Narrow" w:cs="Arial"/>
          <w:sz w:val="22"/>
          <w:szCs w:val="22"/>
        </w:rPr>
        <w:t xml:space="preserve"> w dniu  o godz. </w:t>
      </w:r>
      <w:r w:rsidRPr="00FB6B2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B6B29" w14:paraId="259D41AB" w14:textId="77777777" w:rsidTr="005A632E">
        <w:tc>
          <w:tcPr>
            <w:tcW w:w="1276" w:type="dxa"/>
            <w:shd w:val="clear" w:color="auto" w:fill="F2F2F2"/>
            <w:vAlign w:val="center"/>
          </w:tcPr>
          <w:p w14:paraId="10B1B4ED" w14:textId="77777777" w:rsidR="006B27ED" w:rsidRPr="00FB6B2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FB6B29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C76B02F" w14:textId="77777777" w:rsidR="006B27ED" w:rsidRPr="00FB6B2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051BB83" w14:textId="77777777" w:rsidR="006B27ED" w:rsidRPr="00FB6B2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A937286" w14:textId="77777777" w:rsidR="006B27ED" w:rsidRPr="00FB6B2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F5F07" w:rsidRPr="00FB6B29" w14:paraId="1FFC75C6" w14:textId="77777777" w:rsidTr="006D1C12">
        <w:tc>
          <w:tcPr>
            <w:tcW w:w="1276" w:type="dxa"/>
            <w:shd w:val="clear" w:color="auto" w:fill="auto"/>
            <w:vAlign w:val="center"/>
          </w:tcPr>
          <w:p w14:paraId="1CECFF6F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1015A6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431B505B" w14:textId="77777777" w:rsidR="006F5F07" w:rsidRPr="00FB6B29" w:rsidRDefault="006F5F07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ZAKŁAD ELEKTRONICZNY VIDEOMED</w:t>
            </w:r>
          </w:p>
          <w:p w14:paraId="09E67EBD" w14:textId="77777777" w:rsidR="006F5F07" w:rsidRPr="00FB6B29" w:rsidRDefault="006F5F07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Klonowa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A98DDAB" w14:textId="77777777" w:rsidR="006F5F07" w:rsidRPr="00FB6B29" w:rsidRDefault="006F5F07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58-310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Szczawno-Zdrój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7CCE21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7 776.00 zł</w:t>
            </w:r>
          </w:p>
        </w:tc>
      </w:tr>
      <w:tr w:rsidR="006F5F07" w:rsidRPr="00FB6B29" w14:paraId="6598B102" w14:textId="77777777" w:rsidTr="006D1C12">
        <w:tc>
          <w:tcPr>
            <w:tcW w:w="1276" w:type="dxa"/>
            <w:shd w:val="clear" w:color="auto" w:fill="auto"/>
            <w:vAlign w:val="center"/>
          </w:tcPr>
          <w:p w14:paraId="333EDFBB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19E89F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2FDCD84" w14:textId="77777777" w:rsidR="006F5F07" w:rsidRPr="00FB6B29" w:rsidRDefault="006F5F07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ULTRA-VIOL sp. j. Pietras, </w:t>
            </w:r>
            <w:proofErr w:type="spellStart"/>
            <w:r w:rsidRPr="00FB6B29">
              <w:rPr>
                <w:rFonts w:ascii="Arial Narrow" w:hAnsi="Arial Narrow" w:cs="Arial"/>
                <w:sz w:val="22"/>
                <w:szCs w:val="22"/>
              </w:rPr>
              <w:t>Purgał,Wójcik</w:t>
            </w:r>
            <w:proofErr w:type="spellEnd"/>
          </w:p>
          <w:p w14:paraId="2DC20BCF" w14:textId="77777777" w:rsidR="006F5F07" w:rsidRPr="00FB6B29" w:rsidRDefault="006F5F07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STĘPOWIZNA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34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84BC949" w14:textId="77777777" w:rsidR="006F5F07" w:rsidRPr="00FB6B29" w:rsidRDefault="006F5F07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95-100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Zgierz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75BB20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6 272.64 zł</w:t>
            </w:r>
          </w:p>
        </w:tc>
      </w:tr>
      <w:tr w:rsidR="006F5F07" w:rsidRPr="00FB6B29" w14:paraId="4965C013" w14:textId="77777777" w:rsidTr="006D1C12">
        <w:tc>
          <w:tcPr>
            <w:tcW w:w="1276" w:type="dxa"/>
            <w:shd w:val="clear" w:color="auto" w:fill="auto"/>
            <w:vAlign w:val="center"/>
          </w:tcPr>
          <w:p w14:paraId="2DCB99A1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D191A6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60CD772D" w14:textId="77777777" w:rsidR="006F5F07" w:rsidRPr="00FB6B29" w:rsidRDefault="006F5F07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4561EC83" w14:textId="77777777" w:rsidR="006F5F07" w:rsidRPr="00FB6B29" w:rsidRDefault="006F5F07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Iłżecka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8BB3E65" w14:textId="77777777" w:rsidR="006F5F07" w:rsidRPr="00FB6B29" w:rsidRDefault="006F5F07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02135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559C9C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14 322.96 zł</w:t>
            </w:r>
          </w:p>
        </w:tc>
      </w:tr>
      <w:tr w:rsidR="006F5F07" w:rsidRPr="00FB6B29" w14:paraId="2384FD9A" w14:textId="77777777" w:rsidTr="006D1C12">
        <w:tc>
          <w:tcPr>
            <w:tcW w:w="1276" w:type="dxa"/>
            <w:shd w:val="clear" w:color="auto" w:fill="auto"/>
            <w:vAlign w:val="center"/>
          </w:tcPr>
          <w:p w14:paraId="5F86639B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A80ED2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74D5C23" w14:textId="77777777" w:rsidR="006F5F07" w:rsidRPr="00FB6B29" w:rsidRDefault="006F5F07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B6B29">
              <w:rPr>
                <w:rFonts w:ascii="Arial Narrow" w:hAnsi="Arial Narrow" w:cs="Arial"/>
                <w:sz w:val="22"/>
                <w:szCs w:val="22"/>
              </w:rPr>
              <w:t>Respimed</w:t>
            </w:r>
            <w:proofErr w:type="spellEnd"/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Tomasz Olejniczak</w:t>
            </w:r>
          </w:p>
          <w:p w14:paraId="1DD4A05B" w14:textId="77777777" w:rsidR="006F5F07" w:rsidRPr="00FB6B29" w:rsidRDefault="006F5F07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Duńska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3/5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1187D48" w14:textId="77777777" w:rsidR="006F5F07" w:rsidRPr="00FB6B29" w:rsidRDefault="006F5F07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91-204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8AEBCE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8 600.00 zł</w:t>
            </w:r>
          </w:p>
        </w:tc>
      </w:tr>
      <w:tr w:rsidR="006F5F07" w:rsidRPr="00FB6B29" w14:paraId="289C13C1" w14:textId="77777777" w:rsidTr="006D1C12">
        <w:tc>
          <w:tcPr>
            <w:tcW w:w="1276" w:type="dxa"/>
            <w:shd w:val="clear" w:color="auto" w:fill="auto"/>
            <w:vAlign w:val="center"/>
          </w:tcPr>
          <w:p w14:paraId="4001D207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326E8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55851AC" w14:textId="77777777" w:rsidR="006F5F07" w:rsidRPr="00FB6B29" w:rsidRDefault="006F5F07" w:rsidP="006D1C1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SK-MED SYSTEMS SP. Z O. O.</w:t>
            </w:r>
          </w:p>
          <w:p w14:paraId="68420095" w14:textId="77777777" w:rsidR="006F5F07" w:rsidRPr="00FB6B29" w:rsidRDefault="006F5F07" w:rsidP="006D1C12">
            <w:pPr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Św. Marcin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29/8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71D50CF" w14:textId="77777777" w:rsidR="006F5F07" w:rsidRPr="00FB6B29" w:rsidRDefault="006F5F07" w:rsidP="006D1C1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61-806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B6B29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B1F8A1" w14:textId="77777777" w:rsidR="006F5F07" w:rsidRPr="00FB6B29" w:rsidRDefault="006F5F07" w:rsidP="006D1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6B29">
              <w:rPr>
                <w:rFonts w:ascii="Arial Narrow" w:hAnsi="Arial Narrow" w:cs="Arial"/>
                <w:sz w:val="22"/>
                <w:szCs w:val="22"/>
              </w:rPr>
              <w:t>11 340.00 zł</w:t>
            </w:r>
          </w:p>
        </w:tc>
      </w:tr>
    </w:tbl>
    <w:p w14:paraId="06AE8FBC" w14:textId="77777777" w:rsidR="00A80738" w:rsidRPr="00FB6B29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B6B29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3DC2A996" w14:textId="77777777" w:rsidR="00FB6B29" w:rsidRDefault="00FB6B29" w:rsidP="00FB6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D26847" w14:textId="77777777" w:rsidR="00FB6B29" w:rsidRDefault="00FB6B29" w:rsidP="00FB6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17087E" w14:textId="77777777" w:rsidR="00FB6B29" w:rsidRDefault="00FB6B29" w:rsidP="00FB6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6A2366" w14:textId="77777777" w:rsidR="00FB6B29" w:rsidRDefault="00FB6B29" w:rsidP="00FB6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778E50" w14:textId="77777777" w:rsidR="00FB6B29" w:rsidRDefault="00FB6B29" w:rsidP="00FB6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B9676E" w14:textId="61DCDF83" w:rsidR="00FB6B29" w:rsidRPr="00FB6B29" w:rsidRDefault="00FB6B29" w:rsidP="00FB6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FB6B29">
        <w:rPr>
          <w:rFonts w:ascii="Arial Narrow" w:hAnsi="Arial Narrow"/>
          <w:sz w:val="18"/>
          <w:szCs w:val="20"/>
        </w:rPr>
        <w:t xml:space="preserve">Wykonano w 1 egz. na </w:t>
      </w:r>
      <w:r w:rsidRPr="00FB6B29">
        <w:rPr>
          <w:rFonts w:ascii="Arial Narrow" w:hAnsi="Arial Narrow"/>
          <w:sz w:val="18"/>
          <w:szCs w:val="20"/>
        </w:rPr>
        <w:t xml:space="preserve">1 </w:t>
      </w:r>
      <w:r w:rsidRPr="00FB6B29">
        <w:rPr>
          <w:rFonts w:ascii="Arial Narrow" w:hAnsi="Arial Narrow"/>
          <w:sz w:val="18"/>
          <w:szCs w:val="20"/>
        </w:rPr>
        <w:t>ark.</w:t>
      </w:r>
    </w:p>
    <w:p w14:paraId="40C19D0F" w14:textId="77777777" w:rsidR="00FB6B29" w:rsidRPr="00FB6B29" w:rsidRDefault="00FB6B29" w:rsidP="00FB6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FB6B29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FB6B29">
        <w:rPr>
          <w:rFonts w:ascii="Arial Narrow" w:hAnsi="Arial Narrow"/>
          <w:sz w:val="18"/>
          <w:szCs w:val="20"/>
        </w:rPr>
        <w:t>SZPubl</w:t>
      </w:r>
      <w:proofErr w:type="spellEnd"/>
      <w:r w:rsidRPr="00FB6B29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FB6B29">
        <w:rPr>
          <w:rFonts w:ascii="Arial Narrow" w:hAnsi="Arial Narrow"/>
          <w:sz w:val="18"/>
          <w:szCs w:val="20"/>
        </w:rPr>
        <w:t>int</w:t>
      </w:r>
      <w:proofErr w:type="spellEnd"/>
      <w:r w:rsidRPr="00FB6B29">
        <w:rPr>
          <w:rFonts w:ascii="Arial Narrow" w:hAnsi="Arial Narrow"/>
          <w:sz w:val="18"/>
          <w:szCs w:val="20"/>
        </w:rPr>
        <w:t>. 10wsk.mil.pl i platforma: e-propublico.pl</w:t>
      </w:r>
    </w:p>
    <w:p w14:paraId="5EB327D5" w14:textId="77777777" w:rsidR="00FB6B29" w:rsidRPr="00FB6B29" w:rsidRDefault="00FB6B29" w:rsidP="00FB6B29">
      <w:pPr>
        <w:rPr>
          <w:rFonts w:ascii="Arial Narrow" w:hAnsi="Arial Narrow"/>
          <w:sz w:val="18"/>
        </w:rPr>
      </w:pPr>
      <w:r w:rsidRPr="00FB6B29">
        <w:rPr>
          <w:rFonts w:ascii="Arial Narrow" w:hAnsi="Arial Narrow"/>
          <w:sz w:val="18"/>
        </w:rPr>
        <w:t>Wyk. P. Kucharska – tel. 261 417 449</w:t>
      </w:r>
    </w:p>
    <w:p w14:paraId="71CCD0BF" w14:textId="129B7838" w:rsidR="00C236D3" w:rsidRPr="00FB6B29" w:rsidRDefault="00FB6B29" w:rsidP="00FB6B29">
      <w:pPr>
        <w:rPr>
          <w:rFonts w:ascii="Arial Narrow" w:hAnsi="Arial Narrow" w:cs="Arial"/>
          <w:sz w:val="22"/>
          <w:szCs w:val="22"/>
        </w:rPr>
      </w:pPr>
      <w:r w:rsidRPr="00FB6B29">
        <w:rPr>
          <w:rFonts w:ascii="Arial Narrow" w:hAnsi="Arial Narrow"/>
          <w:sz w:val="18"/>
        </w:rPr>
        <w:t xml:space="preserve">Data: </w:t>
      </w:r>
      <w:r w:rsidRPr="00FB6B29">
        <w:rPr>
          <w:rFonts w:ascii="Arial Narrow" w:hAnsi="Arial Narrow"/>
          <w:sz w:val="18"/>
        </w:rPr>
        <w:t>16.02.2024 r.</w:t>
      </w:r>
    </w:p>
    <w:sectPr w:rsidR="00C236D3" w:rsidRPr="00FB6B29" w:rsidSect="00FB6B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6140A" w14:textId="77777777" w:rsidR="00460875" w:rsidRDefault="00460875">
      <w:r>
        <w:separator/>
      </w:r>
    </w:p>
  </w:endnote>
  <w:endnote w:type="continuationSeparator" w:id="0">
    <w:p w14:paraId="1614ABC3" w14:textId="77777777" w:rsidR="00460875" w:rsidRDefault="0046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82F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91F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8E6F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8BAD3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92675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89D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010ED3" w14:textId="77777777" w:rsidR="009F189D" w:rsidRDefault="009F189D">
    <w:pPr>
      <w:pStyle w:val="Stopka"/>
      <w:tabs>
        <w:tab w:val="clear" w:pos="4536"/>
      </w:tabs>
      <w:jc w:val="center"/>
    </w:pPr>
  </w:p>
  <w:p w14:paraId="63A276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34041" w14:textId="77777777" w:rsidR="00460875" w:rsidRDefault="00460875">
      <w:r>
        <w:separator/>
      </w:r>
    </w:p>
  </w:footnote>
  <w:footnote w:type="continuationSeparator" w:id="0">
    <w:p w14:paraId="01FBF59D" w14:textId="77777777" w:rsidR="00460875" w:rsidRDefault="00460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5B34A" w14:textId="77777777" w:rsidR="006F5F07" w:rsidRDefault="006F5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38E79" w14:textId="77777777" w:rsidR="006F5F07" w:rsidRDefault="006F5F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4EEA" w14:textId="77777777" w:rsidR="006F5F07" w:rsidRDefault="006F5F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87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0875"/>
    <w:rsid w:val="00490DC0"/>
    <w:rsid w:val="00493F8C"/>
    <w:rsid w:val="004C7E9B"/>
    <w:rsid w:val="005614F2"/>
    <w:rsid w:val="00577BC6"/>
    <w:rsid w:val="005A632E"/>
    <w:rsid w:val="0069085C"/>
    <w:rsid w:val="006B27ED"/>
    <w:rsid w:val="006F5F07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6B29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8A170"/>
  <w15:chartTrackingRefBased/>
  <w15:docId w15:val="{A22BB90D-88B2-48D8-923A-F1B0E9E0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B6B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B6B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2024-02-16T09:00:00Z</cp:lastPrinted>
  <dcterms:created xsi:type="dcterms:W3CDTF">2024-02-16T08:57:00Z</dcterms:created>
  <dcterms:modified xsi:type="dcterms:W3CDTF">2024-02-16T09:00:00Z</dcterms:modified>
</cp:coreProperties>
</file>