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A37A6" w14:textId="77777777" w:rsidR="00986737" w:rsidRPr="00B05155" w:rsidRDefault="00675151" w:rsidP="00B05155">
      <w:pPr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B05155">
        <w:rPr>
          <w:rFonts w:ascii="Arial Narrow" w:hAnsi="Arial Narrow" w:cs="Arial"/>
          <w:sz w:val="22"/>
          <w:szCs w:val="22"/>
        </w:rPr>
        <w:t>Bydgoszcz</w:t>
      </w:r>
      <w:r w:rsidR="00986737" w:rsidRPr="00B05155">
        <w:rPr>
          <w:rFonts w:ascii="Arial Narrow" w:hAnsi="Arial Narrow" w:cs="Arial"/>
          <w:sz w:val="22"/>
          <w:szCs w:val="22"/>
        </w:rPr>
        <w:t xml:space="preserve"> dnia: </w:t>
      </w:r>
      <w:r w:rsidRPr="00B05155">
        <w:rPr>
          <w:rFonts w:ascii="Arial Narrow" w:hAnsi="Arial Narrow" w:cs="Arial"/>
          <w:sz w:val="22"/>
          <w:szCs w:val="22"/>
        </w:rPr>
        <w:t>2024-02-16</w:t>
      </w:r>
    </w:p>
    <w:p w14:paraId="28D59BBF" w14:textId="77777777" w:rsidR="00986737" w:rsidRPr="00B05155" w:rsidRDefault="00675151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0515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5C4A9F5" w14:textId="77777777" w:rsidR="00986737" w:rsidRPr="00B05155" w:rsidRDefault="00675151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05155">
        <w:rPr>
          <w:rFonts w:ascii="Arial Narrow" w:hAnsi="Arial Narrow" w:cs="Arial"/>
          <w:sz w:val="22"/>
          <w:szCs w:val="22"/>
        </w:rPr>
        <w:t>Powstańców Warszawy</w:t>
      </w:r>
      <w:r w:rsidR="00986737" w:rsidRPr="00B05155">
        <w:rPr>
          <w:rFonts w:ascii="Arial Narrow" w:hAnsi="Arial Narrow" w:cs="Arial"/>
          <w:sz w:val="22"/>
          <w:szCs w:val="22"/>
        </w:rPr>
        <w:t xml:space="preserve"> </w:t>
      </w:r>
      <w:r w:rsidRPr="00B05155">
        <w:rPr>
          <w:rFonts w:ascii="Arial Narrow" w:hAnsi="Arial Narrow" w:cs="Arial"/>
          <w:sz w:val="22"/>
          <w:szCs w:val="22"/>
        </w:rPr>
        <w:t>5</w:t>
      </w:r>
    </w:p>
    <w:p w14:paraId="04B8DEFE" w14:textId="77777777" w:rsidR="00986737" w:rsidRPr="00B05155" w:rsidRDefault="00675151" w:rsidP="00986737">
      <w:pPr>
        <w:rPr>
          <w:rFonts w:ascii="Arial Narrow" w:hAnsi="Arial Narrow" w:cs="Arial"/>
          <w:sz w:val="22"/>
          <w:szCs w:val="22"/>
        </w:rPr>
      </w:pPr>
      <w:r w:rsidRPr="00B05155">
        <w:rPr>
          <w:rFonts w:ascii="Arial Narrow" w:hAnsi="Arial Narrow" w:cs="Arial"/>
          <w:sz w:val="22"/>
          <w:szCs w:val="22"/>
        </w:rPr>
        <w:t>85-681</w:t>
      </w:r>
      <w:r w:rsidR="00986737" w:rsidRPr="00B05155">
        <w:rPr>
          <w:rFonts w:ascii="Arial Narrow" w:hAnsi="Arial Narrow" w:cs="Arial"/>
          <w:sz w:val="22"/>
          <w:szCs w:val="22"/>
        </w:rPr>
        <w:t xml:space="preserve"> </w:t>
      </w:r>
      <w:r w:rsidRPr="00B05155">
        <w:rPr>
          <w:rFonts w:ascii="Arial Narrow" w:hAnsi="Arial Narrow" w:cs="Arial"/>
          <w:sz w:val="22"/>
          <w:szCs w:val="22"/>
        </w:rPr>
        <w:t>Bydgoszcz</w:t>
      </w:r>
    </w:p>
    <w:p w14:paraId="434F7896" w14:textId="77777777" w:rsidR="00986737" w:rsidRPr="00B05155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B05155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AD1E2D0" w14:textId="77777777" w:rsidR="00986737" w:rsidRPr="00B05155" w:rsidRDefault="00986737" w:rsidP="00B05155">
      <w:pPr>
        <w:spacing w:after="240"/>
        <w:jc w:val="both"/>
        <w:rPr>
          <w:rFonts w:ascii="Arial Narrow" w:hAnsi="Arial Narrow"/>
          <w:bCs/>
          <w:sz w:val="16"/>
          <w:szCs w:val="16"/>
        </w:rPr>
      </w:pPr>
      <w:r w:rsidRPr="00B05155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B05155" w14:paraId="679E547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F73AFA" w14:textId="77777777" w:rsidR="00986737" w:rsidRPr="00B0515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B05155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1F219B3B" w14:textId="124CF1AD" w:rsidR="00986737" w:rsidRPr="00B05155" w:rsidRDefault="00986737" w:rsidP="00B05155">
      <w:pPr>
        <w:pStyle w:val="Nagwek"/>
        <w:tabs>
          <w:tab w:val="clear" w:pos="4536"/>
        </w:tabs>
        <w:spacing w:before="240" w:after="360"/>
        <w:rPr>
          <w:rFonts w:ascii="Arial Narrow" w:eastAsia="Calibri" w:hAnsi="Arial Narrow" w:cs="Arial"/>
          <w:sz w:val="22"/>
          <w:szCs w:val="22"/>
          <w:lang w:eastAsia="en-US"/>
        </w:rPr>
      </w:pPr>
      <w:r w:rsidRPr="00B05155">
        <w:rPr>
          <w:rFonts w:ascii="Arial Narrow" w:hAnsi="Arial Narrow" w:cs="Arial"/>
          <w:sz w:val="22"/>
          <w:szCs w:val="22"/>
        </w:rPr>
        <w:t xml:space="preserve"> </w:t>
      </w:r>
      <w:r w:rsidRPr="00B0515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0515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0515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B05155" w14:paraId="1FD00226" w14:textId="77777777" w:rsidTr="005A632E">
        <w:tc>
          <w:tcPr>
            <w:tcW w:w="2269" w:type="dxa"/>
            <w:shd w:val="clear" w:color="auto" w:fill="auto"/>
          </w:tcPr>
          <w:p w14:paraId="674CFA93" w14:textId="77777777" w:rsidR="00986737" w:rsidRPr="00B05155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35D8EF" w14:textId="77777777" w:rsidR="00986737" w:rsidRPr="00B05155" w:rsidRDefault="00675151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bCs/>
                <w:sz w:val="22"/>
                <w:szCs w:val="22"/>
              </w:rPr>
              <w:t xml:space="preserve">Usługi serwisu pogwarancyjnego aparatów </w:t>
            </w:r>
            <w:proofErr w:type="spellStart"/>
            <w:r w:rsidRPr="00B05155">
              <w:rPr>
                <w:rFonts w:ascii="Arial Narrow" w:hAnsi="Arial Narrow" w:cs="Arial"/>
                <w:bCs/>
                <w:sz w:val="22"/>
                <w:szCs w:val="22"/>
              </w:rPr>
              <w:t>rtg</w:t>
            </w:r>
            <w:proofErr w:type="spellEnd"/>
            <w:r w:rsidRPr="00B05155">
              <w:rPr>
                <w:rFonts w:ascii="Arial Narrow" w:hAnsi="Arial Narrow" w:cs="Arial"/>
                <w:bCs/>
                <w:sz w:val="22"/>
                <w:szCs w:val="22"/>
              </w:rPr>
              <w:t xml:space="preserve">, </w:t>
            </w:r>
            <w:proofErr w:type="spellStart"/>
            <w:r w:rsidRPr="00B05155">
              <w:rPr>
                <w:rFonts w:ascii="Arial Narrow" w:hAnsi="Arial Narrow" w:cs="Arial"/>
                <w:bCs/>
                <w:sz w:val="22"/>
                <w:szCs w:val="22"/>
              </w:rPr>
              <w:t>wstrzykiwacza</w:t>
            </w:r>
            <w:proofErr w:type="spellEnd"/>
            <w:r w:rsidRPr="00B05155">
              <w:rPr>
                <w:rFonts w:ascii="Arial Narrow" w:hAnsi="Arial Narrow" w:cs="Arial"/>
                <w:bCs/>
                <w:sz w:val="22"/>
                <w:szCs w:val="22"/>
              </w:rPr>
              <w:t xml:space="preserve"> kontrastu, aparatu </w:t>
            </w:r>
            <w:proofErr w:type="spellStart"/>
            <w:r w:rsidRPr="00B05155">
              <w:rPr>
                <w:rFonts w:ascii="Arial Narrow" w:hAnsi="Arial Narrow" w:cs="Arial"/>
                <w:bCs/>
                <w:sz w:val="22"/>
                <w:szCs w:val="22"/>
              </w:rPr>
              <w:t>usg</w:t>
            </w:r>
            <w:proofErr w:type="spellEnd"/>
            <w:r w:rsidRPr="00B05155">
              <w:rPr>
                <w:rFonts w:ascii="Arial Narrow" w:hAnsi="Arial Narrow" w:cs="Arial"/>
                <w:bCs/>
                <w:sz w:val="22"/>
                <w:szCs w:val="22"/>
              </w:rPr>
              <w:t xml:space="preserve"> Doppler</w:t>
            </w:r>
            <w:r w:rsidR="00986737" w:rsidRPr="00B0515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675151" w:rsidRPr="00B05155" w14:paraId="0310C0ED" w14:textId="77777777" w:rsidTr="006D1C12">
        <w:tc>
          <w:tcPr>
            <w:tcW w:w="2269" w:type="dxa"/>
            <w:shd w:val="clear" w:color="auto" w:fill="auto"/>
          </w:tcPr>
          <w:p w14:paraId="09EF1D90" w14:textId="77777777" w:rsidR="00675151" w:rsidRPr="00B05155" w:rsidRDefault="00675151" w:rsidP="006D1C1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4DC1CE" w14:textId="77777777" w:rsidR="00675151" w:rsidRPr="00B05155" w:rsidRDefault="00675151" w:rsidP="006D1C1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bCs/>
                <w:sz w:val="22"/>
                <w:szCs w:val="22"/>
              </w:rPr>
              <w:t>8/2024</w:t>
            </w:r>
          </w:p>
        </w:tc>
      </w:tr>
    </w:tbl>
    <w:p w14:paraId="26AF76FF" w14:textId="77777777" w:rsidR="00D665F5" w:rsidRPr="00B05155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05155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B05155">
        <w:rPr>
          <w:rFonts w:ascii="Arial Narrow" w:hAnsi="Arial Narrow" w:cs="Arial"/>
          <w:sz w:val="22"/>
          <w:szCs w:val="22"/>
        </w:rPr>
        <w:t>2</w:t>
      </w:r>
      <w:r w:rsidRPr="00B05155">
        <w:rPr>
          <w:rFonts w:ascii="Arial Narrow" w:hAnsi="Arial Narrow" w:cs="Arial"/>
          <w:sz w:val="22"/>
          <w:szCs w:val="22"/>
        </w:rPr>
        <w:t xml:space="preserve"> ust. 5 </w:t>
      </w:r>
      <w:r w:rsidRPr="00B05155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B05155">
        <w:rPr>
          <w:rFonts w:ascii="Arial Narrow" w:hAnsi="Arial Narrow" w:cs="Arial"/>
          <w:sz w:val="22"/>
          <w:szCs w:val="22"/>
        </w:rPr>
        <w:t xml:space="preserve"> </w:t>
      </w:r>
      <w:r w:rsidR="00675151" w:rsidRPr="00B05155">
        <w:rPr>
          <w:rFonts w:ascii="Arial Narrow" w:hAnsi="Arial Narrow" w:cs="Arial"/>
          <w:sz w:val="22"/>
          <w:szCs w:val="22"/>
        </w:rPr>
        <w:t>(</w:t>
      </w:r>
      <w:proofErr w:type="spellStart"/>
      <w:r w:rsidR="00675151" w:rsidRPr="00B05155">
        <w:rPr>
          <w:rFonts w:ascii="Arial Narrow" w:hAnsi="Arial Narrow" w:cs="Arial"/>
          <w:sz w:val="22"/>
          <w:szCs w:val="22"/>
        </w:rPr>
        <w:t>t.j</w:t>
      </w:r>
      <w:proofErr w:type="spellEnd"/>
      <w:r w:rsidR="00675151" w:rsidRPr="00B05155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B05155">
        <w:rPr>
          <w:rFonts w:ascii="Arial Narrow" w:hAnsi="Arial Narrow" w:cs="Arial"/>
          <w:sz w:val="22"/>
          <w:szCs w:val="22"/>
        </w:rPr>
        <w:t xml:space="preserve"> </w:t>
      </w:r>
      <w:r w:rsidRPr="00B05155">
        <w:rPr>
          <w:rFonts w:ascii="Arial Narrow" w:hAnsi="Arial Narrow" w:cs="Arial"/>
          <w:sz w:val="22"/>
          <w:szCs w:val="22"/>
        </w:rPr>
        <w:t>udostępnia</w:t>
      </w:r>
      <w:r w:rsidR="00F95C33" w:rsidRPr="00B05155">
        <w:rPr>
          <w:rFonts w:ascii="Arial Narrow" w:hAnsi="Arial Narrow" w:cs="Arial"/>
          <w:sz w:val="22"/>
          <w:szCs w:val="22"/>
        </w:rPr>
        <w:t xml:space="preserve"> </w:t>
      </w:r>
      <w:r w:rsidR="004C7E9B" w:rsidRPr="00B05155">
        <w:rPr>
          <w:rFonts w:ascii="Arial Narrow" w:hAnsi="Arial Narrow" w:cs="Arial"/>
          <w:sz w:val="22"/>
          <w:szCs w:val="22"/>
        </w:rPr>
        <w:t>informacj</w:t>
      </w:r>
      <w:r w:rsidR="00577BC6" w:rsidRPr="00B05155">
        <w:rPr>
          <w:rFonts w:ascii="Arial Narrow" w:hAnsi="Arial Narrow" w:cs="Arial"/>
          <w:sz w:val="22"/>
          <w:szCs w:val="22"/>
        </w:rPr>
        <w:t>ę</w:t>
      </w:r>
      <w:r w:rsidR="00035488" w:rsidRPr="00B05155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B05155">
        <w:rPr>
          <w:rFonts w:ascii="Arial Narrow" w:hAnsi="Arial Narrow" w:cs="Arial"/>
          <w:sz w:val="22"/>
          <w:szCs w:val="22"/>
        </w:rPr>
        <w:t>.</w:t>
      </w:r>
    </w:p>
    <w:p w14:paraId="3474DED1" w14:textId="77777777" w:rsidR="00A80738" w:rsidRPr="00B05155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B05155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B05155">
        <w:rPr>
          <w:rFonts w:ascii="Arial Narrow" w:hAnsi="Arial Narrow" w:cs="Arial"/>
          <w:sz w:val="22"/>
          <w:szCs w:val="22"/>
        </w:rPr>
        <w:t xml:space="preserve"> w dniu </w:t>
      </w:r>
      <w:r w:rsidR="00675151" w:rsidRPr="00B05155">
        <w:rPr>
          <w:rFonts w:ascii="Arial Narrow" w:hAnsi="Arial Narrow" w:cs="Arial"/>
          <w:sz w:val="22"/>
          <w:szCs w:val="22"/>
        </w:rPr>
        <w:t>16/02/2024</w:t>
      </w:r>
      <w:r w:rsidR="00FF4AB1" w:rsidRPr="00B05155">
        <w:rPr>
          <w:rFonts w:ascii="Arial Narrow" w:hAnsi="Arial Narrow" w:cs="Arial"/>
          <w:sz w:val="22"/>
          <w:szCs w:val="22"/>
        </w:rPr>
        <w:t xml:space="preserve"> o godz. </w:t>
      </w:r>
      <w:r w:rsidR="00675151" w:rsidRPr="00B05155">
        <w:rPr>
          <w:rFonts w:ascii="Arial Narrow" w:hAnsi="Arial Narrow" w:cs="Arial"/>
          <w:sz w:val="22"/>
          <w:szCs w:val="22"/>
        </w:rPr>
        <w:t>08:15</w:t>
      </w:r>
      <w:r w:rsidRPr="00B05155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05155" w14:paraId="45A02CCD" w14:textId="77777777" w:rsidTr="005A632E">
        <w:tc>
          <w:tcPr>
            <w:tcW w:w="1276" w:type="dxa"/>
            <w:shd w:val="clear" w:color="auto" w:fill="F2F2F2"/>
            <w:vAlign w:val="center"/>
          </w:tcPr>
          <w:p w14:paraId="0294CB06" w14:textId="77777777" w:rsidR="006B27ED" w:rsidRPr="00B0515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B05155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13D6984" w14:textId="77777777" w:rsidR="006B27ED" w:rsidRPr="00B0515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C05B99B" w14:textId="77777777" w:rsidR="006B27ED" w:rsidRPr="00B05155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2AE592F" w14:textId="77777777" w:rsidR="006B27ED" w:rsidRPr="00B0515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675151" w:rsidRPr="00B05155" w14:paraId="213CEE0F" w14:textId="77777777" w:rsidTr="006D1C12">
        <w:tc>
          <w:tcPr>
            <w:tcW w:w="1276" w:type="dxa"/>
            <w:shd w:val="clear" w:color="auto" w:fill="auto"/>
            <w:vAlign w:val="center"/>
          </w:tcPr>
          <w:p w14:paraId="2CE38E50" w14:textId="77777777" w:rsidR="00675151" w:rsidRPr="00B05155" w:rsidRDefault="00675151" w:rsidP="006D1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D764BC" w14:textId="77777777" w:rsidR="00675151" w:rsidRPr="00B05155" w:rsidRDefault="00675151" w:rsidP="006D1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24059AF" w14:textId="77777777" w:rsidR="00675151" w:rsidRPr="00B05155" w:rsidRDefault="00675151" w:rsidP="006D1C1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CENTRALA FARMACEUTYCZNA CEFARM SA</w:t>
            </w:r>
          </w:p>
          <w:p w14:paraId="09BD832B" w14:textId="77777777" w:rsidR="00675151" w:rsidRPr="00B05155" w:rsidRDefault="00675151" w:rsidP="006D1C12">
            <w:pPr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UL.JANA KAZIMIERZA</w:t>
            </w:r>
            <w:r w:rsidRPr="00B0515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5155">
              <w:rPr>
                <w:rFonts w:ascii="Arial Narrow" w:hAnsi="Arial Narrow" w:cs="Arial"/>
                <w:sz w:val="22"/>
                <w:szCs w:val="22"/>
              </w:rPr>
              <w:t>16</w:t>
            </w:r>
            <w:r w:rsidRPr="00B0515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65DAE03" w14:textId="77777777" w:rsidR="00675151" w:rsidRPr="00B05155" w:rsidRDefault="00675151" w:rsidP="006D1C1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01-248</w:t>
            </w:r>
            <w:r w:rsidRPr="00B0515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5155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E97512" w14:textId="77777777" w:rsidR="00675151" w:rsidRPr="00B05155" w:rsidRDefault="00675151" w:rsidP="006D1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13 824.00 zł</w:t>
            </w:r>
          </w:p>
        </w:tc>
      </w:tr>
      <w:tr w:rsidR="00675151" w:rsidRPr="00B05155" w14:paraId="14FADB95" w14:textId="77777777" w:rsidTr="006D1C12">
        <w:tc>
          <w:tcPr>
            <w:tcW w:w="1276" w:type="dxa"/>
            <w:shd w:val="clear" w:color="auto" w:fill="auto"/>
            <w:vAlign w:val="center"/>
          </w:tcPr>
          <w:p w14:paraId="398589F8" w14:textId="77777777" w:rsidR="00675151" w:rsidRPr="00B05155" w:rsidRDefault="00675151" w:rsidP="006D1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0AC4BC" w14:textId="77777777" w:rsidR="00675151" w:rsidRPr="00B05155" w:rsidRDefault="00675151" w:rsidP="006D1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F2A51BD" w14:textId="77777777" w:rsidR="00675151" w:rsidRPr="00B05155" w:rsidRDefault="00675151" w:rsidP="006D1C1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Philips Polska Spółka z ograniczoną odpowiedzialnością</w:t>
            </w:r>
          </w:p>
          <w:p w14:paraId="758E99A5" w14:textId="77777777" w:rsidR="00675151" w:rsidRPr="00B05155" w:rsidRDefault="00675151" w:rsidP="006D1C12">
            <w:pPr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Aleje Jerozolimskie</w:t>
            </w:r>
            <w:r w:rsidRPr="00B0515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5155">
              <w:rPr>
                <w:rFonts w:ascii="Arial Narrow" w:hAnsi="Arial Narrow" w:cs="Arial"/>
                <w:sz w:val="22"/>
                <w:szCs w:val="22"/>
              </w:rPr>
              <w:t>195B</w:t>
            </w:r>
            <w:r w:rsidRPr="00B0515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AA954E9" w14:textId="77777777" w:rsidR="00675151" w:rsidRPr="00B05155" w:rsidRDefault="00675151" w:rsidP="006D1C1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02-222</w:t>
            </w:r>
            <w:r w:rsidRPr="00B0515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5155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2B6628" w14:textId="77777777" w:rsidR="00675151" w:rsidRPr="00B05155" w:rsidRDefault="00675151" w:rsidP="006D1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162 000.00 zł</w:t>
            </w:r>
          </w:p>
        </w:tc>
      </w:tr>
      <w:tr w:rsidR="00675151" w:rsidRPr="00B05155" w14:paraId="33EBF6CB" w14:textId="77777777" w:rsidTr="006D1C12">
        <w:tc>
          <w:tcPr>
            <w:tcW w:w="1276" w:type="dxa"/>
            <w:shd w:val="clear" w:color="auto" w:fill="auto"/>
            <w:vAlign w:val="center"/>
          </w:tcPr>
          <w:p w14:paraId="76C6AECE" w14:textId="77777777" w:rsidR="00675151" w:rsidRPr="00B05155" w:rsidRDefault="00675151" w:rsidP="006D1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2D0035" w14:textId="77777777" w:rsidR="00675151" w:rsidRPr="00B05155" w:rsidRDefault="00675151" w:rsidP="006D1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C6DD655" w14:textId="77777777" w:rsidR="00675151" w:rsidRPr="00B05155" w:rsidRDefault="00675151" w:rsidP="006D1C1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Philips Polska Spółka z ograniczoną odpowiedzialnością</w:t>
            </w:r>
          </w:p>
          <w:p w14:paraId="5CC455FE" w14:textId="77777777" w:rsidR="00675151" w:rsidRPr="00B05155" w:rsidRDefault="00675151" w:rsidP="006D1C12">
            <w:pPr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Aleje Jerozolimskie</w:t>
            </w:r>
            <w:r w:rsidRPr="00B0515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5155">
              <w:rPr>
                <w:rFonts w:ascii="Arial Narrow" w:hAnsi="Arial Narrow" w:cs="Arial"/>
                <w:sz w:val="22"/>
                <w:szCs w:val="22"/>
              </w:rPr>
              <w:t>195B</w:t>
            </w:r>
            <w:r w:rsidRPr="00B0515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323C650" w14:textId="77777777" w:rsidR="00675151" w:rsidRPr="00B05155" w:rsidRDefault="00675151" w:rsidP="006D1C1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02-222</w:t>
            </w:r>
            <w:r w:rsidRPr="00B0515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5155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7BF17C" w14:textId="77777777" w:rsidR="00675151" w:rsidRPr="00B05155" w:rsidRDefault="00675151" w:rsidP="006D1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110 160.00 zł</w:t>
            </w:r>
          </w:p>
        </w:tc>
      </w:tr>
      <w:tr w:rsidR="00675151" w:rsidRPr="00B05155" w14:paraId="51FDCCA0" w14:textId="77777777" w:rsidTr="006D1C12">
        <w:tc>
          <w:tcPr>
            <w:tcW w:w="1276" w:type="dxa"/>
            <w:shd w:val="clear" w:color="auto" w:fill="auto"/>
            <w:vAlign w:val="center"/>
          </w:tcPr>
          <w:p w14:paraId="7E678DED" w14:textId="77777777" w:rsidR="00675151" w:rsidRPr="00B05155" w:rsidRDefault="00675151" w:rsidP="006D1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BCC88A" w14:textId="77777777" w:rsidR="00675151" w:rsidRPr="00B05155" w:rsidRDefault="00675151" w:rsidP="006D1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16663153" w14:textId="77777777" w:rsidR="00675151" w:rsidRPr="00B05155" w:rsidRDefault="00675151" w:rsidP="006D1C1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UNITED IMAGING Healthcare Poland Sp. z o.o.</w:t>
            </w:r>
          </w:p>
          <w:p w14:paraId="697EF2CC" w14:textId="77777777" w:rsidR="00675151" w:rsidRPr="00B05155" w:rsidRDefault="00675151" w:rsidP="006D1C12">
            <w:pPr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Al. Jerozolimskie</w:t>
            </w:r>
            <w:r w:rsidRPr="00B0515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5155">
              <w:rPr>
                <w:rFonts w:ascii="Arial Narrow" w:hAnsi="Arial Narrow" w:cs="Arial"/>
                <w:sz w:val="22"/>
                <w:szCs w:val="22"/>
              </w:rPr>
              <w:t>142A/12/29</w:t>
            </w:r>
            <w:r w:rsidRPr="00B0515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6357E69" w14:textId="77777777" w:rsidR="00675151" w:rsidRPr="00B05155" w:rsidRDefault="00675151" w:rsidP="006D1C1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02-305</w:t>
            </w:r>
            <w:r w:rsidRPr="00B0515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5155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3F571E" w14:textId="77777777" w:rsidR="00675151" w:rsidRPr="00B05155" w:rsidRDefault="00675151" w:rsidP="006D1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13 176.00 zł</w:t>
            </w:r>
          </w:p>
        </w:tc>
      </w:tr>
      <w:tr w:rsidR="00675151" w:rsidRPr="00B05155" w14:paraId="0785E50E" w14:textId="77777777" w:rsidTr="006D1C12">
        <w:tc>
          <w:tcPr>
            <w:tcW w:w="1276" w:type="dxa"/>
            <w:shd w:val="clear" w:color="auto" w:fill="auto"/>
            <w:vAlign w:val="center"/>
          </w:tcPr>
          <w:p w14:paraId="109FEED8" w14:textId="77777777" w:rsidR="00675151" w:rsidRPr="00B05155" w:rsidRDefault="00675151" w:rsidP="006D1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9A8A57" w14:textId="77777777" w:rsidR="00675151" w:rsidRPr="00B05155" w:rsidRDefault="00675151" w:rsidP="006D1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DBA1C72" w14:textId="77777777" w:rsidR="00675151" w:rsidRPr="00B05155" w:rsidRDefault="00675151" w:rsidP="006D1C1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SK-MED SYSTEMS SP. Z O. O.</w:t>
            </w:r>
          </w:p>
          <w:p w14:paraId="47E23062" w14:textId="77777777" w:rsidR="00675151" w:rsidRPr="00B05155" w:rsidRDefault="00675151" w:rsidP="006D1C12">
            <w:pPr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Św. Marcin</w:t>
            </w:r>
            <w:r w:rsidRPr="00B0515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5155">
              <w:rPr>
                <w:rFonts w:ascii="Arial Narrow" w:hAnsi="Arial Narrow" w:cs="Arial"/>
                <w:sz w:val="22"/>
                <w:szCs w:val="22"/>
              </w:rPr>
              <w:t>29/8</w:t>
            </w:r>
            <w:r w:rsidRPr="00B0515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B66F9D1" w14:textId="77777777" w:rsidR="00675151" w:rsidRPr="00B05155" w:rsidRDefault="00675151" w:rsidP="006D1C1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61-806</w:t>
            </w:r>
            <w:r w:rsidRPr="00B0515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5155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8A9513" w14:textId="77777777" w:rsidR="00675151" w:rsidRPr="00B05155" w:rsidRDefault="00675151" w:rsidP="006D1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5155">
              <w:rPr>
                <w:rFonts w:ascii="Arial Narrow" w:hAnsi="Arial Narrow" w:cs="Arial"/>
                <w:sz w:val="22"/>
                <w:szCs w:val="22"/>
              </w:rPr>
              <w:t>8 596.80 zł</w:t>
            </w:r>
          </w:p>
        </w:tc>
      </w:tr>
    </w:tbl>
    <w:p w14:paraId="02F043D0" w14:textId="0C8F505A" w:rsidR="00B05155" w:rsidRPr="00B05155" w:rsidRDefault="00A80738" w:rsidP="00B05155">
      <w:pPr>
        <w:pStyle w:val="Tekstpodstawowy"/>
        <w:spacing w:before="240" w:after="480"/>
        <w:ind w:left="3119" w:firstLine="425"/>
        <w:jc w:val="right"/>
        <w:rPr>
          <w:rFonts w:ascii="Arial Narrow" w:hAnsi="Arial Narrow"/>
          <w:sz w:val="16"/>
          <w:szCs w:val="18"/>
        </w:rPr>
      </w:pPr>
      <w:r w:rsidRPr="00B05155">
        <w:rPr>
          <w:rFonts w:ascii="Arial Narrow" w:hAnsi="Arial Narrow" w:cs="Arial"/>
          <w:i/>
          <w:sz w:val="22"/>
          <w:szCs w:val="22"/>
        </w:rPr>
        <w:t>Zamawiający</w:t>
      </w:r>
    </w:p>
    <w:p w14:paraId="28A46149" w14:textId="77777777" w:rsidR="00B05155" w:rsidRPr="00B05155" w:rsidRDefault="00B05155" w:rsidP="00B051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8"/>
        </w:rPr>
      </w:pPr>
    </w:p>
    <w:p w14:paraId="74C5422B" w14:textId="24E07F02" w:rsidR="00B05155" w:rsidRPr="00B05155" w:rsidRDefault="00B05155" w:rsidP="00B051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  <w:szCs w:val="22"/>
        </w:rPr>
      </w:pPr>
      <w:r w:rsidRPr="00B05155">
        <w:rPr>
          <w:rFonts w:ascii="Arial Narrow" w:hAnsi="Arial Narrow"/>
          <w:sz w:val="16"/>
          <w:szCs w:val="18"/>
        </w:rPr>
        <w:t>Wykonano w 1 egz. na 1 ark.</w:t>
      </w:r>
    </w:p>
    <w:p w14:paraId="4E885A5D" w14:textId="77777777" w:rsidR="00B05155" w:rsidRPr="00B05155" w:rsidRDefault="00B05155" w:rsidP="00B051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  <w:szCs w:val="22"/>
        </w:rPr>
      </w:pPr>
      <w:r w:rsidRPr="00B05155">
        <w:rPr>
          <w:rFonts w:ascii="Arial Narrow" w:hAnsi="Arial Narrow"/>
          <w:sz w:val="16"/>
          <w:szCs w:val="18"/>
        </w:rPr>
        <w:t xml:space="preserve">Egz. 1 –platforma: e-propublico.pl, strona www Zamawiającego, </w:t>
      </w:r>
      <w:proofErr w:type="spellStart"/>
      <w:r w:rsidRPr="00B05155">
        <w:rPr>
          <w:rFonts w:ascii="Arial Narrow" w:hAnsi="Arial Narrow"/>
          <w:sz w:val="16"/>
          <w:szCs w:val="18"/>
        </w:rPr>
        <w:t>SZPubl</w:t>
      </w:r>
      <w:proofErr w:type="spellEnd"/>
      <w:r w:rsidRPr="00B05155">
        <w:rPr>
          <w:rFonts w:ascii="Arial Narrow" w:hAnsi="Arial Narrow"/>
          <w:sz w:val="16"/>
          <w:szCs w:val="18"/>
        </w:rPr>
        <w:t>. T2612 B5</w:t>
      </w:r>
    </w:p>
    <w:p w14:paraId="5FFF8D9B" w14:textId="77777777" w:rsidR="00B05155" w:rsidRPr="00B05155" w:rsidRDefault="00B05155" w:rsidP="00B05155">
      <w:pPr>
        <w:rPr>
          <w:rFonts w:ascii="Arial Narrow" w:hAnsi="Arial Narrow"/>
          <w:sz w:val="16"/>
          <w:szCs w:val="18"/>
        </w:rPr>
      </w:pPr>
      <w:r w:rsidRPr="00B05155">
        <w:rPr>
          <w:rFonts w:ascii="Arial Narrow" w:hAnsi="Arial Narrow"/>
          <w:sz w:val="16"/>
          <w:szCs w:val="18"/>
        </w:rPr>
        <w:t>Wyk. P. Kucharska – tel. 261 417 449</w:t>
      </w:r>
    </w:p>
    <w:p w14:paraId="1CEC9928" w14:textId="51866009" w:rsidR="00B05155" w:rsidRPr="00B05155" w:rsidRDefault="00B05155" w:rsidP="00B05155">
      <w:pPr>
        <w:rPr>
          <w:rFonts w:ascii="Arial Narrow" w:hAnsi="Arial Narrow" w:cs="Arial"/>
          <w:i/>
          <w:sz w:val="22"/>
          <w:szCs w:val="22"/>
        </w:rPr>
      </w:pPr>
      <w:r w:rsidRPr="00B05155">
        <w:rPr>
          <w:rFonts w:ascii="Arial Narrow" w:hAnsi="Arial Narrow"/>
          <w:sz w:val="16"/>
          <w:szCs w:val="18"/>
        </w:rPr>
        <w:t xml:space="preserve">Data: </w:t>
      </w:r>
      <w:r w:rsidRPr="00B05155">
        <w:rPr>
          <w:rFonts w:ascii="Arial Narrow" w:hAnsi="Arial Narrow"/>
          <w:sz w:val="16"/>
          <w:szCs w:val="18"/>
        </w:rPr>
        <w:t>16.02.2024 r.</w:t>
      </w:r>
    </w:p>
    <w:bookmarkEnd w:id="0"/>
    <w:sectPr w:rsidR="00B05155" w:rsidRPr="00B05155" w:rsidSect="00B051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851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328CA" w14:textId="77777777" w:rsidR="00721886" w:rsidRDefault="00721886">
      <w:r>
        <w:separator/>
      </w:r>
    </w:p>
  </w:endnote>
  <w:endnote w:type="continuationSeparator" w:id="0">
    <w:p w14:paraId="0FB111EA" w14:textId="77777777" w:rsidR="00721886" w:rsidRDefault="00721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14E5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C7826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EB2E3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5BFD00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4419065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3A80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E14785" w14:textId="77777777" w:rsidR="009F189D" w:rsidRDefault="009F189D">
    <w:pPr>
      <w:pStyle w:val="Stopka"/>
      <w:tabs>
        <w:tab w:val="clear" w:pos="4536"/>
      </w:tabs>
      <w:jc w:val="center"/>
    </w:pPr>
  </w:p>
  <w:p w14:paraId="3781774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7E00C" w14:textId="77777777" w:rsidR="00721886" w:rsidRDefault="00721886">
      <w:r>
        <w:separator/>
      </w:r>
    </w:p>
  </w:footnote>
  <w:footnote w:type="continuationSeparator" w:id="0">
    <w:p w14:paraId="44335346" w14:textId="77777777" w:rsidR="00721886" w:rsidRDefault="007218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6D4AE" w14:textId="77777777" w:rsidR="00675151" w:rsidRDefault="006751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203B0" w14:textId="77777777" w:rsidR="00675151" w:rsidRDefault="00675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0D475" w14:textId="77777777" w:rsidR="00675151" w:rsidRDefault="006751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188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75151"/>
    <w:rsid w:val="0069085C"/>
    <w:rsid w:val="006B27ED"/>
    <w:rsid w:val="00721886"/>
    <w:rsid w:val="00843263"/>
    <w:rsid w:val="00861E75"/>
    <w:rsid w:val="00986737"/>
    <w:rsid w:val="009D19BD"/>
    <w:rsid w:val="009F189D"/>
    <w:rsid w:val="00A80738"/>
    <w:rsid w:val="00B05155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F7FDE5"/>
  <w15:chartTrackingRefBased/>
  <w15:docId w15:val="{FD8EFF46-446E-481E-AEB6-19AC5CB71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0515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051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202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2024-02-16T07:45:00Z</cp:lastPrinted>
  <dcterms:created xsi:type="dcterms:W3CDTF">2024-02-16T07:40:00Z</dcterms:created>
  <dcterms:modified xsi:type="dcterms:W3CDTF">2024-02-16T07:45:00Z</dcterms:modified>
</cp:coreProperties>
</file>