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8BE65" w14:textId="54FEB56C" w:rsidR="003E6519" w:rsidRPr="00D80DC3" w:rsidRDefault="00C86FEE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D80DC3">
        <w:rPr>
          <w:rFonts w:ascii="Arial Narrow" w:hAnsi="Arial Narrow" w:cs="Arial"/>
          <w:sz w:val="24"/>
          <w:szCs w:val="24"/>
        </w:rPr>
        <w:t>Bydgoszcz</w:t>
      </w:r>
      <w:r w:rsidR="003E6519" w:rsidRPr="00D80DC3">
        <w:rPr>
          <w:rFonts w:ascii="Arial Narrow" w:hAnsi="Arial Narrow" w:cs="Arial"/>
          <w:sz w:val="24"/>
          <w:szCs w:val="24"/>
        </w:rPr>
        <w:t xml:space="preserve"> dnia: </w:t>
      </w:r>
      <w:r w:rsidRPr="00D80DC3">
        <w:rPr>
          <w:rFonts w:ascii="Arial Narrow" w:hAnsi="Arial Narrow" w:cs="Arial"/>
          <w:sz w:val="24"/>
          <w:szCs w:val="24"/>
        </w:rPr>
        <w:t>2024-02-16</w:t>
      </w:r>
    </w:p>
    <w:p w14:paraId="4E2D0839" w14:textId="18B9D39E" w:rsidR="003E6519" w:rsidRPr="00D80DC3" w:rsidRDefault="00C86FEE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D80DC3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30A16340" w14:textId="214C11EA" w:rsidR="003E6519" w:rsidRPr="00D80DC3" w:rsidRDefault="00C86FEE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D80DC3">
        <w:rPr>
          <w:rFonts w:ascii="Arial Narrow" w:hAnsi="Arial Narrow" w:cs="Arial"/>
          <w:sz w:val="24"/>
          <w:szCs w:val="24"/>
        </w:rPr>
        <w:t>Powstańców Warszawy</w:t>
      </w:r>
      <w:r w:rsidR="003E6519" w:rsidRPr="00D80DC3">
        <w:rPr>
          <w:rFonts w:ascii="Arial Narrow" w:hAnsi="Arial Narrow" w:cs="Arial"/>
          <w:sz w:val="24"/>
          <w:szCs w:val="24"/>
        </w:rPr>
        <w:t xml:space="preserve"> </w:t>
      </w:r>
      <w:r w:rsidRPr="00D80DC3">
        <w:rPr>
          <w:rFonts w:ascii="Arial Narrow" w:hAnsi="Arial Narrow" w:cs="Arial"/>
          <w:sz w:val="24"/>
          <w:szCs w:val="24"/>
        </w:rPr>
        <w:t>5</w:t>
      </w:r>
    </w:p>
    <w:p w14:paraId="3A696159" w14:textId="30164FD1" w:rsidR="003E6519" w:rsidRPr="00D80DC3" w:rsidRDefault="00C86FEE" w:rsidP="003E6519">
      <w:pPr>
        <w:rPr>
          <w:rFonts w:ascii="Arial Narrow" w:hAnsi="Arial Narrow" w:cs="Arial"/>
          <w:sz w:val="24"/>
          <w:szCs w:val="24"/>
        </w:rPr>
      </w:pPr>
      <w:r w:rsidRPr="00D80DC3">
        <w:rPr>
          <w:rFonts w:ascii="Arial Narrow" w:hAnsi="Arial Narrow" w:cs="Arial"/>
          <w:sz w:val="24"/>
          <w:szCs w:val="24"/>
        </w:rPr>
        <w:t>85-681</w:t>
      </w:r>
      <w:r w:rsidR="003E6519" w:rsidRPr="00D80DC3">
        <w:rPr>
          <w:rFonts w:ascii="Arial Narrow" w:hAnsi="Arial Narrow" w:cs="Arial"/>
          <w:sz w:val="24"/>
          <w:szCs w:val="24"/>
        </w:rPr>
        <w:t xml:space="preserve"> </w:t>
      </w:r>
      <w:r w:rsidRPr="00D80DC3">
        <w:rPr>
          <w:rFonts w:ascii="Arial Narrow" w:hAnsi="Arial Narrow" w:cs="Arial"/>
          <w:sz w:val="24"/>
          <w:szCs w:val="24"/>
        </w:rPr>
        <w:t>Bydgoszcz</w:t>
      </w:r>
    </w:p>
    <w:p w14:paraId="77C857AA" w14:textId="77777777" w:rsidR="003E6519" w:rsidRPr="00D80DC3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D80DC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BD807C5" w14:textId="77777777" w:rsidR="003E6519" w:rsidRPr="00D80DC3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D80DC3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D80DC3" w14:paraId="6A571A9B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AF09E1" w14:textId="77777777" w:rsidR="003E6519" w:rsidRPr="00D80DC3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D80DC3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B1AB324" w14:textId="77777777" w:rsidR="003E6519" w:rsidRPr="00D80DC3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D80DC3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2AA4A4CB" w14:textId="77777777" w:rsidR="003E6519" w:rsidRPr="00D80DC3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D80DC3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0952DC96" w14:textId="77777777" w:rsidR="003E6519" w:rsidRPr="00D80DC3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80DC3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D80DC3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D80DC3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D80DC3" w14:paraId="215733A5" w14:textId="77777777" w:rsidTr="001A0FA2">
        <w:tc>
          <w:tcPr>
            <w:tcW w:w="2269" w:type="dxa"/>
            <w:shd w:val="clear" w:color="auto" w:fill="auto"/>
          </w:tcPr>
          <w:p w14:paraId="4AE51BFE" w14:textId="77777777" w:rsidR="003E6519" w:rsidRPr="00D80DC3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6FAD46" w14:textId="311EB184" w:rsidR="003E6519" w:rsidRPr="00D80DC3" w:rsidRDefault="00C86FE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bCs/>
                <w:sz w:val="24"/>
                <w:szCs w:val="24"/>
              </w:rPr>
              <w:t>Usługi przeglądów i napraw sprzętu medycznego</w:t>
            </w:r>
            <w:r w:rsidR="003E6519" w:rsidRPr="00D80DC3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C86FEE" w:rsidRPr="00D80DC3" w14:paraId="742C62C1" w14:textId="77777777" w:rsidTr="001114F4">
        <w:tc>
          <w:tcPr>
            <w:tcW w:w="2269" w:type="dxa"/>
            <w:shd w:val="clear" w:color="auto" w:fill="auto"/>
          </w:tcPr>
          <w:p w14:paraId="6F25728B" w14:textId="77777777" w:rsidR="00C86FEE" w:rsidRPr="00D80DC3" w:rsidRDefault="00C86FEE" w:rsidP="001114F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A84359" w14:textId="69388049" w:rsidR="00C86FEE" w:rsidRPr="00D80DC3" w:rsidRDefault="00C86FEE" w:rsidP="001114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bCs/>
                <w:sz w:val="24"/>
                <w:szCs w:val="24"/>
              </w:rPr>
              <w:t>22/2024</w:t>
            </w:r>
          </w:p>
        </w:tc>
      </w:tr>
    </w:tbl>
    <w:p w14:paraId="3A5455A3" w14:textId="175E2BA9" w:rsidR="00890B92" w:rsidRPr="00D80DC3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80DC3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D80DC3">
        <w:rPr>
          <w:rFonts w:ascii="Arial Narrow" w:hAnsi="Arial Narrow" w:cs="Arial"/>
          <w:sz w:val="24"/>
          <w:szCs w:val="24"/>
        </w:rPr>
        <w:t>22</w:t>
      </w:r>
      <w:r w:rsidR="0049054E" w:rsidRPr="00D80DC3">
        <w:rPr>
          <w:rFonts w:ascii="Arial Narrow" w:hAnsi="Arial Narrow" w:cs="Arial"/>
          <w:sz w:val="24"/>
          <w:szCs w:val="24"/>
        </w:rPr>
        <w:t>2</w:t>
      </w:r>
      <w:r w:rsidRPr="00D80DC3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D80DC3">
        <w:rPr>
          <w:rFonts w:ascii="Arial Narrow" w:hAnsi="Arial Narrow" w:cs="Arial"/>
          <w:sz w:val="24"/>
          <w:szCs w:val="24"/>
        </w:rPr>
        <w:t>4</w:t>
      </w:r>
      <w:r w:rsidRPr="00D80DC3">
        <w:rPr>
          <w:rFonts w:ascii="Arial Narrow" w:hAnsi="Arial Narrow" w:cs="Arial"/>
          <w:sz w:val="24"/>
          <w:szCs w:val="24"/>
        </w:rPr>
        <w:t xml:space="preserve"> </w:t>
      </w:r>
      <w:r w:rsidR="00890B92" w:rsidRPr="00D80DC3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D80DC3">
        <w:rPr>
          <w:rFonts w:ascii="Arial Narrow" w:hAnsi="Arial Narrow" w:cs="Arial"/>
          <w:sz w:val="24"/>
          <w:szCs w:val="24"/>
        </w:rPr>
        <w:t xml:space="preserve"> </w:t>
      </w:r>
      <w:r w:rsidR="00C86FEE" w:rsidRPr="00D80DC3">
        <w:rPr>
          <w:rFonts w:ascii="Arial Narrow" w:hAnsi="Arial Narrow" w:cs="Arial"/>
          <w:sz w:val="24"/>
          <w:szCs w:val="24"/>
        </w:rPr>
        <w:t>(</w:t>
      </w:r>
      <w:proofErr w:type="spellStart"/>
      <w:r w:rsidR="00C86FEE" w:rsidRPr="00D80DC3">
        <w:rPr>
          <w:rFonts w:ascii="Arial Narrow" w:hAnsi="Arial Narrow" w:cs="Arial"/>
          <w:sz w:val="24"/>
          <w:szCs w:val="24"/>
        </w:rPr>
        <w:t>t.j</w:t>
      </w:r>
      <w:proofErr w:type="spellEnd"/>
      <w:r w:rsidR="00C86FEE" w:rsidRPr="00D80DC3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D80DC3">
        <w:rPr>
          <w:rFonts w:ascii="Arial Narrow" w:hAnsi="Arial Narrow" w:cs="Arial"/>
          <w:sz w:val="24"/>
          <w:szCs w:val="24"/>
        </w:rPr>
        <w:t xml:space="preserve"> </w:t>
      </w:r>
      <w:r w:rsidR="00890B92" w:rsidRPr="00D80DC3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D80DC3">
        <w:rPr>
          <w:rFonts w:ascii="Arial Narrow" w:hAnsi="Arial Narrow" w:cs="Arial"/>
          <w:sz w:val="24"/>
          <w:szCs w:val="24"/>
        </w:rPr>
        <w:t xml:space="preserve"> dla</w:t>
      </w:r>
      <w:r w:rsidR="00890B92" w:rsidRPr="00D80DC3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86FEE" w:rsidRPr="00D80DC3" w14:paraId="28EB5743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139FEE" w14:textId="7E0CB127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1 zamówienia w wysokości 25 920.00 zł brutto;</w:t>
            </w:r>
          </w:p>
        </w:tc>
      </w:tr>
      <w:tr w:rsidR="00C86FEE" w:rsidRPr="00D80DC3" w14:paraId="24006FBE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F52E5D" w14:textId="7EE38618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2 zamówienia w wysokości 4 257.00 zł brutto;</w:t>
            </w:r>
          </w:p>
        </w:tc>
      </w:tr>
      <w:tr w:rsidR="00C86FEE" w:rsidRPr="00D80DC3" w14:paraId="78825E46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9C33F6" w14:textId="494B3724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3 zamówienia w wysokości 3 040.50 zł brutto;</w:t>
            </w:r>
          </w:p>
        </w:tc>
      </w:tr>
      <w:tr w:rsidR="00C86FEE" w:rsidRPr="00D80DC3" w14:paraId="42E45B96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8F3B57" w14:textId="79CE1EC8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4 zamówienia w wysokości 3 834.00 zł brutto;</w:t>
            </w:r>
          </w:p>
        </w:tc>
      </w:tr>
      <w:tr w:rsidR="00C86FEE" w:rsidRPr="00D80DC3" w14:paraId="0C39483A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7FE320" w14:textId="2A000C8C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5 zamówienia w wysokości 61 000.00 zł brutto;</w:t>
            </w:r>
          </w:p>
        </w:tc>
      </w:tr>
      <w:tr w:rsidR="00C86FEE" w:rsidRPr="00D80DC3" w14:paraId="72171CF9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EE2BE7" w14:textId="0D050E8C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6 zamówienia w wysokości 2 737.50 zł brutto;</w:t>
            </w:r>
          </w:p>
        </w:tc>
      </w:tr>
      <w:tr w:rsidR="00C86FEE" w:rsidRPr="00D80DC3" w14:paraId="5D49BF79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0BC9CF" w14:textId="580FD4A9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7 zamówienia w wysokości 1 026.00 zł brutto;</w:t>
            </w:r>
          </w:p>
        </w:tc>
      </w:tr>
      <w:tr w:rsidR="00C86FEE" w:rsidRPr="00D80DC3" w14:paraId="2642720D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5E49CF" w14:textId="671DF344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8 zamówienia w wysokości 14 760.00 zł brutto;</w:t>
            </w:r>
          </w:p>
        </w:tc>
      </w:tr>
      <w:tr w:rsidR="00C86FEE" w:rsidRPr="00D80DC3" w14:paraId="43BDCFEB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0A7882" w14:textId="476E6A79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9 zamówienia w wysokości 3 486.00 zł brutto;</w:t>
            </w:r>
          </w:p>
        </w:tc>
      </w:tr>
      <w:tr w:rsidR="00C86FEE" w:rsidRPr="00D80DC3" w14:paraId="3C2C491B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F76D62" w14:textId="00564E8F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10 zamówienia w wysokości 5 887.50 zł brutto;</w:t>
            </w:r>
          </w:p>
        </w:tc>
      </w:tr>
      <w:tr w:rsidR="00C86FEE" w:rsidRPr="00D80DC3" w14:paraId="370CC7E4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1086B7" w14:textId="505A2564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11 zamówienia w wysokości 8 262.00 zł brutto;</w:t>
            </w:r>
          </w:p>
        </w:tc>
      </w:tr>
      <w:tr w:rsidR="00C86FEE" w:rsidRPr="00D80DC3" w14:paraId="588A0612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595E79" w14:textId="27BBB3B8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12 zamówienia w wysokości 394.65 zł brutto;</w:t>
            </w:r>
          </w:p>
        </w:tc>
      </w:tr>
      <w:tr w:rsidR="00C86FEE" w:rsidRPr="00D80DC3" w14:paraId="47C45C05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EA5B7B" w14:textId="0849273D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13 zamówienia w wysokości 1 080.00 zł brutto;</w:t>
            </w:r>
          </w:p>
        </w:tc>
      </w:tr>
      <w:tr w:rsidR="00C86FEE" w:rsidRPr="00D80DC3" w14:paraId="4E977D99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731271" w14:textId="20248F5F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lastRenderedPageBreak/>
              <w:t>części 14 zamówienia w wysokości 3 564.00 zł brutto;</w:t>
            </w:r>
          </w:p>
        </w:tc>
      </w:tr>
      <w:tr w:rsidR="00C86FEE" w:rsidRPr="00D80DC3" w14:paraId="61017B75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9CF220" w14:textId="5BF2B054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15 zamówienia w wysokości 6 642.00 zł brutto;</w:t>
            </w:r>
          </w:p>
        </w:tc>
      </w:tr>
      <w:tr w:rsidR="00C86FEE" w:rsidRPr="00D80DC3" w14:paraId="69E138CB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63708B" w14:textId="4B417F6E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16 zamówienia w wysokości 2 457.30 zł brutto;</w:t>
            </w:r>
          </w:p>
        </w:tc>
      </w:tr>
      <w:tr w:rsidR="00C86FEE" w:rsidRPr="00D80DC3" w14:paraId="7F5C7C44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C269AB" w14:textId="3A07F595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17 zamówienia w wysokości 1 890.00 zł brutto;</w:t>
            </w:r>
          </w:p>
        </w:tc>
      </w:tr>
      <w:tr w:rsidR="00C86FEE" w:rsidRPr="00D80DC3" w14:paraId="66EDBE1F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651544" w14:textId="7312EBB0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18 zamówienia w wysokości 10 908.00 zł brutto;</w:t>
            </w:r>
          </w:p>
        </w:tc>
      </w:tr>
      <w:tr w:rsidR="00C86FEE" w:rsidRPr="00D80DC3" w14:paraId="73BADF46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E8A97D" w14:textId="490853E4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19 zamówienia w wysokości 3 078.00 zł brutto;</w:t>
            </w:r>
          </w:p>
        </w:tc>
      </w:tr>
      <w:tr w:rsidR="00C86FEE" w:rsidRPr="00D80DC3" w14:paraId="5FBCEFA1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872C57" w14:textId="3666306B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20 zamówienia w wysokości 6 966.00 zł brutto;</w:t>
            </w:r>
          </w:p>
        </w:tc>
      </w:tr>
      <w:tr w:rsidR="00C86FEE" w:rsidRPr="00D80DC3" w14:paraId="342055D6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5C471A" w14:textId="6C5BACFF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21 zamówienia w wysokości 2 706.00 zł brutto;</w:t>
            </w:r>
          </w:p>
        </w:tc>
      </w:tr>
      <w:tr w:rsidR="00C86FEE" w:rsidRPr="00D80DC3" w14:paraId="2A8B6D68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08A415" w14:textId="48719C37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22 zamówienia w wysokości 1 620.00 zł brutto;</w:t>
            </w:r>
          </w:p>
        </w:tc>
      </w:tr>
      <w:tr w:rsidR="00C86FEE" w:rsidRPr="00D80DC3" w14:paraId="3B70A080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82D6A0" w14:textId="5A3BEFCE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23 zamówienia w wysokości 34 560.00 zł brutto;</w:t>
            </w:r>
          </w:p>
        </w:tc>
      </w:tr>
      <w:tr w:rsidR="00C86FEE" w:rsidRPr="00D80DC3" w14:paraId="62C2E788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6B986A" w14:textId="53FDBE42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24 zamówienia w wysokości 594.00 zł brutto;</w:t>
            </w:r>
          </w:p>
        </w:tc>
      </w:tr>
      <w:tr w:rsidR="00C86FEE" w:rsidRPr="00D80DC3" w14:paraId="5EC5DA86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78D666" w14:textId="71158A5D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25 zamówienia w wysokości 7 335.75 zł brutto;</w:t>
            </w:r>
          </w:p>
        </w:tc>
      </w:tr>
      <w:tr w:rsidR="00C86FEE" w:rsidRPr="00D80DC3" w14:paraId="173BAB86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69FDD4" w14:textId="4F87C922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26 zamówienia w wysokości 513.30 zł brutto;</w:t>
            </w:r>
          </w:p>
        </w:tc>
      </w:tr>
      <w:tr w:rsidR="00C86FEE" w:rsidRPr="00D80DC3" w14:paraId="42618627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3BF638" w14:textId="00846397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27 zamówienia w wysokości 729.00 zł brutto;</w:t>
            </w:r>
          </w:p>
        </w:tc>
      </w:tr>
      <w:tr w:rsidR="00C86FEE" w:rsidRPr="00D80DC3" w14:paraId="34D7CB6D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ED3A05" w14:textId="0D114EBE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28 zamówienia w wysokości 499.65 zł brutto;</w:t>
            </w:r>
          </w:p>
        </w:tc>
      </w:tr>
      <w:tr w:rsidR="00C86FEE" w:rsidRPr="00D80DC3" w14:paraId="4EF1CF61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067635" w14:textId="7F4E8953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29 zamówienia w wysokości 11 610.00 zł brutto;</w:t>
            </w:r>
          </w:p>
        </w:tc>
      </w:tr>
      <w:tr w:rsidR="00C86FEE" w:rsidRPr="00D80DC3" w14:paraId="61C68A38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F73C07" w14:textId="703F6D5B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30 zamówienia w wysokości 8 733.00 zł brutto;</w:t>
            </w:r>
          </w:p>
        </w:tc>
      </w:tr>
      <w:tr w:rsidR="00C86FEE" w:rsidRPr="00D80DC3" w14:paraId="2D840763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532A21" w14:textId="352B8B31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31 zamówienia w wysokości 4 806.00 zł brutto;</w:t>
            </w:r>
          </w:p>
        </w:tc>
      </w:tr>
      <w:tr w:rsidR="00C86FEE" w:rsidRPr="00D80DC3" w14:paraId="0BACE873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87B80E" w14:textId="6DB6CC91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32 zamówienia w wysokości 1 080.00 zł brutto;</w:t>
            </w:r>
          </w:p>
        </w:tc>
      </w:tr>
      <w:tr w:rsidR="00C86FEE" w:rsidRPr="00D80DC3" w14:paraId="6BA70630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D2D7A1" w14:textId="36E79F34" w:rsidR="00C86FEE" w:rsidRPr="00D80DC3" w:rsidRDefault="00C86FEE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80DC3">
              <w:rPr>
                <w:rFonts w:ascii="Arial Narrow" w:hAnsi="Arial Narrow" w:cs="Arial"/>
                <w:sz w:val="24"/>
                <w:szCs w:val="24"/>
              </w:rPr>
              <w:t>części 33 zamówienia w wysokości 66 960.00 zł brutto;</w:t>
            </w:r>
          </w:p>
        </w:tc>
      </w:tr>
    </w:tbl>
    <w:p w14:paraId="5F3DD39B" w14:textId="77777777" w:rsidR="00890B92" w:rsidRPr="00D80DC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1EBBCCB" w14:textId="77777777" w:rsidR="00510EC8" w:rsidRPr="00D80DC3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BB6AFA2" w14:textId="77777777" w:rsidR="00A80738" w:rsidRPr="00D80DC3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D80DC3">
        <w:rPr>
          <w:rFonts w:ascii="Arial Narrow" w:hAnsi="Arial Narrow" w:cs="Arial"/>
          <w:i/>
          <w:szCs w:val="24"/>
        </w:rPr>
        <w:t>Zamawiający</w:t>
      </w:r>
    </w:p>
    <w:p w14:paraId="445AF301" w14:textId="77777777" w:rsidR="00D80DC3" w:rsidRPr="00D80DC3" w:rsidRDefault="00D80DC3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26DC2E99" w14:textId="77777777" w:rsidR="00D80DC3" w:rsidRDefault="00D80DC3" w:rsidP="00D80D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5747856" w14:textId="77777777" w:rsidR="00D80DC3" w:rsidRDefault="00D80DC3" w:rsidP="00D80D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FEF95EB" w14:textId="77777777" w:rsidR="00D80DC3" w:rsidRDefault="00D80DC3" w:rsidP="00D80D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786B6E1" w14:textId="77777777" w:rsidR="00D80DC3" w:rsidRDefault="00D80DC3" w:rsidP="00D80D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B017A96" w14:textId="77777777" w:rsidR="00D80DC3" w:rsidRDefault="00D80DC3" w:rsidP="00D80D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53A8CB8" w14:textId="77777777" w:rsidR="00D80DC3" w:rsidRDefault="00D80DC3" w:rsidP="00D80D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DD6B9E9" w14:textId="77777777" w:rsidR="00D80DC3" w:rsidRDefault="00D80DC3" w:rsidP="00D80D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41BB28A" w14:textId="77777777" w:rsidR="00D80DC3" w:rsidRDefault="00D80DC3" w:rsidP="00D80D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2393EF9" w14:textId="159D42FC" w:rsidR="00D80DC3" w:rsidRPr="00D80DC3" w:rsidRDefault="00D80DC3" w:rsidP="00D80D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D80DC3">
        <w:rPr>
          <w:rFonts w:ascii="Arial Narrow" w:hAnsi="Arial Narrow"/>
          <w:sz w:val="18"/>
          <w:szCs w:val="20"/>
        </w:rPr>
        <w:t xml:space="preserve">Wykonano w 1 egz. na </w:t>
      </w:r>
      <w:r w:rsidRPr="00D80DC3">
        <w:rPr>
          <w:rFonts w:ascii="Arial Narrow" w:hAnsi="Arial Narrow"/>
          <w:sz w:val="18"/>
          <w:szCs w:val="20"/>
        </w:rPr>
        <w:t>1</w:t>
      </w:r>
      <w:r w:rsidRPr="00D80DC3">
        <w:rPr>
          <w:rFonts w:ascii="Arial Narrow" w:hAnsi="Arial Narrow"/>
          <w:sz w:val="18"/>
          <w:szCs w:val="20"/>
        </w:rPr>
        <w:t xml:space="preserve"> ark.</w:t>
      </w:r>
    </w:p>
    <w:p w14:paraId="5931A402" w14:textId="77777777" w:rsidR="00D80DC3" w:rsidRPr="00D80DC3" w:rsidRDefault="00D80DC3" w:rsidP="00D80D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D80DC3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D80DC3">
        <w:rPr>
          <w:rFonts w:ascii="Arial Narrow" w:hAnsi="Arial Narrow"/>
          <w:sz w:val="18"/>
          <w:szCs w:val="20"/>
        </w:rPr>
        <w:t>SZPubl</w:t>
      </w:r>
      <w:proofErr w:type="spellEnd"/>
      <w:r w:rsidRPr="00D80DC3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D80DC3">
        <w:rPr>
          <w:rFonts w:ascii="Arial Narrow" w:hAnsi="Arial Narrow"/>
          <w:sz w:val="18"/>
          <w:szCs w:val="20"/>
        </w:rPr>
        <w:t>int</w:t>
      </w:r>
      <w:proofErr w:type="spellEnd"/>
      <w:r w:rsidRPr="00D80DC3">
        <w:rPr>
          <w:rFonts w:ascii="Arial Narrow" w:hAnsi="Arial Narrow"/>
          <w:sz w:val="18"/>
          <w:szCs w:val="20"/>
        </w:rPr>
        <w:t>. 10wsk.mil.pl i platforma: e-propublico.pl</w:t>
      </w:r>
    </w:p>
    <w:p w14:paraId="606DBA7D" w14:textId="77777777" w:rsidR="00D80DC3" w:rsidRPr="00D80DC3" w:rsidRDefault="00D80DC3" w:rsidP="00D80DC3">
      <w:pPr>
        <w:rPr>
          <w:rFonts w:ascii="Arial Narrow" w:hAnsi="Arial Narrow"/>
          <w:sz w:val="18"/>
        </w:rPr>
      </w:pPr>
      <w:r w:rsidRPr="00D80DC3">
        <w:rPr>
          <w:rFonts w:ascii="Arial Narrow" w:hAnsi="Arial Narrow"/>
          <w:sz w:val="18"/>
        </w:rPr>
        <w:t>Wyk. P. Kucharska – tel. 261 417 449</w:t>
      </w:r>
    </w:p>
    <w:p w14:paraId="7AE26475" w14:textId="0EAA5340" w:rsidR="00D80DC3" w:rsidRPr="00D80DC3" w:rsidRDefault="00D80DC3" w:rsidP="0081068A">
      <w:pPr>
        <w:rPr>
          <w:rFonts w:ascii="Arial Narrow" w:hAnsi="Arial Narrow" w:cs="Arial"/>
          <w:i/>
          <w:szCs w:val="24"/>
        </w:rPr>
      </w:pPr>
      <w:r w:rsidRPr="00D80DC3">
        <w:rPr>
          <w:rFonts w:ascii="Arial Narrow" w:hAnsi="Arial Narrow"/>
          <w:sz w:val="18"/>
        </w:rPr>
        <w:t xml:space="preserve">Data: </w:t>
      </w:r>
      <w:r w:rsidRPr="00D80DC3">
        <w:rPr>
          <w:rFonts w:ascii="Arial Narrow" w:hAnsi="Arial Narrow"/>
          <w:sz w:val="18"/>
        </w:rPr>
        <w:t>16.02.2024 r.</w:t>
      </w:r>
    </w:p>
    <w:sectPr w:rsidR="00D80DC3" w:rsidRPr="00D80DC3" w:rsidSect="0025211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CD8B0" w14:textId="77777777" w:rsidR="00252110" w:rsidRDefault="00252110">
      <w:r>
        <w:separator/>
      </w:r>
    </w:p>
  </w:endnote>
  <w:endnote w:type="continuationSeparator" w:id="0">
    <w:p w14:paraId="2934CED3" w14:textId="77777777" w:rsidR="00252110" w:rsidRDefault="00252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A1C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F8705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9EC31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A17053E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7823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5AAFAD" w14:textId="77777777" w:rsidR="009F189D" w:rsidRDefault="009F189D">
    <w:pPr>
      <w:pStyle w:val="Stopka"/>
      <w:tabs>
        <w:tab w:val="clear" w:pos="4536"/>
      </w:tabs>
      <w:jc w:val="center"/>
    </w:pPr>
  </w:p>
  <w:p w14:paraId="75124ED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5DF21" w14:textId="77777777" w:rsidR="00252110" w:rsidRDefault="00252110">
      <w:r>
        <w:separator/>
      </w:r>
    </w:p>
  </w:footnote>
  <w:footnote w:type="continuationSeparator" w:id="0">
    <w:p w14:paraId="3D601DD5" w14:textId="77777777" w:rsidR="00252110" w:rsidRDefault="002521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F8385" w14:textId="77777777" w:rsidR="00C86FEE" w:rsidRDefault="00C86F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BC236" w14:textId="77777777" w:rsidR="00C86FEE" w:rsidRDefault="00C86F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71C0A" w14:textId="77777777" w:rsidR="00C86FEE" w:rsidRDefault="00C86F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2110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52110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1068A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86FEE"/>
    <w:rsid w:val="00C902DE"/>
    <w:rsid w:val="00CB0802"/>
    <w:rsid w:val="00D7128F"/>
    <w:rsid w:val="00D80DC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36A7B6"/>
  <w15:chartTrackingRefBased/>
  <w15:docId w15:val="{90FD83EB-7701-45AC-A383-794B65008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80DC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80D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393</Words>
  <Characters>2122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2024-02-16T06:19:00Z</cp:lastPrinted>
  <dcterms:created xsi:type="dcterms:W3CDTF">2024-02-16T06:16:00Z</dcterms:created>
  <dcterms:modified xsi:type="dcterms:W3CDTF">2024-02-16T06:19:00Z</dcterms:modified>
</cp:coreProperties>
</file>