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AE92D" w14:textId="77777777" w:rsidR="003E6519" w:rsidRPr="00295BE2" w:rsidRDefault="003457C4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295BE2">
        <w:rPr>
          <w:rFonts w:ascii="Arial Narrow" w:hAnsi="Arial Narrow" w:cs="Arial"/>
          <w:sz w:val="22"/>
          <w:szCs w:val="22"/>
        </w:rPr>
        <w:t>Bydgoszcz</w:t>
      </w:r>
      <w:r w:rsidR="003E6519" w:rsidRPr="00295BE2">
        <w:rPr>
          <w:rFonts w:ascii="Arial Narrow" w:hAnsi="Arial Narrow" w:cs="Arial"/>
          <w:sz w:val="22"/>
          <w:szCs w:val="22"/>
        </w:rPr>
        <w:t xml:space="preserve"> dnia: </w:t>
      </w:r>
      <w:r w:rsidRPr="00295BE2">
        <w:rPr>
          <w:rFonts w:ascii="Arial Narrow" w:hAnsi="Arial Narrow" w:cs="Arial"/>
          <w:sz w:val="22"/>
          <w:szCs w:val="22"/>
        </w:rPr>
        <w:t>2024-02-16</w:t>
      </w:r>
    </w:p>
    <w:p w14:paraId="79A064BF" w14:textId="77777777" w:rsidR="003E6519" w:rsidRPr="00295BE2" w:rsidRDefault="003457C4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95BE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945E7E7" w14:textId="77777777" w:rsidR="003E6519" w:rsidRPr="00295BE2" w:rsidRDefault="003457C4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95BE2">
        <w:rPr>
          <w:rFonts w:ascii="Arial Narrow" w:hAnsi="Arial Narrow" w:cs="Arial"/>
          <w:sz w:val="22"/>
          <w:szCs w:val="22"/>
        </w:rPr>
        <w:t>Powstańców Warszawy</w:t>
      </w:r>
      <w:r w:rsidR="003E6519" w:rsidRPr="00295BE2">
        <w:rPr>
          <w:rFonts w:ascii="Arial Narrow" w:hAnsi="Arial Narrow" w:cs="Arial"/>
          <w:sz w:val="22"/>
          <w:szCs w:val="22"/>
        </w:rPr>
        <w:t xml:space="preserve"> </w:t>
      </w:r>
      <w:r w:rsidRPr="00295BE2">
        <w:rPr>
          <w:rFonts w:ascii="Arial Narrow" w:hAnsi="Arial Narrow" w:cs="Arial"/>
          <w:sz w:val="22"/>
          <w:szCs w:val="22"/>
        </w:rPr>
        <w:t>5</w:t>
      </w:r>
    </w:p>
    <w:p w14:paraId="29DE4DC7" w14:textId="77777777" w:rsidR="003E6519" w:rsidRPr="00295BE2" w:rsidRDefault="003457C4" w:rsidP="003E6519">
      <w:pPr>
        <w:rPr>
          <w:rFonts w:ascii="Arial Narrow" w:hAnsi="Arial Narrow" w:cs="Arial"/>
          <w:sz w:val="22"/>
          <w:szCs w:val="22"/>
        </w:rPr>
      </w:pPr>
      <w:r w:rsidRPr="00295BE2">
        <w:rPr>
          <w:rFonts w:ascii="Arial Narrow" w:hAnsi="Arial Narrow" w:cs="Arial"/>
          <w:sz w:val="22"/>
          <w:szCs w:val="22"/>
        </w:rPr>
        <w:t>85-681</w:t>
      </w:r>
      <w:r w:rsidR="003E6519" w:rsidRPr="00295BE2">
        <w:rPr>
          <w:rFonts w:ascii="Arial Narrow" w:hAnsi="Arial Narrow" w:cs="Arial"/>
          <w:sz w:val="22"/>
          <w:szCs w:val="22"/>
        </w:rPr>
        <w:t xml:space="preserve"> </w:t>
      </w:r>
      <w:r w:rsidRPr="00295BE2">
        <w:rPr>
          <w:rFonts w:ascii="Arial Narrow" w:hAnsi="Arial Narrow" w:cs="Arial"/>
          <w:sz w:val="22"/>
          <w:szCs w:val="22"/>
        </w:rPr>
        <w:t>Bydgoszcz</w:t>
      </w:r>
    </w:p>
    <w:p w14:paraId="505AA25C" w14:textId="77777777" w:rsidR="003E6519" w:rsidRPr="00295BE2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295BE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0137FCF" w14:textId="77777777" w:rsidR="003E6519" w:rsidRPr="00295BE2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295BE2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295BE2" w14:paraId="22C6ACC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1B009D" w14:textId="77777777" w:rsidR="003E6519" w:rsidRPr="00295BE2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295BE2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71F36DC2" w14:textId="77777777" w:rsidR="003E6519" w:rsidRPr="00295BE2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95BE2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AE02218" w14:textId="77777777" w:rsidR="003E6519" w:rsidRPr="00295BE2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295BE2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388C298" w14:textId="77777777" w:rsidR="003E6519" w:rsidRPr="00295BE2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95BE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95BE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95BE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295BE2" w14:paraId="1EE0476D" w14:textId="77777777" w:rsidTr="001A0FA2">
        <w:tc>
          <w:tcPr>
            <w:tcW w:w="2269" w:type="dxa"/>
            <w:shd w:val="clear" w:color="auto" w:fill="auto"/>
          </w:tcPr>
          <w:p w14:paraId="709E0CD2" w14:textId="77777777" w:rsidR="003E6519" w:rsidRPr="00295BE2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5BE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5EB8B1" w14:textId="77777777" w:rsidR="003E6519" w:rsidRPr="00295BE2" w:rsidRDefault="003457C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5BE2">
              <w:rPr>
                <w:rFonts w:ascii="Arial Narrow" w:hAnsi="Arial Narrow" w:cs="Arial"/>
                <w:bCs/>
                <w:sz w:val="22"/>
                <w:szCs w:val="22"/>
              </w:rPr>
              <w:t xml:space="preserve">Usługi serwisu pogwarancyjnego aparatów </w:t>
            </w:r>
            <w:proofErr w:type="spellStart"/>
            <w:r w:rsidRPr="00295BE2">
              <w:rPr>
                <w:rFonts w:ascii="Arial Narrow" w:hAnsi="Arial Narrow" w:cs="Arial"/>
                <w:bCs/>
                <w:sz w:val="22"/>
                <w:szCs w:val="22"/>
              </w:rPr>
              <w:t>rtg</w:t>
            </w:r>
            <w:proofErr w:type="spellEnd"/>
            <w:r w:rsidRPr="00295BE2">
              <w:rPr>
                <w:rFonts w:ascii="Arial Narrow" w:hAnsi="Arial Narrow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295BE2">
              <w:rPr>
                <w:rFonts w:ascii="Arial Narrow" w:hAnsi="Arial Narrow" w:cs="Arial"/>
                <w:bCs/>
                <w:sz w:val="22"/>
                <w:szCs w:val="22"/>
              </w:rPr>
              <w:t>wstrzykiwacza</w:t>
            </w:r>
            <w:proofErr w:type="spellEnd"/>
            <w:r w:rsidRPr="00295BE2">
              <w:rPr>
                <w:rFonts w:ascii="Arial Narrow" w:hAnsi="Arial Narrow" w:cs="Arial"/>
                <w:bCs/>
                <w:sz w:val="22"/>
                <w:szCs w:val="22"/>
              </w:rPr>
              <w:t xml:space="preserve"> kontrastu, aparatu </w:t>
            </w:r>
            <w:proofErr w:type="spellStart"/>
            <w:r w:rsidRPr="00295BE2">
              <w:rPr>
                <w:rFonts w:ascii="Arial Narrow" w:hAnsi="Arial Narrow" w:cs="Arial"/>
                <w:bCs/>
                <w:sz w:val="22"/>
                <w:szCs w:val="22"/>
              </w:rPr>
              <w:t>usg</w:t>
            </w:r>
            <w:proofErr w:type="spellEnd"/>
            <w:r w:rsidRPr="00295BE2">
              <w:rPr>
                <w:rFonts w:ascii="Arial Narrow" w:hAnsi="Arial Narrow" w:cs="Arial"/>
                <w:bCs/>
                <w:sz w:val="22"/>
                <w:szCs w:val="22"/>
              </w:rPr>
              <w:t xml:space="preserve"> Doppler</w:t>
            </w:r>
            <w:r w:rsidR="003E6519" w:rsidRPr="00295BE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457C4" w:rsidRPr="00295BE2" w14:paraId="212CC78F" w14:textId="77777777" w:rsidTr="001114F4">
        <w:tc>
          <w:tcPr>
            <w:tcW w:w="2269" w:type="dxa"/>
            <w:shd w:val="clear" w:color="auto" w:fill="auto"/>
          </w:tcPr>
          <w:p w14:paraId="1D20F472" w14:textId="77777777" w:rsidR="003457C4" w:rsidRPr="00295BE2" w:rsidRDefault="003457C4" w:rsidP="001114F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95BE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4E76B5" w14:textId="77777777" w:rsidR="003457C4" w:rsidRPr="00295BE2" w:rsidRDefault="003457C4" w:rsidP="001114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5BE2">
              <w:rPr>
                <w:rFonts w:ascii="Arial Narrow" w:hAnsi="Arial Narrow" w:cs="Arial"/>
                <w:bCs/>
                <w:sz w:val="22"/>
                <w:szCs w:val="22"/>
              </w:rPr>
              <w:t>8/2024</w:t>
            </w:r>
          </w:p>
        </w:tc>
      </w:tr>
    </w:tbl>
    <w:p w14:paraId="4DF08F91" w14:textId="77777777" w:rsidR="00890B92" w:rsidRPr="00295BE2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95BE2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295BE2">
        <w:rPr>
          <w:rFonts w:ascii="Arial Narrow" w:hAnsi="Arial Narrow" w:cs="Arial"/>
          <w:sz w:val="22"/>
          <w:szCs w:val="22"/>
        </w:rPr>
        <w:t>22</w:t>
      </w:r>
      <w:r w:rsidR="0049054E" w:rsidRPr="00295BE2">
        <w:rPr>
          <w:rFonts w:ascii="Arial Narrow" w:hAnsi="Arial Narrow" w:cs="Arial"/>
          <w:sz w:val="22"/>
          <w:szCs w:val="22"/>
        </w:rPr>
        <w:t>2</w:t>
      </w:r>
      <w:r w:rsidRPr="00295BE2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295BE2">
        <w:rPr>
          <w:rFonts w:ascii="Arial Narrow" w:hAnsi="Arial Narrow" w:cs="Arial"/>
          <w:sz w:val="22"/>
          <w:szCs w:val="22"/>
        </w:rPr>
        <w:t>4</w:t>
      </w:r>
      <w:r w:rsidRPr="00295BE2">
        <w:rPr>
          <w:rFonts w:ascii="Arial Narrow" w:hAnsi="Arial Narrow" w:cs="Arial"/>
          <w:sz w:val="22"/>
          <w:szCs w:val="22"/>
        </w:rPr>
        <w:t xml:space="preserve"> </w:t>
      </w:r>
      <w:r w:rsidR="00890B92" w:rsidRPr="00295BE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295BE2">
        <w:rPr>
          <w:rFonts w:ascii="Arial Narrow" w:hAnsi="Arial Narrow" w:cs="Arial"/>
          <w:sz w:val="22"/>
          <w:szCs w:val="22"/>
        </w:rPr>
        <w:t xml:space="preserve"> </w:t>
      </w:r>
      <w:r w:rsidR="003457C4" w:rsidRPr="00295BE2">
        <w:rPr>
          <w:rFonts w:ascii="Arial Narrow" w:hAnsi="Arial Narrow" w:cs="Arial"/>
          <w:sz w:val="22"/>
          <w:szCs w:val="22"/>
        </w:rPr>
        <w:t>(</w:t>
      </w:r>
      <w:proofErr w:type="spellStart"/>
      <w:r w:rsidR="003457C4" w:rsidRPr="00295BE2">
        <w:rPr>
          <w:rFonts w:ascii="Arial Narrow" w:hAnsi="Arial Narrow" w:cs="Arial"/>
          <w:sz w:val="22"/>
          <w:szCs w:val="22"/>
        </w:rPr>
        <w:t>t.j</w:t>
      </w:r>
      <w:proofErr w:type="spellEnd"/>
      <w:r w:rsidR="003457C4" w:rsidRPr="00295BE2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295BE2">
        <w:rPr>
          <w:rFonts w:ascii="Arial Narrow" w:hAnsi="Arial Narrow" w:cs="Arial"/>
          <w:sz w:val="22"/>
          <w:szCs w:val="22"/>
        </w:rPr>
        <w:t xml:space="preserve"> </w:t>
      </w:r>
      <w:r w:rsidR="00890B92" w:rsidRPr="00295BE2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295BE2">
        <w:rPr>
          <w:rFonts w:ascii="Arial Narrow" w:hAnsi="Arial Narrow" w:cs="Arial"/>
          <w:sz w:val="22"/>
          <w:szCs w:val="22"/>
        </w:rPr>
        <w:t xml:space="preserve"> dla</w:t>
      </w:r>
      <w:r w:rsidR="00890B92" w:rsidRPr="00295BE2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57C4" w:rsidRPr="00295BE2" w14:paraId="14F9262E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C0869E" w14:textId="77777777" w:rsidR="003457C4" w:rsidRPr="00295BE2" w:rsidRDefault="003457C4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5BE2">
              <w:rPr>
                <w:rFonts w:ascii="Arial Narrow" w:hAnsi="Arial Narrow" w:cs="Arial"/>
                <w:sz w:val="22"/>
                <w:szCs w:val="22"/>
              </w:rPr>
              <w:t>części 1 zamówienia w wysokości 158 760.00 zł brutto;</w:t>
            </w:r>
          </w:p>
        </w:tc>
      </w:tr>
      <w:tr w:rsidR="003457C4" w:rsidRPr="00295BE2" w14:paraId="1E073EBF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3A70D4" w14:textId="77777777" w:rsidR="003457C4" w:rsidRPr="00295BE2" w:rsidRDefault="003457C4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5BE2">
              <w:rPr>
                <w:rFonts w:ascii="Arial Narrow" w:hAnsi="Arial Narrow" w:cs="Arial"/>
                <w:sz w:val="22"/>
                <w:szCs w:val="22"/>
              </w:rPr>
              <w:t>części 2 zamówienia w wysokości 108 000.00 zł brutto;</w:t>
            </w:r>
          </w:p>
        </w:tc>
      </w:tr>
      <w:tr w:rsidR="003457C4" w:rsidRPr="00295BE2" w14:paraId="4E0B3754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FEF50A" w14:textId="77777777" w:rsidR="003457C4" w:rsidRPr="00295BE2" w:rsidRDefault="003457C4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5BE2">
              <w:rPr>
                <w:rFonts w:ascii="Arial Narrow" w:hAnsi="Arial Narrow" w:cs="Arial"/>
                <w:sz w:val="22"/>
                <w:szCs w:val="22"/>
              </w:rPr>
              <w:t>części 3 zamówienia w wysokości 30 240.00 zł brutto;</w:t>
            </w:r>
          </w:p>
        </w:tc>
      </w:tr>
      <w:tr w:rsidR="003457C4" w:rsidRPr="00295BE2" w14:paraId="54D0EC28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568249" w14:textId="77777777" w:rsidR="003457C4" w:rsidRPr="00295BE2" w:rsidRDefault="003457C4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5BE2">
              <w:rPr>
                <w:rFonts w:ascii="Arial Narrow" w:hAnsi="Arial Narrow" w:cs="Arial"/>
                <w:sz w:val="22"/>
                <w:szCs w:val="22"/>
              </w:rPr>
              <w:t>części 4 zamówienia w wysokości 12 744.00 zł brutto;</w:t>
            </w:r>
          </w:p>
        </w:tc>
      </w:tr>
      <w:tr w:rsidR="003457C4" w:rsidRPr="00295BE2" w14:paraId="27F54A6D" w14:textId="77777777" w:rsidTr="001114F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0098DD" w14:textId="77777777" w:rsidR="003457C4" w:rsidRPr="00295BE2" w:rsidRDefault="003457C4" w:rsidP="001114F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295BE2">
              <w:rPr>
                <w:rFonts w:ascii="Arial Narrow" w:hAnsi="Arial Narrow" w:cs="Arial"/>
                <w:sz w:val="22"/>
                <w:szCs w:val="22"/>
              </w:rPr>
              <w:t>części 5 zamówienia w wysokości 5 400.00 zł brutto;</w:t>
            </w:r>
          </w:p>
        </w:tc>
      </w:tr>
    </w:tbl>
    <w:p w14:paraId="0835000F" w14:textId="77777777" w:rsidR="00890B92" w:rsidRPr="00295BE2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44FE55C" w14:textId="77777777" w:rsidR="00510EC8" w:rsidRPr="00295BE2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381EF72E" w14:textId="77777777" w:rsidR="00A80738" w:rsidRPr="00295BE2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95BE2">
        <w:rPr>
          <w:rFonts w:ascii="Arial Narrow" w:hAnsi="Arial Narrow" w:cs="Arial"/>
          <w:i/>
          <w:sz w:val="22"/>
          <w:szCs w:val="22"/>
        </w:rPr>
        <w:t>Zamawiający</w:t>
      </w:r>
    </w:p>
    <w:p w14:paraId="51F46EC5" w14:textId="77777777" w:rsidR="00295BE2" w:rsidRDefault="00295BE2" w:rsidP="00295B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08FFC7" w14:textId="77777777" w:rsidR="00295BE2" w:rsidRDefault="00295BE2" w:rsidP="00295B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1DCEB0" w14:textId="77777777" w:rsidR="00295BE2" w:rsidRDefault="00295BE2" w:rsidP="00295B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FC0966" w14:textId="77777777" w:rsidR="00295BE2" w:rsidRDefault="00295BE2" w:rsidP="00295B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A0ED369" w14:textId="77777777" w:rsidR="00295BE2" w:rsidRDefault="00295BE2" w:rsidP="00295B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DBC6BA" w14:textId="77777777" w:rsidR="00295BE2" w:rsidRDefault="00295BE2" w:rsidP="00295B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2971B9" w14:textId="77777777" w:rsidR="00295BE2" w:rsidRDefault="00295BE2" w:rsidP="00295B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44AAF6F" w14:textId="77777777" w:rsidR="00295BE2" w:rsidRDefault="00295BE2" w:rsidP="00295B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FA466C" w14:textId="7BA3635F" w:rsidR="00295BE2" w:rsidRPr="000605ED" w:rsidRDefault="00295BE2" w:rsidP="00295B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1E6C8D7B" w14:textId="77777777" w:rsidR="00295BE2" w:rsidRPr="000605ED" w:rsidRDefault="00295BE2" w:rsidP="00295BE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457C5F0E" w14:textId="77777777" w:rsidR="00295BE2" w:rsidRPr="000605ED" w:rsidRDefault="00295BE2" w:rsidP="00295BE2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16FD63D3" w14:textId="0D2C413C" w:rsidR="00C236D3" w:rsidRPr="00295BE2" w:rsidRDefault="00295BE2" w:rsidP="00295BE2">
      <w:pPr>
        <w:rPr>
          <w:rFonts w:ascii="Arial Narrow" w:hAnsi="Arial Narrow" w:cs="Arial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16.02.2024 r.</w:t>
      </w:r>
    </w:p>
    <w:sectPr w:rsidR="00C236D3" w:rsidRPr="00295BE2" w:rsidSect="00BF76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DA5B9" w14:textId="77777777" w:rsidR="00BF76B4" w:rsidRDefault="00BF76B4">
      <w:r>
        <w:separator/>
      </w:r>
    </w:p>
  </w:endnote>
  <w:endnote w:type="continuationSeparator" w:id="0">
    <w:p w14:paraId="423D5E3F" w14:textId="77777777" w:rsidR="00BF76B4" w:rsidRDefault="00BF76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6528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E907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0EF7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B80B31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39C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5A8FF0" w14:textId="77777777" w:rsidR="009F189D" w:rsidRDefault="009F189D">
    <w:pPr>
      <w:pStyle w:val="Stopka"/>
      <w:tabs>
        <w:tab w:val="clear" w:pos="4536"/>
      </w:tabs>
      <w:jc w:val="center"/>
    </w:pPr>
  </w:p>
  <w:p w14:paraId="2750D08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BDCE0" w14:textId="77777777" w:rsidR="00BF76B4" w:rsidRDefault="00BF76B4">
      <w:r>
        <w:separator/>
      </w:r>
    </w:p>
  </w:footnote>
  <w:footnote w:type="continuationSeparator" w:id="0">
    <w:p w14:paraId="5014FCD1" w14:textId="77777777" w:rsidR="00BF76B4" w:rsidRDefault="00BF76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2FEBB" w14:textId="77777777" w:rsidR="003457C4" w:rsidRDefault="003457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05101" w14:textId="77777777" w:rsidR="003457C4" w:rsidRDefault="003457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4DFE6" w14:textId="77777777" w:rsidR="003457C4" w:rsidRDefault="003457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76B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95BE2"/>
    <w:rsid w:val="003457C4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76B4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8E38DC"/>
  <w15:chartTrackingRefBased/>
  <w15:docId w15:val="{9D34E3A5-88BA-474D-B8FE-BE68FFA2A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5BE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95B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2024-02-16T06:16:00Z</cp:lastPrinted>
  <dcterms:created xsi:type="dcterms:W3CDTF">2024-02-16T06:10:00Z</dcterms:created>
  <dcterms:modified xsi:type="dcterms:W3CDTF">2024-02-16T06:16:00Z</dcterms:modified>
</cp:coreProperties>
</file>