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341A6" w:rsidRDefault="00155250" w:rsidP="00CF7835">
      <w:pPr>
        <w:spacing w:after="600"/>
        <w:jc w:val="right"/>
      </w:pPr>
      <w:r w:rsidRPr="003341A6">
        <w:t>DRWINIA</w:t>
      </w:r>
      <w:r w:rsidR="00CF7835" w:rsidRPr="003341A6">
        <w:t xml:space="preserve"> dnia: </w:t>
      </w:r>
      <w:r w:rsidRPr="003341A6">
        <w:t>2024-02-09</w:t>
      </w:r>
    </w:p>
    <w:p w:rsidR="00CF7835" w:rsidRPr="003341A6" w:rsidRDefault="00155250" w:rsidP="00CF7835">
      <w:pPr>
        <w:spacing w:line="360" w:lineRule="auto"/>
        <w:rPr>
          <w:b/>
          <w:bCs/>
        </w:rPr>
      </w:pPr>
      <w:r w:rsidRPr="003341A6">
        <w:rPr>
          <w:b/>
          <w:bCs/>
        </w:rPr>
        <w:t>GMINA DRWINIA</w:t>
      </w:r>
    </w:p>
    <w:p w:rsidR="00CF7835" w:rsidRPr="003341A6" w:rsidRDefault="00155250" w:rsidP="00CF7835">
      <w:pPr>
        <w:spacing w:line="360" w:lineRule="auto"/>
      </w:pPr>
      <w:r w:rsidRPr="003341A6">
        <w:t>DRWINIA</w:t>
      </w:r>
      <w:r w:rsidR="00CF7835" w:rsidRPr="003341A6">
        <w:t xml:space="preserve"> </w:t>
      </w:r>
      <w:r w:rsidRPr="003341A6">
        <w:t>57</w:t>
      </w:r>
    </w:p>
    <w:p w:rsidR="00CF7835" w:rsidRPr="003341A6" w:rsidRDefault="00155250" w:rsidP="00CF7835">
      <w:r w:rsidRPr="003341A6">
        <w:t>32-709</w:t>
      </w:r>
      <w:r w:rsidR="00CF7835" w:rsidRPr="003341A6">
        <w:t xml:space="preserve"> </w:t>
      </w:r>
      <w:r w:rsidRPr="003341A6">
        <w:t>DRWINIA</w:t>
      </w:r>
    </w:p>
    <w:p w:rsidR="00CF7835" w:rsidRPr="003341A6" w:rsidRDefault="00CF7835" w:rsidP="003341A6">
      <w:pPr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3341A6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341A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341A6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3341A6" w:rsidRDefault="00CF7835" w:rsidP="00CF7835">
      <w:pPr>
        <w:pStyle w:val="Nagwek"/>
        <w:tabs>
          <w:tab w:val="clear" w:pos="4536"/>
        </w:tabs>
        <w:spacing w:after="360"/>
      </w:pPr>
      <w:r w:rsidRPr="003341A6">
        <w:tab/>
        <w:t xml:space="preserve"> </w:t>
      </w:r>
    </w:p>
    <w:p w:rsidR="00CF7835" w:rsidRPr="003341A6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3341A6">
        <w:rPr>
          <w:rFonts w:eastAsia="Calibri"/>
          <w:lang w:eastAsia="en-US"/>
        </w:rPr>
        <w:t xml:space="preserve">Dotyczy </w:t>
      </w:r>
      <w:r w:rsidRPr="003341A6">
        <w:t>postępowania o udzielenie zamówienia publicznego</w:t>
      </w:r>
      <w:r w:rsidRPr="003341A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341A6" w:rsidTr="000C1C6D">
        <w:tc>
          <w:tcPr>
            <w:tcW w:w="2269" w:type="dxa"/>
            <w:shd w:val="clear" w:color="auto" w:fill="auto"/>
          </w:tcPr>
          <w:p w:rsidR="00CF7835" w:rsidRPr="003341A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41A6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341A6" w:rsidRDefault="0015525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41A6">
              <w:rPr>
                <w:bCs/>
              </w:rPr>
              <w:t>Budowa zintegrowanej sieci ścieżek rowerowych i pieszo-rowerowych w pasie drogi  DW 965 na odc. 010 km 1+491,24 do odc. 010 km 2+686 na terenie gminy Drwinia" w ramach inwestycji pn.: "Budowa zintegrowanej sieci ścieżek pieszo-rowerowych w gminie Drwinia"</w:t>
            </w:r>
            <w:r w:rsidR="00CF7835" w:rsidRPr="003341A6">
              <w:rPr>
                <w:bCs/>
              </w:rPr>
              <w:t>.</w:t>
            </w:r>
          </w:p>
        </w:tc>
      </w:tr>
      <w:tr w:rsidR="00155250" w:rsidRPr="003341A6" w:rsidTr="00EE04E3">
        <w:tc>
          <w:tcPr>
            <w:tcW w:w="2269" w:type="dxa"/>
            <w:shd w:val="clear" w:color="auto" w:fill="auto"/>
          </w:tcPr>
          <w:p w:rsidR="00155250" w:rsidRPr="003341A6" w:rsidRDefault="00155250" w:rsidP="00EE04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41A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5250" w:rsidRPr="003341A6" w:rsidRDefault="00155250" w:rsidP="00EE04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41A6">
              <w:rPr>
                <w:bCs/>
              </w:rPr>
              <w:t>ZP.271.1.2024</w:t>
            </w:r>
          </w:p>
        </w:tc>
      </w:tr>
    </w:tbl>
    <w:p w:rsidR="00D665F5" w:rsidRPr="003341A6" w:rsidRDefault="00D665F5" w:rsidP="00CF7835">
      <w:pPr>
        <w:spacing w:before="480" w:line="360" w:lineRule="auto"/>
        <w:jc w:val="both"/>
      </w:pPr>
      <w:r w:rsidRPr="003341A6">
        <w:t>Zamawiający, działając na podstawie art. 22</w:t>
      </w:r>
      <w:r w:rsidR="00601802" w:rsidRPr="003341A6">
        <w:t>2</w:t>
      </w:r>
      <w:r w:rsidRPr="003341A6">
        <w:t xml:space="preserve"> ust. 5 </w:t>
      </w:r>
      <w:r w:rsidRPr="003341A6">
        <w:rPr>
          <w:bCs/>
        </w:rPr>
        <w:t>ustawy z dnia 11 września 2019r. Prawo zamówień publicznych</w:t>
      </w:r>
      <w:r w:rsidRPr="003341A6">
        <w:t xml:space="preserve"> </w:t>
      </w:r>
      <w:r w:rsidR="00155250" w:rsidRPr="003341A6">
        <w:t>(</w:t>
      </w:r>
      <w:proofErr w:type="spellStart"/>
      <w:r w:rsidR="00155250" w:rsidRPr="003341A6">
        <w:t>t.j</w:t>
      </w:r>
      <w:proofErr w:type="spellEnd"/>
      <w:r w:rsidR="00155250" w:rsidRPr="003341A6">
        <w:t>. Dz. U. z 2023r. poz. 1605)</w:t>
      </w:r>
      <w:r w:rsidR="00490DC0" w:rsidRPr="003341A6">
        <w:t xml:space="preserve"> </w:t>
      </w:r>
      <w:r w:rsidRPr="003341A6">
        <w:t>udostępnia</w:t>
      </w:r>
      <w:r w:rsidR="00F95C33" w:rsidRPr="003341A6">
        <w:t xml:space="preserve"> </w:t>
      </w:r>
      <w:r w:rsidR="004C7E9B" w:rsidRPr="003341A6">
        <w:t>informacj</w:t>
      </w:r>
      <w:r w:rsidR="00577BC6" w:rsidRPr="003341A6">
        <w:t>ę</w:t>
      </w:r>
      <w:r w:rsidR="00035488" w:rsidRPr="003341A6">
        <w:t xml:space="preserve"> z otwarcia ofert</w:t>
      </w:r>
      <w:r w:rsidR="00577BC6" w:rsidRPr="003341A6">
        <w:t>.</w:t>
      </w:r>
    </w:p>
    <w:p w:rsidR="00A80738" w:rsidRPr="003341A6" w:rsidRDefault="00D665F5" w:rsidP="00CF7835">
      <w:pPr>
        <w:spacing w:before="120" w:after="120" w:line="360" w:lineRule="auto"/>
        <w:jc w:val="both"/>
      </w:pPr>
      <w:r w:rsidRPr="003341A6">
        <w:t>Podczas otwarcia ofert, mającego miejsce</w:t>
      </w:r>
      <w:r w:rsidR="00FF4AB1" w:rsidRPr="003341A6">
        <w:t xml:space="preserve"> w dniu </w:t>
      </w:r>
      <w:r w:rsidR="00155250" w:rsidRPr="003341A6">
        <w:t>09/02/2024</w:t>
      </w:r>
      <w:r w:rsidR="00FF4AB1" w:rsidRPr="003341A6">
        <w:t xml:space="preserve"> o godz. </w:t>
      </w:r>
      <w:r w:rsidR="00155250" w:rsidRPr="003341A6">
        <w:t>09:30</w:t>
      </w:r>
      <w:r w:rsidRPr="003341A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954"/>
        <w:gridCol w:w="1842"/>
      </w:tblGrid>
      <w:tr w:rsidR="00D665F5" w:rsidRPr="003341A6" w:rsidTr="003341A6">
        <w:tc>
          <w:tcPr>
            <w:tcW w:w="1276" w:type="dxa"/>
            <w:shd w:val="clear" w:color="auto" w:fill="F2F2F2"/>
            <w:vAlign w:val="center"/>
          </w:tcPr>
          <w:p w:rsidR="00D665F5" w:rsidRPr="003341A6" w:rsidRDefault="00960CEB" w:rsidP="003F57CD">
            <w:pPr>
              <w:spacing w:before="120" w:after="120"/>
              <w:jc w:val="center"/>
            </w:pPr>
            <w:r w:rsidRPr="003341A6">
              <w:t>O</w:t>
            </w:r>
            <w:r w:rsidR="00D665F5" w:rsidRPr="003341A6">
              <w:t>fert</w:t>
            </w:r>
            <w:r w:rsidRPr="003341A6">
              <w:t>a nr</w:t>
            </w:r>
          </w:p>
        </w:tc>
        <w:tc>
          <w:tcPr>
            <w:tcW w:w="5954" w:type="dxa"/>
            <w:shd w:val="clear" w:color="auto" w:fill="F2F2F2"/>
            <w:vAlign w:val="center"/>
          </w:tcPr>
          <w:p w:rsidR="00D665F5" w:rsidRPr="003341A6" w:rsidRDefault="00D665F5" w:rsidP="003F57CD">
            <w:pPr>
              <w:spacing w:before="120" w:after="120"/>
              <w:jc w:val="center"/>
            </w:pPr>
            <w:r w:rsidRPr="003341A6">
              <w:t>Nazwa</w:t>
            </w:r>
            <w:r w:rsidR="003F57CD" w:rsidRPr="003341A6">
              <w:t xml:space="preserve"> </w:t>
            </w:r>
            <w:r w:rsidRPr="003341A6">
              <w:t>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D665F5" w:rsidRPr="003341A6" w:rsidRDefault="00D665F5" w:rsidP="003F57CD">
            <w:pPr>
              <w:spacing w:before="120" w:after="120"/>
              <w:jc w:val="center"/>
            </w:pPr>
            <w:r w:rsidRPr="003341A6">
              <w:t>Cena oferty</w:t>
            </w:r>
          </w:p>
        </w:tc>
      </w:tr>
      <w:tr w:rsidR="00155250" w:rsidRPr="003341A6" w:rsidTr="003341A6">
        <w:tc>
          <w:tcPr>
            <w:tcW w:w="1276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1</w:t>
            </w:r>
          </w:p>
        </w:tc>
        <w:tc>
          <w:tcPr>
            <w:tcW w:w="5954" w:type="dxa"/>
            <w:shd w:val="clear" w:color="auto" w:fill="auto"/>
          </w:tcPr>
          <w:p w:rsidR="00155250" w:rsidRPr="003341A6" w:rsidRDefault="00155250" w:rsidP="00EE04E3">
            <w:pPr>
              <w:spacing w:before="80" w:after="40"/>
            </w:pPr>
            <w:r w:rsidRPr="003341A6">
              <w:t>PRODiM Spółka z ograniczoną odpowiedzialnością</w:t>
            </w:r>
          </w:p>
          <w:p w:rsidR="00155250" w:rsidRPr="003341A6" w:rsidRDefault="003341A6" w:rsidP="00EE04E3">
            <w:r>
              <w:t xml:space="preserve">Ul. </w:t>
            </w:r>
            <w:r w:rsidR="00155250" w:rsidRPr="003341A6">
              <w:t>Blokowa</w:t>
            </w:r>
            <w:r w:rsidR="00155250" w:rsidRPr="003341A6">
              <w:t xml:space="preserve"> </w:t>
            </w:r>
            <w:r w:rsidR="00155250" w:rsidRPr="003341A6">
              <w:t>14</w:t>
            </w:r>
            <w:r w:rsidR="00155250" w:rsidRPr="003341A6">
              <w:t xml:space="preserve"> </w:t>
            </w:r>
          </w:p>
          <w:p w:rsidR="00155250" w:rsidRPr="003341A6" w:rsidRDefault="00155250" w:rsidP="00EE04E3">
            <w:pPr>
              <w:spacing w:after="80"/>
              <w:jc w:val="both"/>
            </w:pPr>
            <w:r w:rsidRPr="003341A6">
              <w:t>31-752</w:t>
            </w:r>
            <w:r w:rsidRPr="003341A6">
              <w:t xml:space="preserve"> </w:t>
            </w:r>
            <w:r w:rsidRPr="003341A6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4 314 208.71 zł</w:t>
            </w:r>
          </w:p>
        </w:tc>
      </w:tr>
      <w:tr w:rsidR="00155250" w:rsidRPr="003341A6" w:rsidTr="003341A6">
        <w:tc>
          <w:tcPr>
            <w:tcW w:w="1276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2</w:t>
            </w:r>
          </w:p>
        </w:tc>
        <w:tc>
          <w:tcPr>
            <w:tcW w:w="5954" w:type="dxa"/>
            <w:shd w:val="clear" w:color="auto" w:fill="auto"/>
          </w:tcPr>
          <w:p w:rsidR="00155250" w:rsidRPr="003341A6" w:rsidRDefault="00155250" w:rsidP="00EE04E3">
            <w:pPr>
              <w:spacing w:before="80" w:after="40"/>
            </w:pPr>
            <w:r w:rsidRPr="003341A6">
              <w:t>Firma Handlowo Usługowa KAMBUD Klimek Stanisław</w:t>
            </w:r>
          </w:p>
          <w:p w:rsidR="00155250" w:rsidRPr="003341A6" w:rsidRDefault="00155250" w:rsidP="00EE04E3">
            <w:r w:rsidRPr="003341A6">
              <w:t>Stary Wiśnicz</w:t>
            </w:r>
            <w:r w:rsidRPr="003341A6">
              <w:t xml:space="preserve"> </w:t>
            </w:r>
            <w:r w:rsidRPr="003341A6">
              <w:t>435</w:t>
            </w:r>
            <w:r w:rsidRPr="003341A6">
              <w:t xml:space="preserve"> </w:t>
            </w:r>
          </w:p>
          <w:p w:rsidR="00155250" w:rsidRPr="003341A6" w:rsidRDefault="00155250" w:rsidP="00EE04E3">
            <w:pPr>
              <w:spacing w:after="80"/>
              <w:jc w:val="both"/>
            </w:pPr>
            <w:r w:rsidRPr="003341A6">
              <w:t>32-720</w:t>
            </w:r>
            <w:r w:rsidRPr="003341A6">
              <w:t xml:space="preserve"> </w:t>
            </w:r>
            <w:r w:rsidRPr="003341A6">
              <w:t>Nowy Wiśnicz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3 194 925.86 zł</w:t>
            </w:r>
          </w:p>
        </w:tc>
      </w:tr>
      <w:tr w:rsidR="00155250" w:rsidRPr="003341A6" w:rsidTr="003341A6">
        <w:tc>
          <w:tcPr>
            <w:tcW w:w="1276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3</w:t>
            </w:r>
          </w:p>
        </w:tc>
        <w:tc>
          <w:tcPr>
            <w:tcW w:w="5954" w:type="dxa"/>
            <w:shd w:val="clear" w:color="auto" w:fill="auto"/>
          </w:tcPr>
          <w:p w:rsidR="003341A6" w:rsidRDefault="00155250" w:rsidP="00EE04E3">
            <w:pPr>
              <w:spacing w:before="80" w:after="40"/>
            </w:pPr>
            <w:r w:rsidRPr="003341A6">
              <w:t xml:space="preserve">Konsorcjum </w:t>
            </w:r>
          </w:p>
          <w:p w:rsidR="00155250" w:rsidRPr="003341A6" w:rsidRDefault="003341A6" w:rsidP="00EE04E3">
            <w:pPr>
              <w:spacing w:before="80" w:after="40"/>
            </w:pPr>
            <w:r>
              <w:t xml:space="preserve">Lider: Largo Frez-Bud Sp. z o.o. </w:t>
            </w:r>
          </w:p>
          <w:p w:rsidR="00155250" w:rsidRPr="003341A6" w:rsidRDefault="003341A6" w:rsidP="00EE04E3">
            <w:r>
              <w:t xml:space="preserve">Ul. </w:t>
            </w:r>
            <w:r w:rsidR="00155250" w:rsidRPr="003341A6">
              <w:t>Chodenicka</w:t>
            </w:r>
            <w:r w:rsidR="00155250" w:rsidRPr="003341A6">
              <w:t xml:space="preserve"> </w:t>
            </w:r>
            <w:r w:rsidR="00155250" w:rsidRPr="003341A6">
              <w:t>39</w:t>
            </w:r>
            <w:r w:rsidR="00155250" w:rsidRPr="003341A6">
              <w:t xml:space="preserve"> </w:t>
            </w:r>
          </w:p>
          <w:p w:rsidR="00155250" w:rsidRDefault="00155250" w:rsidP="00EE04E3">
            <w:pPr>
              <w:spacing w:after="80"/>
              <w:jc w:val="both"/>
            </w:pPr>
            <w:r w:rsidRPr="003341A6">
              <w:t>32-700</w:t>
            </w:r>
            <w:r w:rsidRPr="003341A6">
              <w:t xml:space="preserve"> </w:t>
            </w:r>
            <w:r w:rsidRPr="003341A6">
              <w:t>Bochnia</w:t>
            </w:r>
          </w:p>
          <w:p w:rsidR="003341A6" w:rsidRDefault="003341A6" w:rsidP="00EE04E3">
            <w:pPr>
              <w:spacing w:after="80"/>
              <w:jc w:val="both"/>
            </w:pPr>
            <w:r>
              <w:t>Partner: Enigma Group sp. z o.o.</w:t>
            </w:r>
          </w:p>
          <w:p w:rsidR="003341A6" w:rsidRPr="003341A6" w:rsidRDefault="003341A6" w:rsidP="003341A6">
            <w:r>
              <w:t xml:space="preserve">Ul. </w:t>
            </w:r>
            <w:r w:rsidRPr="003341A6">
              <w:t xml:space="preserve">Chodenicka 39 </w:t>
            </w:r>
          </w:p>
          <w:p w:rsidR="003341A6" w:rsidRPr="003341A6" w:rsidRDefault="003341A6" w:rsidP="003341A6">
            <w:pPr>
              <w:spacing w:after="80"/>
              <w:jc w:val="both"/>
            </w:pPr>
            <w:r w:rsidRPr="003341A6">
              <w:t>32-700 Bochnia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4 900 000.00 zł</w:t>
            </w:r>
          </w:p>
        </w:tc>
      </w:tr>
      <w:tr w:rsidR="00155250" w:rsidRPr="003341A6" w:rsidTr="003341A6">
        <w:tc>
          <w:tcPr>
            <w:tcW w:w="1276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4</w:t>
            </w:r>
          </w:p>
        </w:tc>
        <w:tc>
          <w:tcPr>
            <w:tcW w:w="5954" w:type="dxa"/>
            <w:shd w:val="clear" w:color="auto" w:fill="auto"/>
          </w:tcPr>
          <w:p w:rsidR="00155250" w:rsidRPr="003341A6" w:rsidRDefault="00155250" w:rsidP="00EE04E3">
            <w:pPr>
              <w:spacing w:before="80" w:after="40"/>
            </w:pPr>
            <w:r w:rsidRPr="003341A6">
              <w:t>Przedsiębiorstwo Instalacji Sanitarnych INSBUD Sp. z o.o.</w:t>
            </w:r>
          </w:p>
          <w:p w:rsidR="00155250" w:rsidRPr="003341A6" w:rsidRDefault="003341A6" w:rsidP="00EE04E3">
            <w:r>
              <w:t xml:space="preserve">Ul. </w:t>
            </w:r>
            <w:r w:rsidR="00155250" w:rsidRPr="003341A6">
              <w:t>Przemysłowa</w:t>
            </w:r>
            <w:r w:rsidR="00155250" w:rsidRPr="003341A6">
              <w:t xml:space="preserve"> </w:t>
            </w:r>
            <w:r w:rsidR="00155250" w:rsidRPr="003341A6">
              <w:t>27</w:t>
            </w:r>
            <w:r w:rsidR="00155250" w:rsidRPr="003341A6">
              <w:t xml:space="preserve"> </w:t>
            </w:r>
          </w:p>
          <w:p w:rsidR="00155250" w:rsidRPr="003341A6" w:rsidRDefault="00155250" w:rsidP="00EE04E3">
            <w:pPr>
              <w:spacing w:after="80"/>
              <w:jc w:val="both"/>
            </w:pPr>
            <w:r w:rsidRPr="003341A6">
              <w:t>33-100</w:t>
            </w:r>
            <w:r w:rsidRPr="003341A6">
              <w:t xml:space="preserve"> </w:t>
            </w:r>
            <w:r w:rsidRPr="003341A6">
              <w:t>Tarnów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55250" w:rsidRPr="003341A6" w:rsidRDefault="00155250" w:rsidP="00EE04E3">
            <w:pPr>
              <w:spacing w:before="80" w:after="80"/>
              <w:jc w:val="center"/>
            </w:pPr>
            <w:r w:rsidRPr="003341A6">
              <w:t>4 113 120.00 zł</w:t>
            </w:r>
          </w:p>
        </w:tc>
      </w:tr>
    </w:tbl>
    <w:p w:rsidR="0069085C" w:rsidRPr="003341A6" w:rsidRDefault="0069085C" w:rsidP="00A80738">
      <w:pPr>
        <w:spacing w:before="120" w:after="120"/>
        <w:jc w:val="both"/>
      </w:pPr>
    </w:p>
    <w:p w:rsidR="00C236D3" w:rsidRPr="003341A6" w:rsidRDefault="00C236D3" w:rsidP="00173B20">
      <w:pPr>
        <w:jc w:val="right"/>
      </w:pPr>
      <w:bookmarkStart w:id="0" w:name="_GoBack"/>
      <w:bookmarkEnd w:id="0"/>
    </w:p>
    <w:sectPr w:rsidR="00C236D3" w:rsidRPr="003341A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F3F" w:rsidRDefault="006F5F3F">
      <w:r>
        <w:separator/>
      </w:r>
    </w:p>
  </w:endnote>
  <w:endnote w:type="continuationSeparator" w:id="0">
    <w:p w:rsidR="006F5F3F" w:rsidRDefault="006F5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41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F3F" w:rsidRDefault="006F5F3F">
      <w:r>
        <w:separator/>
      </w:r>
    </w:p>
  </w:footnote>
  <w:footnote w:type="continuationSeparator" w:id="0">
    <w:p w:rsidR="006F5F3F" w:rsidRDefault="006F5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250" w:rsidRDefault="00155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250" w:rsidRDefault="00155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250" w:rsidRDefault="00155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3F"/>
    <w:rsid w:val="00007727"/>
    <w:rsid w:val="00017720"/>
    <w:rsid w:val="00035488"/>
    <w:rsid w:val="000C1C6D"/>
    <w:rsid w:val="000D7F25"/>
    <w:rsid w:val="000E00E5"/>
    <w:rsid w:val="001146A4"/>
    <w:rsid w:val="00155250"/>
    <w:rsid w:val="00173B20"/>
    <w:rsid w:val="001C69FF"/>
    <w:rsid w:val="0023318D"/>
    <w:rsid w:val="003341A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4991"/>
    <w:rsid w:val="0069085C"/>
    <w:rsid w:val="006F5F3F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17CCCE7"/>
  <w15:chartTrackingRefBased/>
  <w15:docId w15:val="{B706570D-9B01-4747-9853-7512D4BA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2024-02-09T13:58:00Z</cp:lastPrinted>
  <dcterms:created xsi:type="dcterms:W3CDTF">2024-02-09T13:59:00Z</dcterms:created>
  <dcterms:modified xsi:type="dcterms:W3CDTF">2024-02-09T13:59:00Z</dcterms:modified>
</cp:coreProperties>
</file>